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D8196" w14:textId="6232D220" w:rsidR="00B36EDA" w:rsidRPr="00414DDE" w:rsidRDefault="00125E6D" w:rsidP="00414DDE">
      <w:pPr>
        <w:rPr>
          <w:rFonts w:ascii="Arial Narrow" w:hAnsi="Arial Narrow" w:cs="Arial"/>
          <w:sz w:val="22"/>
          <w:szCs w:val="22"/>
        </w:rPr>
      </w:pPr>
      <w:bookmarkStart w:id="0" w:name="_Hlk53520193"/>
      <w:r w:rsidRPr="00414DDE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414DDE">
        <w:rPr>
          <w:rFonts w:ascii="Arial Narrow" w:hAnsi="Arial Narrow" w:cs="Arial"/>
          <w:b/>
          <w:bCs/>
          <w:sz w:val="22"/>
          <w:szCs w:val="22"/>
        </w:rPr>
        <w:tab/>
      </w:r>
      <w:r w:rsidR="00414DDE">
        <w:rPr>
          <w:rFonts w:ascii="Arial Narrow" w:hAnsi="Arial Narrow" w:cs="Arial"/>
          <w:b/>
          <w:bCs/>
          <w:sz w:val="22"/>
          <w:szCs w:val="22"/>
        </w:rPr>
        <w:tab/>
      </w:r>
      <w:r w:rsidR="00414DDE">
        <w:rPr>
          <w:rFonts w:ascii="Arial Narrow" w:hAnsi="Arial Narrow" w:cs="Arial"/>
          <w:b/>
          <w:bCs/>
          <w:sz w:val="22"/>
          <w:szCs w:val="22"/>
        </w:rPr>
        <w:tab/>
      </w:r>
      <w:r w:rsidR="00414DDE">
        <w:rPr>
          <w:rFonts w:ascii="Arial Narrow" w:hAnsi="Arial Narrow" w:cs="Arial"/>
          <w:b/>
          <w:bCs/>
          <w:sz w:val="22"/>
          <w:szCs w:val="22"/>
        </w:rPr>
        <w:tab/>
      </w:r>
      <w:r w:rsidR="00414DDE">
        <w:rPr>
          <w:rFonts w:ascii="Arial Narrow" w:hAnsi="Arial Narrow" w:cs="Arial"/>
          <w:b/>
          <w:bCs/>
          <w:sz w:val="22"/>
          <w:szCs w:val="22"/>
        </w:rPr>
        <w:tab/>
      </w:r>
      <w:r w:rsidR="00414DDE">
        <w:rPr>
          <w:rFonts w:ascii="Arial Narrow" w:hAnsi="Arial Narrow" w:cs="Arial"/>
          <w:b/>
          <w:bCs/>
          <w:sz w:val="22"/>
          <w:szCs w:val="22"/>
        </w:rPr>
        <w:tab/>
      </w:r>
      <w:r w:rsidR="00414DDE">
        <w:rPr>
          <w:rFonts w:ascii="Arial Narrow" w:hAnsi="Arial Narrow" w:cs="Arial"/>
          <w:b/>
          <w:bCs/>
          <w:sz w:val="22"/>
          <w:szCs w:val="22"/>
        </w:rPr>
        <w:tab/>
      </w:r>
      <w:r w:rsidR="00414DDE">
        <w:rPr>
          <w:rFonts w:ascii="Arial Narrow" w:hAnsi="Arial Narrow" w:cs="Arial"/>
          <w:b/>
          <w:bCs/>
          <w:sz w:val="22"/>
          <w:szCs w:val="22"/>
        </w:rPr>
        <w:tab/>
      </w:r>
      <w:r w:rsidR="00414DDE" w:rsidRPr="00414DDE">
        <w:rPr>
          <w:rFonts w:ascii="Arial Narrow" w:hAnsi="Arial Narrow" w:cs="Arial"/>
          <w:sz w:val="22"/>
          <w:szCs w:val="22"/>
        </w:rPr>
        <w:t xml:space="preserve"> Bydgoszcz dnia: 2025-08-</w:t>
      </w:r>
      <w:r w:rsidR="00414DDE">
        <w:rPr>
          <w:rFonts w:ascii="Arial Narrow" w:hAnsi="Arial Narrow" w:cs="Arial"/>
          <w:sz w:val="22"/>
          <w:szCs w:val="22"/>
        </w:rPr>
        <w:t>28</w:t>
      </w:r>
    </w:p>
    <w:p w14:paraId="7A614509" w14:textId="77777777" w:rsidR="00B36EDA" w:rsidRPr="00414DDE" w:rsidRDefault="00125E6D" w:rsidP="00414DDE">
      <w:pPr>
        <w:ind w:right="3969"/>
        <w:rPr>
          <w:rFonts w:ascii="Arial Narrow" w:hAnsi="Arial Narrow" w:cs="Arial"/>
          <w:sz w:val="22"/>
          <w:szCs w:val="22"/>
        </w:rPr>
      </w:pPr>
      <w:r w:rsidRPr="00414DDE">
        <w:rPr>
          <w:rFonts w:ascii="Arial Narrow" w:hAnsi="Arial Narrow" w:cs="Arial"/>
          <w:sz w:val="22"/>
          <w:szCs w:val="22"/>
        </w:rPr>
        <w:t>Powstańców Warszawy</w:t>
      </w:r>
      <w:r w:rsidR="00B36EDA" w:rsidRPr="00414DDE">
        <w:rPr>
          <w:rFonts w:ascii="Arial Narrow" w:hAnsi="Arial Narrow" w:cs="Arial"/>
          <w:sz w:val="22"/>
          <w:szCs w:val="22"/>
        </w:rPr>
        <w:t xml:space="preserve"> </w:t>
      </w:r>
      <w:r w:rsidRPr="00414DDE">
        <w:rPr>
          <w:rFonts w:ascii="Arial Narrow" w:hAnsi="Arial Narrow" w:cs="Arial"/>
          <w:sz w:val="22"/>
          <w:szCs w:val="22"/>
        </w:rPr>
        <w:t>5</w:t>
      </w:r>
    </w:p>
    <w:p w14:paraId="00A2598B" w14:textId="77777777" w:rsidR="00B36EDA" w:rsidRDefault="00125E6D" w:rsidP="00414DDE">
      <w:pPr>
        <w:ind w:right="3969"/>
        <w:rPr>
          <w:rFonts w:ascii="Arial Narrow" w:hAnsi="Arial Narrow" w:cs="Arial"/>
          <w:sz w:val="22"/>
          <w:szCs w:val="22"/>
        </w:rPr>
      </w:pPr>
      <w:r w:rsidRPr="00414DDE">
        <w:rPr>
          <w:rFonts w:ascii="Arial Narrow" w:hAnsi="Arial Narrow" w:cs="Arial"/>
          <w:sz w:val="22"/>
          <w:szCs w:val="22"/>
        </w:rPr>
        <w:t>85-681</w:t>
      </w:r>
      <w:r w:rsidR="00B36EDA" w:rsidRPr="00414DDE">
        <w:rPr>
          <w:rFonts w:ascii="Arial Narrow" w:hAnsi="Arial Narrow" w:cs="Arial"/>
          <w:sz w:val="22"/>
          <w:szCs w:val="22"/>
        </w:rPr>
        <w:t xml:space="preserve"> </w:t>
      </w:r>
      <w:r w:rsidRPr="00414DDE">
        <w:rPr>
          <w:rFonts w:ascii="Arial Narrow" w:hAnsi="Arial Narrow" w:cs="Arial"/>
          <w:sz w:val="22"/>
          <w:szCs w:val="22"/>
        </w:rPr>
        <w:t>Bydgoszcz</w:t>
      </w:r>
    </w:p>
    <w:p w14:paraId="7CDED95A" w14:textId="77777777" w:rsidR="0089483D" w:rsidRPr="00414DDE" w:rsidRDefault="0089483D" w:rsidP="00414DDE">
      <w:pPr>
        <w:ind w:right="3969"/>
        <w:rPr>
          <w:rFonts w:ascii="Arial Narrow" w:hAnsi="Arial Narrow" w:cs="Arial"/>
          <w:sz w:val="22"/>
          <w:szCs w:val="22"/>
        </w:rPr>
      </w:pPr>
    </w:p>
    <w:p w14:paraId="2F2A7F92" w14:textId="77777777" w:rsidR="00B36EDA" w:rsidRPr="00414DDE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414DDE" w14:paraId="0B0B9D4A" w14:textId="77777777" w:rsidTr="00B36EDA">
        <w:tc>
          <w:tcPr>
            <w:tcW w:w="9923" w:type="dxa"/>
            <w:shd w:val="clear" w:color="auto" w:fill="F2F2F2"/>
            <w:hideMark/>
          </w:tcPr>
          <w:p w14:paraId="43DCDCB3" w14:textId="10C66F60" w:rsidR="00B36EDA" w:rsidRPr="00414DDE" w:rsidRDefault="00B36EDA" w:rsidP="00062068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14DDE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INFORMACJA</w:t>
            </w:r>
            <w:r w:rsidR="00414DDE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Pr="00414DDE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593BA38C" w14:textId="77777777" w:rsidR="0089483D" w:rsidRPr="00414DDE" w:rsidRDefault="0089483D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5FA7E0BA" w14:textId="77777777" w:rsidR="00B36EDA" w:rsidRPr="00414DDE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14DD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14DD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14DD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414DDE" w14:paraId="0FD0EE03" w14:textId="77777777" w:rsidTr="00B36EDA">
        <w:tc>
          <w:tcPr>
            <w:tcW w:w="2269" w:type="dxa"/>
          </w:tcPr>
          <w:p w14:paraId="466523E6" w14:textId="77777777" w:rsidR="00B36EDA" w:rsidRPr="00414DDE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311F10B6" w14:textId="77777777" w:rsidR="00B36EDA" w:rsidRPr="00414DDE" w:rsidRDefault="00125E6D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Oddziału Klinicznego Urologii i Onkologii Urologicznej  oraz Poradni Urologicznej oraz Onkologicznej na okres 12 miesięcy</w:t>
            </w:r>
          </w:p>
        </w:tc>
      </w:tr>
      <w:tr w:rsidR="00125E6D" w:rsidRPr="00414DDE" w14:paraId="4DE82E1D" w14:textId="77777777" w:rsidTr="00513A37">
        <w:tc>
          <w:tcPr>
            <w:tcW w:w="2269" w:type="dxa"/>
          </w:tcPr>
          <w:p w14:paraId="5D479F09" w14:textId="77777777" w:rsidR="00125E6D" w:rsidRPr="00414DDE" w:rsidRDefault="00125E6D" w:rsidP="00513A3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1FAD1415" w14:textId="77777777" w:rsidR="00125E6D" w:rsidRPr="00414DDE" w:rsidRDefault="00125E6D" w:rsidP="00513A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>52/2025</w:t>
            </w:r>
          </w:p>
        </w:tc>
      </w:tr>
    </w:tbl>
    <w:p w14:paraId="5F3DE91F" w14:textId="77777777" w:rsidR="00B36EDA" w:rsidRPr="00414DD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65253B40" w14:textId="77777777" w:rsidR="00B36EDA" w:rsidRPr="00414DDE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414DDE">
        <w:rPr>
          <w:rFonts w:ascii="Arial Narrow" w:hAnsi="Arial Narrow" w:cs="Arial"/>
          <w:sz w:val="22"/>
          <w:szCs w:val="22"/>
        </w:rPr>
        <w:t xml:space="preserve">Zamawiający, </w:t>
      </w:r>
      <w:r w:rsidR="00125E6D" w:rsidRPr="00414DDE">
        <w:rPr>
          <w:rFonts w:ascii="Arial Narrow" w:hAnsi="Arial Narrow" w:cs="Arial"/>
          <w:b/>
          <w:sz w:val="22"/>
          <w:szCs w:val="22"/>
        </w:rPr>
        <w:t>10WSzKzP SPZOZ</w:t>
      </w:r>
      <w:r w:rsidRPr="00414DDE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125E6D" w:rsidRPr="00414DDE">
        <w:rPr>
          <w:rFonts w:ascii="Arial Narrow" w:hAnsi="Arial Narrow" w:cs="Arial"/>
          <w:sz w:val="22"/>
          <w:szCs w:val="22"/>
        </w:rPr>
        <w:t>(t.j. Dz. U. z 2024 poz. 1320)</w:t>
      </w:r>
      <w:r w:rsidRPr="00414DDE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414DDE">
        <w:rPr>
          <w:rFonts w:ascii="Arial Narrow" w:hAnsi="Arial Narrow" w:cs="Arial"/>
          <w:sz w:val="22"/>
          <w:szCs w:val="22"/>
        </w:rPr>
        <w:t>Pzp</w:t>
      </w:r>
      <w:proofErr w:type="spellEnd"/>
      <w:r w:rsidRPr="00414DDE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25E6D" w:rsidRPr="00414DDE" w14:paraId="7C07C84D" w14:textId="77777777" w:rsidTr="00414DDE">
        <w:trPr>
          <w:cantSplit/>
        </w:trPr>
        <w:tc>
          <w:tcPr>
            <w:tcW w:w="9923" w:type="dxa"/>
            <w:hideMark/>
          </w:tcPr>
          <w:p w14:paraId="605F0327" w14:textId="77777777" w:rsidR="00125E6D" w:rsidRPr="00414DDE" w:rsidRDefault="00125E6D" w:rsidP="00513A3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414DDE">
              <w:rPr>
                <w:rFonts w:ascii="Arial Narrow" w:hAnsi="Arial Narrow" w:cs="Arial"/>
                <w:sz w:val="22"/>
                <w:szCs w:val="22"/>
              </w:rPr>
              <w:t>: cewniki, jednorazowe igły, prowadnice, zestaw punkcyjny</w:t>
            </w:r>
          </w:p>
          <w:p w14:paraId="3808E781" w14:textId="77777777" w:rsidR="00125E6D" w:rsidRPr="00414DDE" w:rsidRDefault="00125E6D" w:rsidP="00513A3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>PRO VITA Polska Sp. z o.o. Sp. Komandytowa</w:t>
            </w:r>
          </w:p>
          <w:p w14:paraId="48A60EC3" w14:textId="4BAD7E1A" w:rsidR="00125E6D" w:rsidRPr="00414DDE" w:rsidRDefault="00125E6D" w:rsidP="00513A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>P</w:t>
            </w:r>
            <w:r w:rsidR="00414DDE">
              <w:rPr>
                <w:rFonts w:ascii="Arial Narrow" w:hAnsi="Arial Narrow" w:cs="Arial"/>
                <w:bCs/>
                <w:sz w:val="22"/>
                <w:szCs w:val="22"/>
              </w:rPr>
              <w:t>a</w:t>
            </w: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 xml:space="preserve">rafialna 1 </w:t>
            </w:r>
          </w:p>
          <w:p w14:paraId="259132F2" w14:textId="77777777" w:rsidR="00125E6D" w:rsidRPr="00414DDE" w:rsidRDefault="00125E6D" w:rsidP="00513A3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>47-100 Strzelce Opolskie</w:t>
            </w:r>
          </w:p>
          <w:p w14:paraId="4E5C3B2A" w14:textId="77777777" w:rsidR="00125E6D" w:rsidRPr="00414DDE" w:rsidRDefault="00125E6D" w:rsidP="00513A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>55 066.07 zł</w:t>
            </w:r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14DD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3569E83" w14:textId="77777777" w:rsidR="00125E6D" w:rsidRPr="00414DDE" w:rsidRDefault="00125E6D" w:rsidP="00513A3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14DD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D0BE2C6" w14:textId="77777777" w:rsidR="00125E6D" w:rsidRPr="00414DDE" w:rsidRDefault="00125E6D" w:rsidP="00513A3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25E6D" w:rsidRPr="00414DDE" w14:paraId="48C986D6" w14:textId="77777777" w:rsidTr="00414DDE">
        <w:trPr>
          <w:cantSplit/>
        </w:trPr>
        <w:tc>
          <w:tcPr>
            <w:tcW w:w="9923" w:type="dxa"/>
            <w:hideMark/>
          </w:tcPr>
          <w:p w14:paraId="519C3446" w14:textId="77777777" w:rsidR="00125E6D" w:rsidRPr="00414DDE" w:rsidRDefault="00125E6D" w:rsidP="00513A3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</w:t>
            </w:r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: zestaw do 2-stopniowej </w:t>
            </w:r>
            <w:proofErr w:type="spellStart"/>
            <w:r w:rsidRPr="00414DDE">
              <w:rPr>
                <w:rFonts w:ascii="Arial Narrow" w:hAnsi="Arial Narrow" w:cs="Arial"/>
                <w:sz w:val="22"/>
                <w:szCs w:val="22"/>
              </w:rPr>
              <w:t>nefrostomii</w:t>
            </w:r>
            <w:proofErr w:type="spellEnd"/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, cewnik </w:t>
            </w:r>
            <w:proofErr w:type="spellStart"/>
            <w:r w:rsidRPr="00414DDE">
              <w:rPr>
                <w:rFonts w:ascii="Arial Narrow" w:hAnsi="Arial Narrow" w:cs="Arial"/>
                <w:sz w:val="22"/>
                <w:szCs w:val="22"/>
              </w:rPr>
              <w:t>Foleya</w:t>
            </w:r>
            <w:proofErr w:type="spellEnd"/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, zestaw wymienny </w:t>
            </w:r>
            <w:proofErr w:type="spellStart"/>
            <w:r w:rsidRPr="00414DDE">
              <w:rPr>
                <w:rFonts w:ascii="Arial Narrow" w:hAnsi="Arial Narrow" w:cs="Arial"/>
                <w:sz w:val="22"/>
                <w:szCs w:val="22"/>
              </w:rPr>
              <w:t>nefrostomii</w:t>
            </w:r>
            <w:proofErr w:type="spellEnd"/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 przezskórnej</w:t>
            </w:r>
          </w:p>
          <w:p w14:paraId="708E3678" w14:textId="77777777" w:rsidR="00125E6D" w:rsidRPr="00414DDE" w:rsidRDefault="00125E6D" w:rsidP="00513A3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>Teleflex</w:t>
            </w:r>
            <w:proofErr w:type="spellEnd"/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1ACCA005" w14:textId="77777777" w:rsidR="00125E6D" w:rsidRPr="00414DDE" w:rsidRDefault="00125E6D" w:rsidP="00513A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 xml:space="preserve">Żwirki i Wigury 16A </w:t>
            </w:r>
          </w:p>
          <w:p w14:paraId="37238E33" w14:textId="77777777" w:rsidR="00125E6D" w:rsidRPr="00414DDE" w:rsidRDefault="00125E6D" w:rsidP="00513A3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>02-092 Warszawa</w:t>
            </w:r>
          </w:p>
          <w:p w14:paraId="6A12FEB6" w14:textId="77777777" w:rsidR="00125E6D" w:rsidRPr="00414DDE" w:rsidRDefault="00125E6D" w:rsidP="00513A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>35 229.60 zł</w:t>
            </w:r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14DD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5C27131" w14:textId="77777777" w:rsidR="00125E6D" w:rsidRPr="00414DDE" w:rsidRDefault="00125E6D" w:rsidP="00513A3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14DD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F7D6647" w14:textId="77777777" w:rsidR="00125E6D" w:rsidRPr="00414DDE" w:rsidRDefault="00125E6D" w:rsidP="00513A3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25E6D" w:rsidRPr="00414DDE" w14:paraId="0B617F0C" w14:textId="77777777" w:rsidTr="00414DDE">
        <w:trPr>
          <w:cantSplit/>
        </w:trPr>
        <w:tc>
          <w:tcPr>
            <w:tcW w:w="9923" w:type="dxa"/>
            <w:hideMark/>
          </w:tcPr>
          <w:p w14:paraId="76469FCC" w14:textId="77777777" w:rsidR="00125E6D" w:rsidRPr="00414DDE" w:rsidRDefault="00125E6D" w:rsidP="00513A3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3</w:t>
            </w:r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: zestawy do </w:t>
            </w:r>
            <w:proofErr w:type="spellStart"/>
            <w:r w:rsidRPr="00414DDE">
              <w:rPr>
                <w:rFonts w:ascii="Arial Narrow" w:hAnsi="Arial Narrow" w:cs="Arial"/>
                <w:sz w:val="22"/>
                <w:szCs w:val="22"/>
              </w:rPr>
              <w:t>szynowania</w:t>
            </w:r>
            <w:proofErr w:type="spellEnd"/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 wewnętrznego moczowodów, prowadniki, </w:t>
            </w:r>
            <w:proofErr w:type="spellStart"/>
            <w:r w:rsidRPr="00414DDE">
              <w:rPr>
                <w:rFonts w:ascii="Arial Narrow" w:hAnsi="Arial Narrow" w:cs="Arial"/>
                <w:sz w:val="22"/>
                <w:szCs w:val="22"/>
              </w:rPr>
              <w:t>koszulki,nitinolowy</w:t>
            </w:r>
            <w:proofErr w:type="spellEnd"/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 koszyk do przechwytywania złogów z dróg moczowych, kleszczyki, igły, </w:t>
            </w:r>
            <w:proofErr w:type="spellStart"/>
            <w:r w:rsidRPr="00414DDE">
              <w:rPr>
                <w:rFonts w:ascii="Arial Narrow" w:hAnsi="Arial Narrow" w:cs="Arial"/>
                <w:sz w:val="22"/>
                <w:szCs w:val="22"/>
              </w:rPr>
              <w:t>ekstrakto</w:t>
            </w:r>
            <w:proofErr w:type="spellEnd"/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 złogów, cewnik dostępu moczowodowego</w:t>
            </w:r>
          </w:p>
          <w:p w14:paraId="0E6D5012" w14:textId="77777777" w:rsidR="00125E6D" w:rsidRPr="00414DDE" w:rsidRDefault="00125E6D" w:rsidP="00513A3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 xml:space="preserve">Cook </w:t>
            </w:r>
            <w:proofErr w:type="spellStart"/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>Medical</w:t>
            </w:r>
            <w:proofErr w:type="spellEnd"/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12A578DD" w14:textId="77777777" w:rsidR="00125E6D" w:rsidRPr="00414DDE" w:rsidRDefault="00125E6D" w:rsidP="00513A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 xml:space="preserve">Rondo Daszyńskiego 2b </w:t>
            </w:r>
          </w:p>
          <w:p w14:paraId="711A8435" w14:textId="77777777" w:rsidR="00125E6D" w:rsidRPr="00414DDE" w:rsidRDefault="00125E6D" w:rsidP="00513A3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>00-843 Warszawa</w:t>
            </w:r>
          </w:p>
          <w:p w14:paraId="214EE1DD" w14:textId="77777777" w:rsidR="00125E6D" w:rsidRPr="00414DDE" w:rsidRDefault="00125E6D" w:rsidP="00513A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>194 961.60 zł</w:t>
            </w:r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14DD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A3B9175" w14:textId="77777777" w:rsidR="00125E6D" w:rsidRPr="00414DDE" w:rsidRDefault="00125E6D" w:rsidP="00513A3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14DD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A481BDC" w14:textId="77777777" w:rsidR="00125E6D" w:rsidRPr="00414DDE" w:rsidRDefault="00125E6D" w:rsidP="00513A3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25E6D" w:rsidRPr="00414DDE" w14:paraId="2394760A" w14:textId="77777777" w:rsidTr="00414DDE">
        <w:trPr>
          <w:cantSplit/>
        </w:trPr>
        <w:tc>
          <w:tcPr>
            <w:tcW w:w="9923" w:type="dxa"/>
            <w:hideMark/>
          </w:tcPr>
          <w:p w14:paraId="3653A4B6" w14:textId="77777777" w:rsidR="00125E6D" w:rsidRPr="00414DDE" w:rsidRDefault="00125E6D" w:rsidP="00513A3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5</w:t>
            </w:r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414DDE">
              <w:rPr>
                <w:rFonts w:ascii="Arial Narrow" w:hAnsi="Arial Narrow" w:cs="Arial"/>
                <w:sz w:val="22"/>
                <w:szCs w:val="22"/>
              </w:rPr>
              <w:t>ureterorenoskop</w:t>
            </w:r>
            <w:proofErr w:type="spellEnd"/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 jednokrotnego użytku do współpracy z włóknem laserowym</w:t>
            </w:r>
          </w:p>
          <w:p w14:paraId="41E29A2E" w14:textId="77777777" w:rsidR="00125E6D" w:rsidRPr="00414DDE" w:rsidRDefault="00125E6D" w:rsidP="00513A3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>CX Projekty Medyczne sp. z o.o.</w:t>
            </w:r>
          </w:p>
          <w:p w14:paraId="2D41BC2A" w14:textId="77777777" w:rsidR="00125E6D" w:rsidRPr="00414DDE" w:rsidRDefault="00125E6D" w:rsidP="00513A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 xml:space="preserve">Przemysłowa 17 </w:t>
            </w:r>
          </w:p>
          <w:p w14:paraId="4DDC6ED9" w14:textId="77777777" w:rsidR="00125E6D" w:rsidRPr="00414DDE" w:rsidRDefault="00125E6D" w:rsidP="00513A3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>32-083 Balice</w:t>
            </w:r>
          </w:p>
          <w:p w14:paraId="1C9561A3" w14:textId="77777777" w:rsidR="00125E6D" w:rsidRPr="00414DDE" w:rsidRDefault="00125E6D" w:rsidP="00513A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>10 800.00 zł</w:t>
            </w:r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14DD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9CF65C9" w14:textId="77777777" w:rsidR="00125E6D" w:rsidRPr="00414DDE" w:rsidRDefault="00125E6D" w:rsidP="00513A3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14DD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4809302" w14:textId="77777777" w:rsidR="00125E6D" w:rsidRPr="00414DDE" w:rsidRDefault="00125E6D" w:rsidP="00513A3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25E6D" w:rsidRPr="00414DDE" w14:paraId="0A614840" w14:textId="77777777" w:rsidTr="00414DDE">
        <w:trPr>
          <w:cantSplit/>
        </w:trPr>
        <w:tc>
          <w:tcPr>
            <w:tcW w:w="9923" w:type="dxa"/>
            <w:hideMark/>
          </w:tcPr>
          <w:p w14:paraId="11812DF6" w14:textId="77777777" w:rsidR="00125E6D" w:rsidRPr="00414DDE" w:rsidRDefault="00125E6D" w:rsidP="00513A3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6</w:t>
            </w:r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414DDE">
              <w:rPr>
                <w:rFonts w:ascii="Arial Narrow" w:hAnsi="Arial Narrow" w:cs="Arial"/>
                <w:sz w:val="22"/>
                <w:szCs w:val="22"/>
              </w:rPr>
              <w:t>ureterorenoskop</w:t>
            </w:r>
            <w:proofErr w:type="spellEnd"/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 giętki, jednorazowy sterylny płaszcz dostępu moczowodowego</w:t>
            </w:r>
          </w:p>
          <w:p w14:paraId="23CCDF0E" w14:textId="77777777" w:rsidR="00125E6D" w:rsidRPr="00414DDE" w:rsidRDefault="00125E6D" w:rsidP="00513A3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>Varimed</w:t>
            </w:r>
            <w:proofErr w:type="spellEnd"/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0595E7C4" w14:textId="77777777" w:rsidR="00125E6D" w:rsidRPr="00414DDE" w:rsidRDefault="00125E6D" w:rsidP="00513A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>Tadeusza Kościuszki 115 /4U</w:t>
            </w:r>
          </w:p>
          <w:p w14:paraId="62E90F36" w14:textId="77777777" w:rsidR="00125E6D" w:rsidRPr="00414DDE" w:rsidRDefault="00125E6D" w:rsidP="00513A3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>50-442 Wrocław</w:t>
            </w:r>
          </w:p>
          <w:p w14:paraId="21F96F9F" w14:textId="77777777" w:rsidR="00125E6D" w:rsidRPr="00414DDE" w:rsidRDefault="00125E6D" w:rsidP="00513A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>45 900.00 zł</w:t>
            </w:r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14DD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93BFAE7" w14:textId="77777777" w:rsidR="00125E6D" w:rsidRPr="00414DDE" w:rsidRDefault="00125E6D" w:rsidP="00513A3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14DD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D156F73" w14:textId="77777777" w:rsidR="00125E6D" w:rsidRPr="00414DDE" w:rsidRDefault="00125E6D" w:rsidP="00513A3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25E6D" w:rsidRPr="00414DDE" w14:paraId="16377208" w14:textId="77777777" w:rsidTr="00414DDE">
        <w:trPr>
          <w:cantSplit/>
        </w:trPr>
        <w:tc>
          <w:tcPr>
            <w:tcW w:w="9923" w:type="dxa"/>
            <w:hideMark/>
          </w:tcPr>
          <w:p w14:paraId="362D2C73" w14:textId="77777777" w:rsidR="00125E6D" w:rsidRPr="00414DDE" w:rsidRDefault="00125E6D" w:rsidP="00513A3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9</w:t>
            </w:r>
            <w:r w:rsidRPr="00414DDE">
              <w:rPr>
                <w:rFonts w:ascii="Arial Narrow" w:hAnsi="Arial Narrow" w:cs="Arial"/>
                <w:sz w:val="22"/>
                <w:szCs w:val="22"/>
              </w:rPr>
              <w:t>: zestaw - prowadnica, wkłady prowadnic, osłony sondy i przewodu sondy etc.</w:t>
            </w:r>
          </w:p>
          <w:p w14:paraId="7E0EFAFC" w14:textId="77777777" w:rsidR="00125E6D" w:rsidRPr="00414DDE" w:rsidRDefault="00125E6D" w:rsidP="00513A3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 xml:space="preserve">MDS </w:t>
            </w:r>
            <w:proofErr w:type="spellStart"/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>Cardio</w:t>
            </w:r>
            <w:proofErr w:type="spellEnd"/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1FBF9321" w14:textId="77777777" w:rsidR="00125E6D" w:rsidRPr="00414DDE" w:rsidRDefault="00125E6D" w:rsidP="00513A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 xml:space="preserve">Transportowców 11 </w:t>
            </w:r>
          </w:p>
          <w:p w14:paraId="137C1CF4" w14:textId="77777777" w:rsidR="00125E6D" w:rsidRPr="00414DDE" w:rsidRDefault="00125E6D" w:rsidP="00513A3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>02-858 Warszawa</w:t>
            </w:r>
          </w:p>
          <w:p w14:paraId="1B6F6674" w14:textId="77777777" w:rsidR="00125E6D" w:rsidRPr="00414DDE" w:rsidRDefault="00125E6D" w:rsidP="00513A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>17 820.00 zł</w:t>
            </w:r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14DD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BBA3141" w14:textId="77777777" w:rsidR="00125E6D" w:rsidRPr="00414DDE" w:rsidRDefault="00125E6D" w:rsidP="00513A3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14DD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1005E88" w14:textId="77777777" w:rsidR="00125E6D" w:rsidRPr="00414DDE" w:rsidRDefault="00125E6D" w:rsidP="00513A3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25E6D" w:rsidRPr="00414DDE" w14:paraId="621C27C2" w14:textId="77777777" w:rsidTr="00414DDE">
        <w:trPr>
          <w:cantSplit/>
        </w:trPr>
        <w:tc>
          <w:tcPr>
            <w:tcW w:w="9923" w:type="dxa"/>
            <w:hideMark/>
          </w:tcPr>
          <w:p w14:paraId="681E6296" w14:textId="77777777" w:rsidR="00125E6D" w:rsidRPr="00414DDE" w:rsidRDefault="00125E6D" w:rsidP="00513A3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10</w:t>
            </w:r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: cewniki do </w:t>
            </w:r>
            <w:proofErr w:type="spellStart"/>
            <w:r w:rsidRPr="00414DDE">
              <w:rPr>
                <w:rFonts w:ascii="Arial Narrow" w:hAnsi="Arial Narrow" w:cs="Arial"/>
                <w:sz w:val="22"/>
                <w:szCs w:val="22"/>
              </w:rPr>
              <w:t>nefrostomii</w:t>
            </w:r>
            <w:proofErr w:type="spellEnd"/>
            <w:r w:rsidRPr="00414DDE">
              <w:rPr>
                <w:rFonts w:ascii="Arial Narrow" w:hAnsi="Arial Narrow" w:cs="Arial"/>
                <w:sz w:val="22"/>
                <w:szCs w:val="22"/>
              </w:rPr>
              <w:t>, cewniki balonowe, prowadnice</w:t>
            </w:r>
          </w:p>
          <w:p w14:paraId="70B911D8" w14:textId="77777777" w:rsidR="00125E6D" w:rsidRPr="00414DDE" w:rsidRDefault="00125E6D" w:rsidP="00513A3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>PRO VITA Polska Sp. z o.o. Sp. Komandytowa</w:t>
            </w:r>
          </w:p>
          <w:p w14:paraId="06EE8741" w14:textId="70604C35" w:rsidR="00125E6D" w:rsidRPr="00414DDE" w:rsidRDefault="00125E6D" w:rsidP="00513A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>P</w:t>
            </w:r>
            <w:r w:rsidR="00414DDE">
              <w:rPr>
                <w:rFonts w:ascii="Arial Narrow" w:hAnsi="Arial Narrow" w:cs="Arial"/>
                <w:bCs/>
                <w:sz w:val="22"/>
                <w:szCs w:val="22"/>
              </w:rPr>
              <w:t>a</w:t>
            </w: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 xml:space="preserve">rafialna 1 </w:t>
            </w:r>
          </w:p>
          <w:p w14:paraId="07C77ECA" w14:textId="77777777" w:rsidR="00125E6D" w:rsidRPr="00414DDE" w:rsidRDefault="00125E6D" w:rsidP="00513A3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>47-100 Strzelce Opolskie</w:t>
            </w:r>
          </w:p>
          <w:p w14:paraId="0B57CB60" w14:textId="77777777" w:rsidR="00125E6D" w:rsidRPr="00414DDE" w:rsidRDefault="00125E6D" w:rsidP="00513A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>22 619.09 zł</w:t>
            </w:r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14DD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221D9FF" w14:textId="77777777" w:rsidR="00125E6D" w:rsidRPr="00414DDE" w:rsidRDefault="00125E6D" w:rsidP="00513A3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14DD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7B4E75A" w14:textId="77777777" w:rsidR="00125E6D" w:rsidRPr="00414DDE" w:rsidRDefault="00125E6D" w:rsidP="00513A3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25E6D" w:rsidRPr="00414DDE" w14:paraId="529475ED" w14:textId="77777777" w:rsidTr="00414DDE">
        <w:trPr>
          <w:cantSplit/>
        </w:trPr>
        <w:tc>
          <w:tcPr>
            <w:tcW w:w="9923" w:type="dxa"/>
            <w:hideMark/>
          </w:tcPr>
          <w:p w14:paraId="6D2E22ED" w14:textId="77777777" w:rsidR="00125E6D" w:rsidRPr="00414DDE" w:rsidRDefault="00125E6D" w:rsidP="00513A3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13</w:t>
            </w:r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: jednorazowe prowadnice jednokanałowe i dwukanałowe dla głowic </w:t>
            </w:r>
            <w:proofErr w:type="spellStart"/>
            <w:r w:rsidRPr="00414DDE">
              <w:rPr>
                <w:rFonts w:ascii="Arial Narrow" w:hAnsi="Arial Narrow" w:cs="Arial"/>
                <w:sz w:val="22"/>
                <w:szCs w:val="22"/>
              </w:rPr>
              <w:t>rektalnych</w:t>
            </w:r>
            <w:proofErr w:type="spellEnd"/>
          </w:p>
          <w:p w14:paraId="1DFEDC0E" w14:textId="77777777" w:rsidR="00125E6D" w:rsidRPr="00414DDE" w:rsidRDefault="00125E6D" w:rsidP="00513A3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>Varimed</w:t>
            </w:r>
            <w:proofErr w:type="spellEnd"/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554CC599" w14:textId="77777777" w:rsidR="00125E6D" w:rsidRPr="00414DDE" w:rsidRDefault="00125E6D" w:rsidP="00513A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>Tadeusza Kościuszki 115 /4U</w:t>
            </w:r>
          </w:p>
          <w:p w14:paraId="7D45677A" w14:textId="77777777" w:rsidR="00125E6D" w:rsidRPr="00414DDE" w:rsidRDefault="00125E6D" w:rsidP="00513A3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>50-442 Wrocław</w:t>
            </w:r>
          </w:p>
          <w:p w14:paraId="6A9FBEE9" w14:textId="77777777" w:rsidR="00125E6D" w:rsidRPr="00414DDE" w:rsidRDefault="00125E6D" w:rsidP="00513A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>19 072.80 zł</w:t>
            </w:r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14DD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D6BD9C6" w14:textId="77777777" w:rsidR="00125E6D" w:rsidRPr="00414DDE" w:rsidRDefault="00125E6D" w:rsidP="00513A3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14DD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D8E2E55" w14:textId="77777777" w:rsidR="00125E6D" w:rsidRPr="00414DDE" w:rsidRDefault="00125E6D" w:rsidP="00513A3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25E6D" w:rsidRPr="00414DDE" w14:paraId="14A7A5F3" w14:textId="77777777" w:rsidTr="00414DDE">
        <w:trPr>
          <w:cantSplit/>
        </w:trPr>
        <w:tc>
          <w:tcPr>
            <w:tcW w:w="9923" w:type="dxa"/>
            <w:hideMark/>
          </w:tcPr>
          <w:p w14:paraId="247CF977" w14:textId="77777777" w:rsidR="00125E6D" w:rsidRPr="00414DDE" w:rsidRDefault="00125E6D" w:rsidP="00513A3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14</w:t>
            </w:r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: dren ciśnieniowy, zestaw infuzyjny, cewnik </w:t>
            </w:r>
            <w:proofErr w:type="spellStart"/>
            <w:r w:rsidRPr="00414DDE">
              <w:rPr>
                <w:rFonts w:ascii="Arial Narrow" w:hAnsi="Arial Narrow" w:cs="Arial"/>
                <w:sz w:val="22"/>
                <w:szCs w:val="22"/>
              </w:rPr>
              <w:t>dwuświatłowy</w:t>
            </w:r>
            <w:proofErr w:type="spellEnd"/>
            <w:r w:rsidRPr="00414DDE">
              <w:rPr>
                <w:rFonts w:ascii="Arial Narrow" w:hAnsi="Arial Narrow" w:cs="Arial"/>
                <w:sz w:val="22"/>
                <w:szCs w:val="22"/>
              </w:rPr>
              <w:t>, przetworniki ciśnienia</w:t>
            </w:r>
          </w:p>
          <w:p w14:paraId="697B0113" w14:textId="77777777" w:rsidR="00125E6D" w:rsidRPr="00414DDE" w:rsidRDefault="00125E6D" w:rsidP="00513A3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>Meden-Inmed</w:t>
            </w:r>
            <w:proofErr w:type="spellEnd"/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 xml:space="preserve"> Sp. </w:t>
            </w:r>
            <w:proofErr w:type="spellStart"/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>zo.o</w:t>
            </w:r>
            <w:proofErr w:type="spellEnd"/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14:paraId="2EE5349C" w14:textId="77777777" w:rsidR="00125E6D" w:rsidRPr="00414DDE" w:rsidRDefault="00125E6D" w:rsidP="00513A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 xml:space="preserve">Wenedów 2 </w:t>
            </w:r>
          </w:p>
          <w:p w14:paraId="2A1FFE12" w14:textId="77777777" w:rsidR="00125E6D" w:rsidRPr="00414DDE" w:rsidRDefault="00125E6D" w:rsidP="00513A3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>75-847 Koszalin</w:t>
            </w:r>
          </w:p>
          <w:p w14:paraId="2862B143" w14:textId="77777777" w:rsidR="00125E6D" w:rsidRPr="00414DDE" w:rsidRDefault="00125E6D" w:rsidP="00513A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>12 327.36 zł</w:t>
            </w:r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14DD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D371E12" w14:textId="77777777" w:rsidR="00125E6D" w:rsidRPr="00414DDE" w:rsidRDefault="00125E6D" w:rsidP="00513A3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14DD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689845C" w14:textId="77777777" w:rsidR="00125E6D" w:rsidRPr="00414DDE" w:rsidRDefault="00125E6D" w:rsidP="00513A3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125E6D" w:rsidRPr="00414DDE" w14:paraId="0FF13115" w14:textId="77777777" w:rsidTr="00414DDE">
        <w:trPr>
          <w:cantSplit/>
        </w:trPr>
        <w:tc>
          <w:tcPr>
            <w:tcW w:w="9923" w:type="dxa"/>
            <w:hideMark/>
          </w:tcPr>
          <w:p w14:paraId="7E961DBC" w14:textId="77777777" w:rsidR="00125E6D" w:rsidRPr="00414DDE" w:rsidRDefault="00125E6D" w:rsidP="00513A3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15</w:t>
            </w:r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: igły do biopsji, pojemnik próżniowy, prowadnice stabilizacyjne do igieł RTG, znaczniki tkankowe, wymienne pojemniki zapasowe na pobrane </w:t>
            </w:r>
            <w:proofErr w:type="spellStart"/>
            <w:r w:rsidRPr="00414DDE">
              <w:rPr>
                <w:rFonts w:ascii="Arial Narrow" w:hAnsi="Arial Narrow" w:cs="Arial"/>
                <w:sz w:val="22"/>
                <w:szCs w:val="22"/>
              </w:rPr>
              <w:t>bioptaty</w:t>
            </w:r>
            <w:proofErr w:type="spellEnd"/>
          </w:p>
          <w:p w14:paraId="5FFFB9EB" w14:textId="77777777" w:rsidR="00125E6D" w:rsidRPr="00414DDE" w:rsidRDefault="00125E6D" w:rsidP="00513A3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>Devicor</w:t>
            </w:r>
            <w:proofErr w:type="spellEnd"/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>Medical</w:t>
            </w:r>
            <w:proofErr w:type="spellEnd"/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708C59B0" w14:textId="77777777" w:rsidR="00125E6D" w:rsidRPr="00414DDE" w:rsidRDefault="00125E6D" w:rsidP="00513A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 xml:space="preserve">Al. 29 Listopada 20 </w:t>
            </w:r>
          </w:p>
          <w:p w14:paraId="5359B5AA" w14:textId="77777777" w:rsidR="00125E6D" w:rsidRPr="00414DDE" w:rsidRDefault="00125E6D" w:rsidP="00513A3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>31-401 Kraków</w:t>
            </w:r>
          </w:p>
          <w:p w14:paraId="339B16FF" w14:textId="77777777" w:rsidR="00125E6D" w:rsidRPr="00414DDE" w:rsidRDefault="00125E6D" w:rsidP="00513A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14DDE">
              <w:rPr>
                <w:rFonts w:ascii="Arial Narrow" w:hAnsi="Arial Narrow" w:cs="Arial"/>
                <w:b/>
                <w:sz w:val="22"/>
                <w:szCs w:val="22"/>
              </w:rPr>
              <w:t>32 108.40 zł</w:t>
            </w:r>
            <w:r w:rsidRPr="00414DD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14DD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FCDFF1D" w14:textId="77777777" w:rsidR="00125E6D" w:rsidRPr="00414DDE" w:rsidRDefault="00125E6D" w:rsidP="00513A3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14DD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CC0EA80" w14:textId="77777777" w:rsidR="00125E6D" w:rsidRPr="00414DDE" w:rsidRDefault="00125E6D" w:rsidP="00513A3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32F49A6B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414DDE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414DDE">
        <w:rPr>
          <w:rFonts w:ascii="Arial Narrow" w:hAnsi="Arial Narrow" w:cs="Arial"/>
          <w:color w:val="000000"/>
          <w:sz w:val="22"/>
          <w:szCs w:val="22"/>
        </w:rPr>
        <w:t>:</w:t>
      </w:r>
    </w:p>
    <w:p w14:paraId="30614035" w14:textId="77777777" w:rsidR="0089483D" w:rsidRPr="00414DDE" w:rsidRDefault="0089483D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</w:p>
    <w:tbl>
      <w:tblPr>
        <w:tblW w:w="992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414DDE" w14:paraId="4525347D" w14:textId="77777777" w:rsidTr="00414DDE">
        <w:tc>
          <w:tcPr>
            <w:tcW w:w="2268" w:type="dxa"/>
            <w:shd w:val="clear" w:color="auto" w:fill="F2F2F2"/>
            <w:hideMark/>
          </w:tcPr>
          <w:p w14:paraId="6CD4BFA7" w14:textId="77777777" w:rsidR="00B36EDA" w:rsidRPr="00414DD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shd w:val="clear" w:color="auto" w:fill="F2F2F2"/>
            <w:hideMark/>
          </w:tcPr>
          <w:p w14:paraId="38C96021" w14:textId="77777777" w:rsidR="00B36EDA" w:rsidRPr="00414DD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shd w:val="clear" w:color="auto" w:fill="F2F2F2"/>
            <w:hideMark/>
          </w:tcPr>
          <w:p w14:paraId="2079B293" w14:textId="77777777" w:rsidR="00B36EDA" w:rsidRPr="00414DD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shd w:val="clear" w:color="auto" w:fill="F2F2F2"/>
            <w:hideMark/>
          </w:tcPr>
          <w:p w14:paraId="77C46A0C" w14:textId="77777777" w:rsidR="00B36EDA" w:rsidRPr="00414DD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414DDE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125E6D" w:rsidRPr="00414DDE" w14:paraId="4DBE2158" w14:textId="77777777" w:rsidTr="00414DDE">
        <w:tc>
          <w:tcPr>
            <w:tcW w:w="2268" w:type="dxa"/>
            <w:vAlign w:val="center"/>
            <w:hideMark/>
          </w:tcPr>
          <w:p w14:paraId="3F5B6911" w14:textId="77777777" w:rsidR="00125E6D" w:rsidRPr="00414DDE" w:rsidRDefault="00125E6D" w:rsidP="00513A3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1 - cewniki, jednorazowe igły, prowadnice, zestaw punkcyjny</w:t>
            </w:r>
          </w:p>
        </w:tc>
        <w:tc>
          <w:tcPr>
            <w:tcW w:w="2977" w:type="dxa"/>
            <w:hideMark/>
          </w:tcPr>
          <w:p w14:paraId="30DA79DC" w14:textId="77777777" w:rsidR="00125E6D" w:rsidRPr="00414DDE" w:rsidRDefault="00125E6D" w:rsidP="00513A3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b/>
                <w:bCs/>
                <w:sz w:val="20"/>
                <w:szCs w:val="20"/>
              </w:rPr>
              <w:t>PRO VITA Polska Sp. z o.o. Sp. Komandytowa</w:t>
            </w:r>
          </w:p>
          <w:p w14:paraId="4881A7BE" w14:textId="3732F49D" w:rsidR="00125E6D" w:rsidRPr="00414DDE" w:rsidRDefault="00125E6D" w:rsidP="00513A3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P</w:t>
            </w:r>
            <w:r w:rsidR="00414DDE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414DDE">
              <w:rPr>
                <w:rFonts w:ascii="Arial Narrow" w:hAnsi="Arial Narrow" w:cs="Arial"/>
                <w:sz w:val="20"/>
                <w:szCs w:val="20"/>
              </w:rPr>
              <w:t>rafialna 1</w:t>
            </w:r>
          </w:p>
          <w:p w14:paraId="310CEE0E" w14:textId="77777777" w:rsidR="00125E6D" w:rsidRPr="00414DDE" w:rsidRDefault="00125E6D" w:rsidP="00513A3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47-100 Strzelce Opolskie</w:t>
            </w:r>
          </w:p>
        </w:tc>
        <w:tc>
          <w:tcPr>
            <w:tcW w:w="3119" w:type="dxa"/>
            <w:vAlign w:val="center"/>
            <w:hideMark/>
          </w:tcPr>
          <w:p w14:paraId="5815543E" w14:textId="77777777" w:rsidR="00125E6D" w:rsidRPr="00414DDE" w:rsidRDefault="00125E6D" w:rsidP="00414D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54DC177" w14:textId="77777777" w:rsidR="00125E6D" w:rsidRPr="00414DDE" w:rsidRDefault="00125E6D" w:rsidP="00414D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14:paraId="5303BE22" w14:textId="77777777" w:rsidR="00125E6D" w:rsidRPr="00414DDE" w:rsidRDefault="00125E6D" w:rsidP="00414DD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14:paraId="51A1F844" w14:textId="77777777" w:rsidR="00125E6D" w:rsidRPr="00414DDE" w:rsidRDefault="00125E6D" w:rsidP="00414DD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25E6D" w:rsidRPr="00414DDE" w14:paraId="21F3F2F1" w14:textId="77777777" w:rsidTr="00414DDE">
        <w:tc>
          <w:tcPr>
            <w:tcW w:w="2268" w:type="dxa"/>
            <w:vAlign w:val="center"/>
            <w:hideMark/>
          </w:tcPr>
          <w:p w14:paraId="1212023E" w14:textId="77777777" w:rsidR="00125E6D" w:rsidRPr="00414DDE" w:rsidRDefault="00125E6D" w:rsidP="00513A3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 xml:space="preserve">2 - zestaw do 2-stopniowej </w:t>
            </w:r>
            <w:proofErr w:type="spellStart"/>
            <w:r w:rsidRPr="00414DDE">
              <w:rPr>
                <w:rFonts w:ascii="Arial Narrow" w:hAnsi="Arial Narrow" w:cs="Arial"/>
                <w:sz w:val="20"/>
                <w:szCs w:val="20"/>
              </w:rPr>
              <w:t>nefrostomii</w:t>
            </w:r>
            <w:proofErr w:type="spellEnd"/>
            <w:r w:rsidRPr="00414DDE">
              <w:rPr>
                <w:rFonts w:ascii="Arial Narrow" w:hAnsi="Arial Narrow" w:cs="Arial"/>
                <w:sz w:val="20"/>
                <w:szCs w:val="20"/>
              </w:rPr>
              <w:t xml:space="preserve">, cewnik </w:t>
            </w:r>
            <w:proofErr w:type="spellStart"/>
            <w:r w:rsidRPr="00414DDE">
              <w:rPr>
                <w:rFonts w:ascii="Arial Narrow" w:hAnsi="Arial Narrow" w:cs="Arial"/>
                <w:sz w:val="20"/>
                <w:szCs w:val="20"/>
              </w:rPr>
              <w:t>Foleya</w:t>
            </w:r>
            <w:proofErr w:type="spellEnd"/>
            <w:r w:rsidRPr="00414DDE">
              <w:rPr>
                <w:rFonts w:ascii="Arial Narrow" w:hAnsi="Arial Narrow" w:cs="Arial"/>
                <w:sz w:val="20"/>
                <w:szCs w:val="20"/>
              </w:rPr>
              <w:t xml:space="preserve">, zestaw wymienny </w:t>
            </w:r>
            <w:proofErr w:type="spellStart"/>
            <w:r w:rsidRPr="00414DDE">
              <w:rPr>
                <w:rFonts w:ascii="Arial Narrow" w:hAnsi="Arial Narrow" w:cs="Arial"/>
                <w:sz w:val="20"/>
                <w:szCs w:val="20"/>
              </w:rPr>
              <w:t>nefrostomii</w:t>
            </w:r>
            <w:proofErr w:type="spellEnd"/>
            <w:r w:rsidRPr="00414DDE">
              <w:rPr>
                <w:rFonts w:ascii="Arial Narrow" w:hAnsi="Arial Narrow" w:cs="Arial"/>
                <w:sz w:val="20"/>
                <w:szCs w:val="20"/>
              </w:rPr>
              <w:t xml:space="preserve"> przezskórnej</w:t>
            </w:r>
          </w:p>
        </w:tc>
        <w:tc>
          <w:tcPr>
            <w:tcW w:w="2977" w:type="dxa"/>
            <w:vAlign w:val="center"/>
            <w:hideMark/>
          </w:tcPr>
          <w:p w14:paraId="57ECACC2" w14:textId="77777777" w:rsidR="00125E6D" w:rsidRPr="00414DDE" w:rsidRDefault="00125E6D" w:rsidP="00414DD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14DDE">
              <w:rPr>
                <w:rFonts w:ascii="Arial Narrow" w:hAnsi="Arial Narrow" w:cs="Arial"/>
                <w:b/>
                <w:bCs/>
                <w:sz w:val="20"/>
                <w:szCs w:val="20"/>
              </w:rPr>
              <w:t>Teleflex</w:t>
            </w:r>
            <w:proofErr w:type="spellEnd"/>
            <w:r w:rsidRPr="00414DD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2DAC7D12" w14:textId="77777777" w:rsidR="00125E6D" w:rsidRPr="00414DDE" w:rsidRDefault="00125E6D" w:rsidP="00414DD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Żwirki i Wigury 16A</w:t>
            </w:r>
          </w:p>
          <w:p w14:paraId="4D46F946" w14:textId="77777777" w:rsidR="00125E6D" w:rsidRPr="00414DDE" w:rsidRDefault="00125E6D" w:rsidP="00414DD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02-092 Warszawa</w:t>
            </w:r>
          </w:p>
        </w:tc>
        <w:tc>
          <w:tcPr>
            <w:tcW w:w="3119" w:type="dxa"/>
            <w:vAlign w:val="center"/>
            <w:hideMark/>
          </w:tcPr>
          <w:p w14:paraId="36D5D530" w14:textId="77777777" w:rsidR="00125E6D" w:rsidRPr="00414DDE" w:rsidRDefault="00125E6D" w:rsidP="00414D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4605559" w14:textId="77777777" w:rsidR="00125E6D" w:rsidRPr="00414DDE" w:rsidRDefault="00125E6D" w:rsidP="00414D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14:paraId="3EB7190A" w14:textId="77777777" w:rsidR="00125E6D" w:rsidRPr="00414DDE" w:rsidRDefault="00125E6D" w:rsidP="00414DD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14:paraId="11486915" w14:textId="77777777" w:rsidR="00125E6D" w:rsidRPr="00414DDE" w:rsidRDefault="00125E6D" w:rsidP="00414DD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25E6D" w:rsidRPr="00414DDE" w14:paraId="2CB1B64C" w14:textId="77777777" w:rsidTr="00414DDE">
        <w:tc>
          <w:tcPr>
            <w:tcW w:w="2268" w:type="dxa"/>
            <w:vAlign w:val="center"/>
            <w:hideMark/>
          </w:tcPr>
          <w:p w14:paraId="26BBD6C0" w14:textId="77777777" w:rsidR="00125E6D" w:rsidRPr="00414DDE" w:rsidRDefault="00125E6D" w:rsidP="00513A3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 xml:space="preserve">3 - zestawy do </w:t>
            </w:r>
            <w:proofErr w:type="spellStart"/>
            <w:r w:rsidRPr="00414DDE">
              <w:rPr>
                <w:rFonts w:ascii="Arial Narrow" w:hAnsi="Arial Narrow" w:cs="Arial"/>
                <w:sz w:val="20"/>
                <w:szCs w:val="20"/>
              </w:rPr>
              <w:t>szynowania</w:t>
            </w:r>
            <w:proofErr w:type="spellEnd"/>
            <w:r w:rsidRPr="00414DDE">
              <w:rPr>
                <w:rFonts w:ascii="Arial Narrow" w:hAnsi="Arial Narrow" w:cs="Arial"/>
                <w:sz w:val="20"/>
                <w:szCs w:val="20"/>
              </w:rPr>
              <w:t xml:space="preserve"> wewnętrznego moczowodów, prowadniki, </w:t>
            </w:r>
            <w:proofErr w:type="spellStart"/>
            <w:r w:rsidRPr="00414DDE">
              <w:rPr>
                <w:rFonts w:ascii="Arial Narrow" w:hAnsi="Arial Narrow" w:cs="Arial"/>
                <w:sz w:val="20"/>
                <w:szCs w:val="20"/>
              </w:rPr>
              <w:t>koszulki,nitinolowy</w:t>
            </w:r>
            <w:proofErr w:type="spellEnd"/>
            <w:r w:rsidRPr="00414DDE">
              <w:rPr>
                <w:rFonts w:ascii="Arial Narrow" w:hAnsi="Arial Narrow" w:cs="Arial"/>
                <w:sz w:val="20"/>
                <w:szCs w:val="20"/>
              </w:rPr>
              <w:t xml:space="preserve"> koszyk do przechwytywania złogów z dróg moczowych, kleszczyki, igły, </w:t>
            </w:r>
            <w:proofErr w:type="spellStart"/>
            <w:r w:rsidRPr="00414DDE">
              <w:rPr>
                <w:rFonts w:ascii="Arial Narrow" w:hAnsi="Arial Narrow" w:cs="Arial"/>
                <w:sz w:val="20"/>
                <w:szCs w:val="20"/>
              </w:rPr>
              <w:t>ekstrakto</w:t>
            </w:r>
            <w:proofErr w:type="spellEnd"/>
            <w:r w:rsidRPr="00414DDE">
              <w:rPr>
                <w:rFonts w:ascii="Arial Narrow" w:hAnsi="Arial Narrow" w:cs="Arial"/>
                <w:sz w:val="20"/>
                <w:szCs w:val="20"/>
              </w:rPr>
              <w:t xml:space="preserve"> złogów, cewnik dostępu moczowodowego</w:t>
            </w:r>
          </w:p>
        </w:tc>
        <w:tc>
          <w:tcPr>
            <w:tcW w:w="2977" w:type="dxa"/>
            <w:vAlign w:val="center"/>
            <w:hideMark/>
          </w:tcPr>
          <w:p w14:paraId="0F2A5D5E" w14:textId="77777777" w:rsidR="00125E6D" w:rsidRPr="00414DDE" w:rsidRDefault="00125E6D" w:rsidP="00414DD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Cook </w:t>
            </w:r>
            <w:proofErr w:type="spellStart"/>
            <w:r w:rsidRPr="00414DDE">
              <w:rPr>
                <w:rFonts w:ascii="Arial Narrow" w:hAnsi="Arial Narrow" w:cs="Arial"/>
                <w:b/>
                <w:bCs/>
                <w:sz w:val="20"/>
                <w:szCs w:val="20"/>
              </w:rPr>
              <w:t>Medical</w:t>
            </w:r>
            <w:proofErr w:type="spellEnd"/>
            <w:r w:rsidRPr="00414DD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674C9BEA" w14:textId="77777777" w:rsidR="00125E6D" w:rsidRPr="00414DDE" w:rsidRDefault="00125E6D" w:rsidP="00414DD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Rondo Daszyńskiego 2b</w:t>
            </w:r>
          </w:p>
          <w:p w14:paraId="010645C4" w14:textId="77777777" w:rsidR="00125E6D" w:rsidRPr="00414DDE" w:rsidRDefault="00125E6D" w:rsidP="00414DD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00-843 Warszawa</w:t>
            </w:r>
          </w:p>
        </w:tc>
        <w:tc>
          <w:tcPr>
            <w:tcW w:w="3119" w:type="dxa"/>
            <w:vAlign w:val="center"/>
            <w:hideMark/>
          </w:tcPr>
          <w:p w14:paraId="68AF16F0" w14:textId="77777777" w:rsidR="00125E6D" w:rsidRPr="00414DDE" w:rsidRDefault="00125E6D" w:rsidP="00414D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00FF1DF" w14:textId="77777777" w:rsidR="00125E6D" w:rsidRPr="00414DDE" w:rsidRDefault="00125E6D" w:rsidP="00414D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14:paraId="1EBEC08B" w14:textId="77777777" w:rsidR="00125E6D" w:rsidRPr="00414DDE" w:rsidRDefault="00125E6D" w:rsidP="00414DD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14:paraId="16ED67BF" w14:textId="77777777" w:rsidR="00125E6D" w:rsidRPr="00414DDE" w:rsidRDefault="00125E6D" w:rsidP="00414DD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25E6D" w:rsidRPr="00414DDE" w14:paraId="272A9592" w14:textId="77777777" w:rsidTr="00414DDE">
        <w:tc>
          <w:tcPr>
            <w:tcW w:w="2268" w:type="dxa"/>
            <w:vAlign w:val="center"/>
            <w:hideMark/>
          </w:tcPr>
          <w:p w14:paraId="38AB4605" w14:textId="77777777" w:rsidR="00125E6D" w:rsidRPr="00414DDE" w:rsidRDefault="00125E6D" w:rsidP="00513A3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 xml:space="preserve">5 - </w:t>
            </w:r>
            <w:proofErr w:type="spellStart"/>
            <w:r w:rsidRPr="00414DDE">
              <w:rPr>
                <w:rFonts w:ascii="Arial Narrow" w:hAnsi="Arial Narrow" w:cs="Arial"/>
                <w:sz w:val="20"/>
                <w:szCs w:val="20"/>
              </w:rPr>
              <w:t>ureterorenoskop</w:t>
            </w:r>
            <w:proofErr w:type="spellEnd"/>
            <w:r w:rsidRPr="00414DDE">
              <w:rPr>
                <w:rFonts w:ascii="Arial Narrow" w:hAnsi="Arial Narrow" w:cs="Arial"/>
                <w:sz w:val="20"/>
                <w:szCs w:val="20"/>
              </w:rPr>
              <w:t xml:space="preserve"> jednokrotnego użytku do współpracy z włóknem laserowym</w:t>
            </w:r>
          </w:p>
        </w:tc>
        <w:tc>
          <w:tcPr>
            <w:tcW w:w="2977" w:type="dxa"/>
            <w:vAlign w:val="center"/>
            <w:hideMark/>
          </w:tcPr>
          <w:p w14:paraId="1DAA0170" w14:textId="77777777" w:rsidR="00125E6D" w:rsidRPr="00414DDE" w:rsidRDefault="00125E6D" w:rsidP="00414DD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b/>
                <w:bCs/>
                <w:sz w:val="20"/>
                <w:szCs w:val="20"/>
              </w:rPr>
              <w:t>CX Projekty Medyczne sp. z o.o.</w:t>
            </w:r>
          </w:p>
          <w:p w14:paraId="1E05F471" w14:textId="77777777" w:rsidR="00125E6D" w:rsidRPr="00414DDE" w:rsidRDefault="00125E6D" w:rsidP="00414DD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Przemysłowa 17</w:t>
            </w:r>
          </w:p>
          <w:p w14:paraId="657F42DA" w14:textId="77777777" w:rsidR="00125E6D" w:rsidRPr="00414DDE" w:rsidRDefault="00125E6D" w:rsidP="00414DD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32-083 Balice</w:t>
            </w:r>
          </w:p>
        </w:tc>
        <w:tc>
          <w:tcPr>
            <w:tcW w:w="3119" w:type="dxa"/>
            <w:vAlign w:val="center"/>
            <w:hideMark/>
          </w:tcPr>
          <w:p w14:paraId="5E34A10D" w14:textId="77777777" w:rsidR="00125E6D" w:rsidRPr="00414DDE" w:rsidRDefault="00125E6D" w:rsidP="00414D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413533B" w14:textId="77777777" w:rsidR="00125E6D" w:rsidRPr="00414DDE" w:rsidRDefault="00125E6D" w:rsidP="00414D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14:paraId="146CBA4E" w14:textId="77777777" w:rsidR="00125E6D" w:rsidRPr="00414DDE" w:rsidRDefault="00125E6D" w:rsidP="00414DD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14:paraId="2A33FAD5" w14:textId="77777777" w:rsidR="00125E6D" w:rsidRPr="00414DDE" w:rsidRDefault="00125E6D" w:rsidP="00414DD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25E6D" w:rsidRPr="00414DDE" w14:paraId="7B9CFEC7" w14:textId="77777777" w:rsidTr="00414DDE">
        <w:tc>
          <w:tcPr>
            <w:tcW w:w="2268" w:type="dxa"/>
            <w:vAlign w:val="center"/>
            <w:hideMark/>
          </w:tcPr>
          <w:p w14:paraId="27B8D3DD" w14:textId="77777777" w:rsidR="00125E6D" w:rsidRPr="00414DDE" w:rsidRDefault="00125E6D" w:rsidP="00513A3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 xml:space="preserve">6 - </w:t>
            </w:r>
            <w:proofErr w:type="spellStart"/>
            <w:r w:rsidRPr="00414DDE">
              <w:rPr>
                <w:rFonts w:ascii="Arial Narrow" w:hAnsi="Arial Narrow" w:cs="Arial"/>
                <w:sz w:val="20"/>
                <w:szCs w:val="20"/>
              </w:rPr>
              <w:t>ureterorenoskop</w:t>
            </w:r>
            <w:proofErr w:type="spellEnd"/>
            <w:r w:rsidRPr="00414DDE">
              <w:rPr>
                <w:rFonts w:ascii="Arial Narrow" w:hAnsi="Arial Narrow" w:cs="Arial"/>
                <w:sz w:val="20"/>
                <w:szCs w:val="20"/>
              </w:rPr>
              <w:t xml:space="preserve"> giętki, jednorazowy sterylny płaszcz dostępu moczowodowego</w:t>
            </w:r>
          </w:p>
        </w:tc>
        <w:tc>
          <w:tcPr>
            <w:tcW w:w="2977" w:type="dxa"/>
            <w:vAlign w:val="center"/>
            <w:hideMark/>
          </w:tcPr>
          <w:p w14:paraId="78A4863F" w14:textId="77777777" w:rsidR="00125E6D" w:rsidRPr="00414DDE" w:rsidRDefault="00125E6D" w:rsidP="00414DD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14DDE">
              <w:rPr>
                <w:rFonts w:ascii="Arial Narrow" w:hAnsi="Arial Narrow" w:cs="Arial"/>
                <w:b/>
                <w:bCs/>
                <w:sz w:val="20"/>
                <w:szCs w:val="20"/>
              </w:rPr>
              <w:t>Varimed</w:t>
            </w:r>
            <w:proofErr w:type="spellEnd"/>
            <w:r w:rsidRPr="00414DD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5ABF0B3B" w14:textId="77777777" w:rsidR="00125E6D" w:rsidRPr="00414DDE" w:rsidRDefault="00125E6D" w:rsidP="00414DD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Tadeusza Kościuszki 115/4U</w:t>
            </w:r>
          </w:p>
          <w:p w14:paraId="6E1EC972" w14:textId="77777777" w:rsidR="00125E6D" w:rsidRPr="00414DDE" w:rsidRDefault="00125E6D" w:rsidP="00414DD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50-442 Wrocław</w:t>
            </w:r>
          </w:p>
        </w:tc>
        <w:tc>
          <w:tcPr>
            <w:tcW w:w="3119" w:type="dxa"/>
            <w:vAlign w:val="center"/>
            <w:hideMark/>
          </w:tcPr>
          <w:p w14:paraId="2E2313A6" w14:textId="77777777" w:rsidR="00125E6D" w:rsidRPr="00414DDE" w:rsidRDefault="00125E6D" w:rsidP="00414D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2B59D40" w14:textId="77777777" w:rsidR="00125E6D" w:rsidRPr="00414DDE" w:rsidRDefault="00125E6D" w:rsidP="00414D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14:paraId="5C5E60D6" w14:textId="77777777" w:rsidR="00125E6D" w:rsidRPr="00414DDE" w:rsidRDefault="00125E6D" w:rsidP="00414DD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14:paraId="2BB5E19D" w14:textId="77777777" w:rsidR="00125E6D" w:rsidRPr="00414DDE" w:rsidRDefault="00125E6D" w:rsidP="00414DD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25E6D" w:rsidRPr="00414DDE" w14:paraId="7780F737" w14:textId="77777777" w:rsidTr="00414DDE">
        <w:tc>
          <w:tcPr>
            <w:tcW w:w="2268" w:type="dxa"/>
            <w:vAlign w:val="center"/>
            <w:hideMark/>
          </w:tcPr>
          <w:p w14:paraId="5C0D637A" w14:textId="77777777" w:rsidR="00125E6D" w:rsidRPr="00414DDE" w:rsidRDefault="00125E6D" w:rsidP="00513A3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9 - zestaw - prowadnica, wkłady prowadnic, osłony sondy i przewodu sondy etc.</w:t>
            </w:r>
          </w:p>
        </w:tc>
        <w:tc>
          <w:tcPr>
            <w:tcW w:w="2977" w:type="dxa"/>
            <w:vAlign w:val="center"/>
            <w:hideMark/>
          </w:tcPr>
          <w:p w14:paraId="08AE3257" w14:textId="77777777" w:rsidR="00125E6D" w:rsidRPr="00414DDE" w:rsidRDefault="00125E6D" w:rsidP="00414DD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MDS </w:t>
            </w:r>
            <w:proofErr w:type="spellStart"/>
            <w:r w:rsidRPr="00414DDE">
              <w:rPr>
                <w:rFonts w:ascii="Arial Narrow" w:hAnsi="Arial Narrow" w:cs="Arial"/>
                <w:b/>
                <w:bCs/>
                <w:sz w:val="20"/>
                <w:szCs w:val="20"/>
              </w:rPr>
              <w:t>Cardio</w:t>
            </w:r>
            <w:proofErr w:type="spellEnd"/>
            <w:r w:rsidRPr="00414DD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1DCDE01E" w14:textId="77777777" w:rsidR="00125E6D" w:rsidRPr="00414DDE" w:rsidRDefault="00125E6D" w:rsidP="00414DD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Transportowców 11</w:t>
            </w:r>
          </w:p>
          <w:p w14:paraId="7E1B8E53" w14:textId="77777777" w:rsidR="00125E6D" w:rsidRPr="00414DDE" w:rsidRDefault="00125E6D" w:rsidP="00414DD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02-858 Warszawa</w:t>
            </w:r>
          </w:p>
        </w:tc>
        <w:tc>
          <w:tcPr>
            <w:tcW w:w="3119" w:type="dxa"/>
            <w:vAlign w:val="center"/>
            <w:hideMark/>
          </w:tcPr>
          <w:p w14:paraId="02300589" w14:textId="77777777" w:rsidR="00125E6D" w:rsidRPr="00414DDE" w:rsidRDefault="00125E6D" w:rsidP="00414D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7510428" w14:textId="77777777" w:rsidR="00125E6D" w:rsidRPr="00414DDE" w:rsidRDefault="00125E6D" w:rsidP="00414D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14:paraId="4A192C87" w14:textId="77777777" w:rsidR="00125E6D" w:rsidRPr="00414DDE" w:rsidRDefault="00125E6D" w:rsidP="00414DD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14:paraId="42CE1824" w14:textId="77777777" w:rsidR="00125E6D" w:rsidRPr="00414DDE" w:rsidRDefault="00125E6D" w:rsidP="00414DD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25E6D" w:rsidRPr="00414DDE" w14:paraId="5835E831" w14:textId="77777777" w:rsidTr="00414DDE">
        <w:tc>
          <w:tcPr>
            <w:tcW w:w="2268" w:type="dxa"/>
            <w:vAlign w:val="center"/>
            <w:hideMark/>
          </w:tcPr>
          <w:p w14:paraId="2998E687" w14:textId="77777777" w:rsidR="00125E6D" w:rsidRPr="00414DDE" w:rsidRDefault="00125E6D" w:rsidP="00513A3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 xml:space="preserve">10 - cewniki do </w:t>
            </w:r>
            <w:proofErr w:type="spellStart"/>
            <w:r w:rsidRPr="00414DDE">
              <w:rPr>
                <w:rFonts w:ascii="Arial Narrow" w:hAnsi="Arial Narrow" w:cs="Arial"/>
                <w:sz w:val="20"/>
                <w:szCs w:val="20"/>
              </w:rPr>
              <w:t>nefrostomii</w:t>
            </w:r>
            <w:proofErr w:type="spellEnd"/>
            <w:r w:rsidRPr="00414DDE">
              <w:rPr>
                <w:rFonts w:ascii="Arial Narrow" w:hAnsi="Arial Narrow" w:cs="Arial"/>
                <w:sz w:val="20"/>
                <w:szCs w:val="20"/>
              </w:rPr>
              <w:t xml:space="preserve">, cewniki balonowe, </w:t>
            </w:r>
            <w:r w:rsidRPr="00414DDE">
              <w:rPr>
                <w:rFonts w:ascii="Arial Narrow" w:hAnsi="Arial Narrow" w:cs="Arial"/>
                <w:sz w:val="20"/>
                <w:szCs w:val="20"/>
              </w:rPr>
              <w:lastRenderedPageBreak/>
              <w:t>prowadnice</w:t>
            </w:r>
          </w:p>
        </w:tc>
        <w:tc>
          <w:tcPr>
            <w:tcW w:w="2977" w:type="dxa"/>
            <w:vAlign w:val="center"/>
            <w:hideMark/>
          </w:tcPr>
          <w:p w14:paraId="69D09219" w14:textId="77777777" w:rsidR="00125E6D" w:rsidRPr="00414DDE" w:rsidRDefault="00125E6D" w:rsidP="00414DD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PRO VITA Polska Sp. z o.o. Sp. Komandytowa</w:t>
            </w:r>
          </w:p>
          <w:p w14:paraId="0181A6BF" w14:textId="5AF6A325" w:rsidR="00125E6D" w:rsidRPr="00414DDE" w:rsidRDefault="00125E6D" w:rsidP="00414DD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lastRenderedPageBreak/>
              <w:t>P</w:t>
            </w:r>
            <w:r w:rsidR="00414DDE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414DDE">
              <w:rPr>
                <w:rFonts w:ascii="Arial Narrow" w:hAnsi="Arial Narrow" w:cs="Arial"/>
                <w:sz w:val="20"/>
                <w:szCs w:val="20"/>
              </w:rPr>
              <w:t>rafialna 1</w:t>
            </w:r>
          </w:p>
          <w:p w14:paraId="65E6A2CF" w14:textId="77777777" w:rsidR="00125E6D" w:rsidRPr="00414DDE" w:rsidRDefault="00125E6D" w:rsidP="00414DD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47-100 Strzelce Opolskie</w:t>
            </w:r>
          </w:p>
        </w:tc>
        <w:tc>
          <w:tcPr>
            <w:tcW w:w="3119" w:type="dxa"/>
            <w:vAlign w:val="center"/>
            <w:hideMark/>
          </w:tcPr>
          <w:p w14:paraId="5C00CC98" w14:textId="77777777" w:rsidR="00125E6D" w:rsidRPr="00414DDE" w:rsidRDefault="00125E6D" w:rsidP="00414D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lastRenderedPageBreak/>
              <w:t>1 - Cena - 60.00</w:t>
            </w:r>
          </w:p>
          <w:p w14:paraId="25B5D004" w14:textId="77777777" w:rsidR="00125E6D" w:rsidRPr="00414DDE" w:rsidRDefault="00125E6D" w:rsidP="00414D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 xml:space="preserve">2 - Termin dostawy/termin uzupełnienia </w:t>
            </w:r>
            <w:r w:rsidRPr="00414DDE">
              <w:rPr>
                <w:rFonts w:ascii="Arial Narrow" w:hAnsi="Arial Narrow" w:cs="Arial"/>
                <w:sz w:val="20"/>
                <w:szCs w:val="20"/>
              </w:rPr>
              <w:lastRenderedPageBreak/>
              <w:t>banku - 25.00</w:t>
            </w:r>
          </w:p>
          <w:p w14:paraId="4AF9F967" w14:textId="77777777" w:rsidR="00125E6D" w:rsidRPr="00414DDE" w:rsidRDefault="00125E6D" w:rsidP="00414DD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14:paraId="72E1B6FC" w14:textId="77777777" w:rsidR="00125E6D" w:rsidRPr="00414DDE" w:rsidRDefault="00125E6D" w:rsidP="00414DD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125E6D" w:rsidRPr="00414DDE" w14:paraId="25EE05FB" w14:textId="77777777" w:rsidTr="00414DDE">
        <w:tc>
          <w:tcPr>
            <w:tcW w:w="2268" w:type="dxa"/>
            <w:vAlign w:val="center"/>
            <w:hideMark/>
          </w:tcPr>
          <w:p w14:paraId="27198960" w14:textId="77777777" w:rsidR="00125E6D" w:rsidRPr="00414DDE" w:rsidRDefault="00125E6D" w:rsidP="00513A3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 xml:space="preserve">13 - jednorazowe prowadnice jednokanałowe i dwukanałowe dla głowic </w:t>
            </w:r>
            <w:proofErr w:type="spellStart"/>
            <w:r w:rsidRPr="00414DDE">
              <w:rPr>
                <w:rFonts w:ascii="Arial Narrow" w:hAnsi="Arial Narrow" w:cs="Arial"/>
                <w:sz w:val="20"/>
                <w:szCs w:val="20"/>
              </w:rPr>
              <w:t>rektalnych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14:paraId="19B7FF18" w14:textId="77777777" w:rsidR="00125E6D" w:rsidRPr="00414DDE" w:rsidRDefault="00125E6D" w:rsidP="00414DD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14DDE">
              <w:rPr>
                <w:rFonts w:ascii="Arial Narrow" w:hAnsi="Arial Narrow" w:cs="Arial"/>
                <w:b/>
                <w:bCs/>
                <w:sz w:val="20"/>
                <w:szCs w:val="20"/>
              </w:rPr>
              <w:t>Varimed</w:t>
            </w:r>
            <w:proofErr w:type="spellEnd"/>
            <w:r w:rsidRPr="00414DD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42C1FFAE" w14:textId="77777777" w:rsidR="00125E6D" w:rsidRPr="00414DDE" w:rsidRDefault="00125E6D" w:rsidP="00414DD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Tadeusza Kościuszki 115/4U</w:t>
            </w:r>
          </w:p>
          <w:p w14:paraId="277A8663" w14:textId="77777777" w:rsidR="00125E6D" w:rsidRPr="00414DDE" w:rsidRDefault="00125E6D" w:rsidP="00414DD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50-442 Wrocław</w:t>
            </w:r>
          </w:p>
        </w:tc>
        <w:tc>
          <w:tcPr>
            <w:tcW w:w="3119" w:type="dxa"/>
            <w:vAlign w:val="center"/>
            <w:hideMark/>
          </w:tcPr>
          <w:p w14:paraId="22824514" w14:textId="77777777" w:rsidR="00125E6D" w:rsidRPr="00414DDE" w:rsidRDefault="00125E6D" w:rsidP="00414D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AA0E42F" w14:textId="77777777" w:rsidR="00125E6D" w:rsidRPr="00414DDE" w:rsidRDefault="00125E6D" w:rsidP="00414D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14:paraId="095EC9B3" w14:textId="77777777" w:rsidR="00125E6D" w:rsidRPr="00414DDE" w:rsidRDefault="00125E6D" w:rsidP="00414DD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14:paraId="146C9DCA" w14:textId="77777777" w:rsidR="00125E6D" w:rsidRPr="00414DDE" w:rsidRDefault="00125E6D" w:rsidP="00414DD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25E6D" w:rsidRPr="00414DDE" w14:paraId="2E1FAB1E" w14:textId="77777777" w:rsidTr="00414DDE">
        <w:tc>
          <w:tcPr>
            <w:tcW w:w="2268" w:type="dxa"/>
            <w:vAlign w:val="center"/>
            <w:hideMark/>
          </w:tcPr>
          <w:p w14:paraId="37683F7B" w14:textId="77777777" w:rsidR="00125E6D" w:rsidRPr="00414DDE" w:rsidRDefault="00125E6D" w:rsidP="00513A3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 xml:space="preserve">14 - dren ciśnieniowy, zestaw infuzyjny, cewnik </w:t>
            </w:r>
            <w:proofErr w:type="spellStart"/>
            <w:r w:rsidRPr="00414DDE">
              <w:rPr>
                <w:rFonts w:ascii="Arial Narrow" w:hAnsi="Arial Narrow" w:cs="Arial"/>
                <w:sz w:val="20"/>
                <w:szCs w:val="20"/>
              </w:rPr>
              <w:t>dwuświatłowy</w:t>
            </w:r>
            <w:proofErr w:type="spellEnd"/>
            <w:r w:rsidRPr="00414DDE">
              <w:rPr>
                <w:rFonts w:ascii="Arial Narrow" w:hAnsi="Arial Narrow" w:cs="Arial"/>
                <w:sz w:val="20"/>
                <w:szCs w:val="20"/>
              </w:rPr>
              <w:t>, przetworniki ciśnienia</w:t>
            </w:r>
          </w:p>
        </w:tc>
        <w:tc>
          <w:tcPr>
            <w:tcW w:w="2977" w:type="dxa"/>
            <w:vAlign w:val="center"/>
            <w:hideMark/>
          </w:tcPr>
          <w:p w14:paraId="35582E98" w14:textId="77777777" w:rsidR="00125E6D" w:rsidRPr="00414DDE" w:rsidRDefault="00125E6D" w:rsidP="00414DD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14DDE">
              <w:rPr>
                <w:rFonts w:ascii="Arial Narrow" w:hAnsi="Arial Narrow" w:cs="Arial"/>
                <w:b/>
                <w:bCs/>
                <w:sz w:val="20"/>
                <w:szCs w:val="20"/>
              </w:rPr>
              <w:t>Meden-Inmed</w:t>
            </w:r>
            <w:proofErr w:type="spellEnd"/>
            <w:r w:rsidRPr="00414DD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</w:t>
            </w:r>
            <w:proofErr w:type="spellStart"/>
            <w:r w:rsidRPr="00414DDE">
              <w:rPr>
                <w:rFonts w:ascii="Arial Narrow" w:hAnsi="Arial Narrow" w:cs="Arial"/>
                <w:b/>
                <w:bCs/>
                <w:sz w:val="20"/>
                <w:szCs w:val="20"/>
              </w:rPr>
              <w:t>zo.o</w:t>
            </w:r>
            <w:proofErr w:type="spellEnd"/>
            <w:r w:rsidRPr="00414DDE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</w:p>
          <w:p w14:paraId="1300600D" w14:textId="77777777" w:rsidR="00125E6D" w:rsidRPr="00414DDE" w:rsidRDefault="00125E6D" w:rsidP="00414DD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Wenedów 2</w:t>
            </w:r>
          </w:p>
          <w:p w14:paraId="10719C9B" w14:textId="77777777" w:rsidR="00125E6D" w:rsidRPr="00414DDE" w:rsidRDefault="00125E6D" w:rsidP="00414DD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75-847 Koszalin</w:t>
            </w:r>
          </w:p>
        </w:tc>
        <w:tc>
          <w:tcPr>
            <w:tcW w:w="3119" w:type="dxa"/>
            <w:vAlign w:val="center"/>
            <w:hideMark/>
          </w:tcPr>
          <w:p w14:paraId="71919D87" w14:textId="77777777" w:rsidR="00125E6D" w:rsidRPr="00414DDE" w:rsidRDefault="00125E6D" w:rsidP="00414D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A553F39" w14:textId="77777777" w:rsidR="00125E6D" w:rsidRPr="00414DDE" w:rsidRDefault="00125E6D" w:rsidP="00414D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14:paraId="33675F39" w14:textId="77777777" w:rsidR="00125E6D" w:rsidRPr="00414DDE" w:rsidRDefault="00125E6D" w:rsidP="00414DD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14:paraId="1FBCEEBE" w14:textId="77777777" w:rsidR="00125E6D" w:rsidRPr="00414DDE" w:rsidRDefault="00125E6D" w:rsidP="00414DD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25E6D" w:rsidRPr="00414DDE" w14:paraId="734987D8" w14:textId="77777777" w:rsidTr="00414DDE">
        <w:tc>
          <w:tcPr>
            <w:tcW w:w="2268" w:type="dxa"/>
            <w:vAlign w:val="center"/>
            <w:hideMark/>
          </w:tcPr>
          <w:p w14:paraId="0FF46B4D" w14:textId="77777777" w:rsidR="00125E6D" w:rsidRPr="00414DDE" w:rsidRDefault="00125E6D" w:rsidP="00513A3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 xml:space="preserve">15 - igły do biopsji, pojemnik próżniowy, prowadnice stabilizacyjne do igieł RTG, znaczniki tkankowe, wymienne pojemniki zapasowe na pobrane </w:t>
            </w:r>
            <w:proofErr w:type="spellStart"/>
            <w:r w:rsidRPr="00414DDE">
              <w:rPr>
                <w:rFonts w:ascii="Arial Narrow" w:hAnsi="Arial Narrow" w:cs="Arial"/>
                <w:sz w:val="20"/>
                <w:szCs w:val="20"/>
              </w:rPr>
              <w:t>bioptaty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14:paraId="2EC534CD" w14:textId="77777777" w:rsidR="00125E6D" w:rsidRPr="00414DDE" w:rsidRDefault="00125E6D" w:rsidP="00414DD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14DDE">
              <w:rPr>
                <w:rFonts w:ascii="Arial Narrow" w:hAnsi="Arial Narrow" w:cs="Arial"/>
                <w:b/>
                <w:bCs/>
                <w:sz w:val="20"/>
                <w:szCs w:val="20"/>
              </w:rPr>
              <w:t>Devicor</w:t>
            </w:r>
            <w:proofErr w:type="spellEnd"/>
            <w:r w:rsidRPr="00414DD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14DDE">
              <w:rPr>
                <w:rFonts w:ascii="Arial Narrow" w:hAnsi="Arial Narrow" w:cs="Arial"/>
                <w:b/>
                <w:bCs/>
                <w:sz w:val="20"/>
                <w:szCs w:val="20"/>
              </w:rPr>
              <w:t>Medical</w:t>
            </w:r>
            <w:proofErr w:type="spellEnd"/>
            <w:r w:rsidRPr="00414DD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5E876F6B" w14:textId="77777777" w:rsidR="00125E6D" w:rsidRPr="00414DDE" w:rsidRDefault="00125E6D" w:rsidP="00414DD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Al. 29 Listopada 20</w:t>
            </w:r>
          </w:p>
          <w:p w14:paraId="0CCA38A3" w14:textId="77777777" w:rsidR="00125E6D" w:rsidRPr="00414DDE" w:rsidRDefault="00125E6D" w:rsidP="00414DD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31-401 Kraków</w:t>
            </w:r>
          </w:p>
        </w:tc>
        <w:tc>
          <w:tcPr>
            <w:tcW w:w="3119" w:type="dxa"/>
            <w:vAlign w:val="center"/>
            <w:hideMark/>
          </w:tcPr>
          <w:p w14:paraId="44EB73BF" w14:textId="77777777" w:rsidR="00125E6D" w:rsidRPr="00414DDE" w:rsidRDefault="00125E6D" w:rsidP="00414D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7C43883" w14:textId="77777777" w:rsidR="00125E6D" w:rsidRPr="00414DDE" w:rsidRDefault="00125E6D" w:rsidP="00414D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14:paraId="5DB8B010" w14:textId="77777777" w:rsidR="00125E6D" w:rsidRPr="00414DDE" w:rsidRDefault="00125E6D" w:rsidP="00414DD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14:paraId="114731AE" w14:textId="77777777" w:rsidR="00125E6D" w:rsidRPr="00414DDE" w:rsidRDefault="00125E6D" w:rsidP="00414DD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4DD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66ED6D0A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14DDE">
        <w:rPr>
          <w:rFonts w:ascii="Arial Narrow" w:hAnsi="Arial Narrow" w:cs="Arial"/>
          <w:i/>
          <w:sz w:val="22"/>
          <w:szCs w:val="22"/>
        </w:rPr>
        <w:t>Zamawiający</w:t>
      </w:r>
    </w:p>
    <w:p w14:paraId="7D434653" w14:textId="77777777" w:rsidR="00414DDE" w:rsidRPr="00414DDE" w:rsidRDefault="00414DDE" w:rsidP="00414DDE">
      <w:pPr>
        <w:rPr>
          <w:rFonts w:ascii="Arial Narrow" w:hAnsi="Arial Narrow" w:cs="Arial"/>
          <w:sz w:val="22"/>
          <w:szCs w:val="22"/>
        </w:rPr>
      </w:pPr>
    </w:p>
    <w:p w14:paraId="3109EB45" w14:textId="77777777" w:rsidR="00414DDE" w:rsidRPr="00414DDE" w:rsidRDefault="00414DDE" w:rsidP="00414DDE">
      <w:pPr>
        <w:rPr>
          <w:rFonts w:ascii="Arial Narrow" w:hAnsi="Arial Narrow" w:cs="Arial"/>
          <w:sz w:val="22"/>
          <w:szCs w:val="22"/>
        </w:rPr>
      </w:pPr>
    </w:p>
    <w:p w14:paraId="07B4BA9E" w14:textId="77777777" w:rsidR="00414DDE" w:rsidRPr="00414DDE" w:rsidRDefault="00414DDE" w:rsidP="00414DDE">
      <w:pPr>
        <w:rPr>
          <w:rFonts w:ascii="Arial Narrow" w:hAnsi="Arial Narrow" w:cs="Arial"/>
          <w:sz w:val="22"/>
          <w:szCs w:val="22"/>
        </w:rPr>
      </w:pPr>
    </w:p>
    <w:p w14:paraId="1F3BFD45" w14:textId="77777777" w:rsidR="00414DDE" w:rsidRPr="00414DDE" w:rsidRDefault="00414DDE" w:rsidP="00414DDE">
      <w:pPr>
        <w:rPr>
          <w:rFonts w:ascii="Arial Narrow" w:hAnsi="Arial Narrow" w:cs="Arial"/>
          <w:sz w:val="22"/>
          <w:szCs w:val="22"/>
        </w:rPr>
      </w:pPr>
    </w:p>
    <w:p w14:paraId="75F232B6" w14:textId="77777777" w:rsidR="00414DDE" w:rsidRPr="00414DDE" w:rsidRDefault="00414DDE" w:rsidP="00414DDE">
      <w:pPr>
        <w:rPr>
          <w:rFonts w:ascii="Arial Narrow" w:hAnsi="Arial Narrow" w:cs="Arial"/>
          <w:sz w:val="22"/>
          <w:szCs w:val="22"/>
        </w:rPr>
      </w:pPr>
    </w:p>
    <w:p w14:paraId="27F0310B" w14:textId="77777777" w:rsidR="00414DDE" w:rsidRPr="00414DDE" w:rsidRDefault="00414DDE" w:rsidP="00414DDE">
      <w:pPr>
        <w:rPr>
          <w:rFonts w:ascii="Arial Narrow" w:hAnsi="Arial Narrow" w:cs="Arial"/>
          <w:sz w:val="22"/>
          <w:szCs w:val="22"/>
        </w:rPr>
      </w:pPr>
    </w:p>
    <w:p w14:paraId="51290C4A" w14:textId="77777777" w:rsidR="00414DDE" w:rsidRPr="00414DDE" w:rsidRDefault="00414DDE" w:rsidP="00414DDE">
      <w:pPr>
        <w:rPr>
          <w:rFonts w:ascii="Arial Narrow" w:hAnsi="Arial Narrow" w:cs="Arial"/>
          <w:sz w:val="22"/>
          <w:szCs w:val="22"/>
        </w:rPr>
      </w:pPr>
    </w:p>
    <w:p w14:paraId="7D15356B" w14:textId="77777777" w:rsidR="00414DDE" w:rsidRPr="00414DDE" w:rsidRDefault="00414DDE" w:rsidP="00414DDE">
      <w:pPr>
        <w:rPr>
          <w:rFonts w:ascii="Arial Narrow" w:hAnsi="Arial Narrow" w:cs="Arial"/>
          <w:sz w:val="22"/>
          <w:szCs w:val="22"/>
        </w:rPr>
      </w:pPr>
    </w:p>
    <w:p w14:paraId="29C58E97" w14:textId="77777777" w:rsidR="00414DDE" w:rsidRPr="00414DDE" w:rsidRDefault="00414DDE" w:rsidP="00414DDE">
      <w:pPr>
        <w:rPr>
          <w:rFonts w:ascii="Arial Narrow" w:hAnsi="Arial Narrow" w:cs="Arial"/>
          <w:sz w:val="22"/>
          <w:szCs w:val="22"/>
        </w:rPr>
      </w:pPr>
    </w:p>
    <w:p w14:paraId="4EBB20A5" w14:textId="77777777" w:rsidR="00414DDE" w:rsidRPr="00414DDE" w:rsidRDefault="00414DDE" w:rsidP="00414DDE">
      <w:pPr>
        <w:rPr>
          <w:rFonts w:ascii="Arial Narrow" w:hAnsi="Arial Narrow" w:cs="Arial"/>
          <w:sz w:val="22"/>
          <w:szCs w:val="22"/>
        </w:rPr>
      </w:pPr>
    </w:p>
    <w:p w14:paraId="61E4C033" w14:textId="77777777" w:rsidR="00414DDE" w:rsidRPr="00414DDE" w:rsidRDefault="00414DDE" w:rsidP="00414DDE">
      <w:pPr>
        <w:rPr>
          <w:rFonts w:ascii="Arial Narrow" w:hAnsi="Arial Narrow" w:cs="Arial"/>
          <w:sz w:val="22"/>
          <w:szCs w:val="22"/>
        </w:rPr>
      </w:pPr>
    </w:p>
    <w:p w14:paraId="7C95570E" w14:textId="77777777" w:rsidR="00414DDE" w:rsidRPr="00414DDE" w:rsidRDefault="00414DDE" w:rsidP="00414DDE">
      <w:pPr>
        <w:rPr>
          <w:rFonts w:ascii="Arial Narrow" w:hAnsi="Arial Narrow" w:cs="Arial"/>
          <w:sz w:val="22"/>
          <w:szCs w:val="22"/>
        </w:rPr>
      </w:pPr>
    </w:p>
    <w:p w14:paraId="293F0733" w14:textId="77777777" w:rsidR="00414DDE" w:rsidRPr="00414DDE" w:rsidRDefault="00414DDE" w:rsidP="00414DDE">
      <w:pPr>
        <w:rPr>
          <w:rFonts w:ascii="Arial Narrow" w:hAnsi="Arial Narrow" w:cs="Arial"/>
          <w:sz w:val="22"/>
          <w:szCs w:val="22"/>
        </w:rPr>
      </w:pPr>
    </w:p>
    <w:p w14:paraId="1DF12374" w14:textId="77777777" w:rsidR="00414DDE" w:rsidRPr="00414DDE" w:rsidRDefault="00414DDE" w:rsidP="00414DDE">
      <w:pPr>
        <w:rPr>
          <w:rFonts w:ascii="Arial Narrow" w:hAnsi="Arial Narrow" w:cs="Arial"/>
          <w:sz w:val="22"/>
          <w:szCs w:val="22"/>
        </w:rPr>
      </w:pPr>
    </w:p>
    <w:p w14:paraId="16E4E6D3" w14:textId="77777777" w:rsidR="00414DDE" w:rsidRPr="00414DDE" w:rsidRDefault="00414DDE" w:rsidP="00414DDE">
      <w:pPr>
        <w:rPr>
          <w:rFonts w:ascii="Arial Narrow" w:hAnsi="Arial Narrow" w:cs="Arial"/>
          <w:sz w:val="22"/>
          <w:szCs w:val="22"/>
        </w:rPr>
      </w:pPr>
    </w:p>
    <w:p w14:paraId="23423C9B" w14:textId="77777777" w:rsidR="00414DDE" w:rsidRPr="00414DDE" w:rsidRDefault="00414DDE" w:rsidP="00414DDE">
      <w:pPr>
        <w:rPr>
          <w:rFonts w:ascii="Arial Narrow" w:hAnsi="Arial Narrow" w:cs="Arial"/>
          <w:sz w:val="22"/>
          <w:szCs w:val="22"/>
        </w:rPr>
      </w:pPr>
    </w:p>
    <w:p w14:paraId="28D8017B" w14:textId="77777777" w:rsidR="00414DDE" w:rsidRPr="00414DDE" w:rsidRDefault="00414DDE" w:rsidP="00414DDE">
      <w:pPr>
        <w:rPr>
          <w:rFonts w:ascii="Arial Narrow" w:hAnsi="Arial Narrow" w:cs="Arial"/>
          <w:sz w:val="22"/>
          <w:szCs w:val="22"/>
        </w:rPr>
      </w:pPr>
    </w:p>
    <w:p w14:paraId="62FF9D4C" w14:textId="77777777" w:rsidR="00414DDE" w:rsidRDefault="00414DDE" w:rsidP="00414DDE">
      <w:pPr>
        <w:rPr>
          <w:rFonts w:ascii="Arial Narrow" w:hAnsi="Arial Narrow" w:cs="Arial"/>
          <w:i/>
          <w:sz w:val="22"/>
          <w:szCs w:val="22"/>
        </w:rPr>
      </w:pPr>
    </w:p>
    <w:p w14:paraId="25EDD4E5" w14:textId="77777777" w:rsidR="00414DDE" w:rsidRPr="00414DDE" w:rsidRDefault="00414DDE" w:rsidP="00414DDE">
      <w:pPr>
        <w:rPr>
          <w:rFonts w:ascii="Arial Narrow" w:hAnsi="Arial Narrow" w:cs="Arial"/>
          <w:sz w:val="22"/>
          <w:szCs w:val="22"/>
        </w:rPr>
      </w:pPr>
    </w:p>
    <w:p w14:paraId="668B3A81" w14:textId="77777777" w:rsidR="00414DDE" w:rsidRPr="00414DDE" w:rsidRDefault="00414DDE" w:rsidP="00414DDE">
      <w:pPr>
        <w:rPr>
          <w:rFonts w:ascii="Arial Narrow" w:hAnsi="Arial Narrow" w:cs="Arial"/>
          <w:sz w:val="22"/>
          <w:szCs w:val="22"/>
        </w:rPr>
      </w:pPr>
    </w:p>
    <w:p w14:paraId="52B1C9D3" w14:textId="77777777" w:rsidR="00414DDE" w:rsidRDefault="00414DDE" w:rsidP="00414DDE">
      <w:pPr>
        <w:rPr>
          <w:rFonts w:ascii="Arial Narrow" w:hAnsi="Arial Narrow" w:cs="Arial"/>
          <w:i/>
          <w:sz w:val="22"/>
          <w:szCs w:val="22"/>
        </w:rPr>
      </w:pPr>
    </w:p>
    <w:p w14:paraId="3C43A33A" w14:textId="77777777" w:rsidR="00414DDE" w:rsidRDefault="00414DDE" w:rsidP="00414DDE">
      <w:pPr>
        <w:rPr>
          <w:rFonts w:ascii="Arial Narrow" w:hAnsi="Arial Narrow" w:cs="Arial"/>
          <w:i/>
          <w:sz w:val="22"/>
          <w:szCs w:val="22"/>
        </w:rPr>
      </w:pPr>
    </w:p>
    <w:p w14:paraId="125C1D67" w14:textId="77777777" w:rsidR="0089483D" w:rsidRDefault="0089483D" w:rsidP="00414DDE">
      <w:pPr>
        <w:rPr>
          <w:rFonts w:ascii="Arial Narrow" w:hAnsi="Arial Narrow" w:cs="Arial"/>
          <w:sz w:val="20"/>
          <w:szCs w:val="20"/>
        </w:rPr>
      </w:pPr>
    </w:p>
    <w:p w14:paraId="2EBF526B" w14:textId="77777777" w:rsidR="0089483D" w:rsidRDefault="0089483D" w:rsidP="00414DDE">
      <w:pPr>
        <w:rPr>
          <w:rFonts w:ascii="Arial Narrow" w:hAnsi="Arial Narrow" w:cs="Arial"/>
          <w:sz w:val="20"/>
          <w:szCs w:val="20"/>
        </w:rPr>
      </w:pPr>
    </w:p>
    <w:p w14:paraId="5E7824DC" w14:textId="77777777" w:rsidR="0089483D" w:rsidRDefault="0089483D" w:rsidP="00414DDE">
      <w:pPr>
        <w:rPr>
          <w:rFonts w:ascii="Arial Narrow" w:hAnsi="Arial Narrow" w:cs="Arial"/>
          <w:sz w:val="20"/>
          <w:szCs w:val="20"/>
        </w:rPr>
      </w:pPr>
    </w:p>
    <w:p w14:paraId="03BA3023" w14:textId="77777777" w:rsidR="0089483D" w:rsidRDefault="0089483D" w:rsidP="00414DDE">
      <w:pPr>
        <w:rPr>
          <w:rFonts w:ascii="Arial Narrow" w:hAnsi="Arial Narrow" w:cs="Arial"/>
          <w:sz w:val="20"/>
          <w:szCs w:val="20"/>
        </w:rPr>
      </w:pPr>
    </w:p>
    <w:p w14:paraId="4A78A240" w14:textId="77777777" w:rsidR="0089483D" w:rsidRDefault="0089483D" w:rsidP="00414DDE">
      <w:pPr>
        <w:rPr>
          <w:rFonts w:ascii="Arial Narrow" w:hAnsi="Arial Narrow" w:cs="Arial"/>
          <w:sz w:val="20"/>
          <w:szCs w:val="20"/>
        </w:rPr>
      </w:pPr>
    </w:p>
    <w:p w14:paraId="307EDE4D" w14:textId="77777777" w:rsidR="0089483D" w:rsidRDefault="0089483D" w:rsidP="00414DDE">
      <w:pPr>
        <w:rPr>
          <w:rFonts w:ascii="Arial Narrow" w:hAnsi="Arial Narrow" w:cs="Arial"/>
          <w:sz w:val="20"/>
          <w:szCs w:val="20"/>
        </w:rPr>
      </w:pPr>
    </w:p>
    <w:p w14:paraId="3DF15A27" w14:textId="10F5605F" w:rsidR="00414DDE" w:rsidRDefault="00414DDE" w:rsidP="00414DDE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3 ark.</w:t>
      </w:r>
    </w:p>
    <w:p w14:paraId="754B1CD8" w14:textId="0FB5E19E" w:rsidR="00414DDE" w:rsidRDefault="00414DDE" w:rsidP="00414DDE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5D2D8267" w14:textId="023F4049" w:rsidR="00414DDE" w:rsidRDefault="00414DDE" w:rsidP="00414DDE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karolina.kornowska@10wsk.mil.pl </w:t>
      </w:r>
    </w:p>
    <w:p w14:paraId="409A2737" w14:textId="54CABDA8" w:rsidR="00414DDE" w:rsidRPr="00414DDE" w:rsidRDefault="00414DDE" w:rsidP="00414DDE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2025-08-28</w:t>
      </w:r>
    </w:p>
    <w:bookmarkEnd w:id="0"/>
    <w:sectPr w:rsidR="00414DDE" w:rsidRPr="00414DDE" w:rsidSect="008948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A2638" w14:textId="77777777" w:rsidR="0059320E" w:rsidRDefault="0059320E">
      <w:r>
        <w:separator/>
      </w:r>
    </w:p>
  </w:endnote>
  <w:endnote w:type="continuationSeparator" w:id="0">
    <w:p w14:paraId="6763261F" w14:textId="77777777" w:rsidR="0059320E" w:rsidRDefault="00593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E790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24DC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71D773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074841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0CF6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3F3CF" w14:textId="77777777" w:rsidR="0059320E" w:rsidRDefault="0059320E">
      <w:r>
        <w:separator/>
      </w:r>
    </w:p>
  </w:footnote>
  <w:footnote w:type="continuationSeparator" w:id="0">
    <w:p w14:paraId="33E1B8C4" w14:textId="77777777" w:rsidR="0059320E" w:rsidRDefault="005932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F0D7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037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4C45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320E"/>
    <w:rsid w:val="00022322"/>
    <w:rsid w:val="00042497"/>
    <w:rsid w:val="00062068"/>
    <w:rsid w:val="000C1E6F"/>
    <w:rsid w:val="000E4E56"/>
    <w:rsid w:val="00125E6D"/>
    <w:rsid w:val="001A1468"/>
    <w:rsid w:val="001B7815"/>
    <w:rsid w:val="00211A34"/>
    <w:rsid w:val="002B1E4F"/>
    <w:rsid w:val="002B6761"/>
    <w:rsid w:val="003445A0"/>
    <w:rsid w:val="003A0AFC"/>
    <w:rsid w:val="003D611C"/>
    <w:rsid w:val="00414DDE"/>
    <w:rsid w:val="00431C0B"/>
    <w:rsid w:val="00437CAD"/>
    <w:rsid w:val="004657DA"/>
    <w:rsid w:val="004B2665"/>
    <w:rsid w:val="004C3459"/>
    <w:rsid w:val="004E324A"/>
    <w:rsid w:val="004E7234"/>
    <w:rsid w:val="0054734E"/>
    <w:rsid w:val="0059320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9483D"/>
    <w:rsid w:val="008A6C10"/>
    <w:rsid w:val="008E5102"/>
    <w:rsid w:val="00915B9E"/>
    <w:rsid w:val="00952256"/>
    <w:rsid w:val="009620A0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F6C616"/>
  <w15:chartTrackingRefBased/>
  <w15:docId w15:val="{A562D158-3144-41EF-9B64-DC3C32792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5</Pages>
  <Words>1246</Words>
  <Characters>7556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1899-12-31T23:00:00Z</cp:lastPrinted>
  <dcterms:created xsi:type="dcterms:W3CDTF">2025-08-27T14:45:00Z</dcterms:created>
  <dcterms:modified xsi:type="dcterms:W3CDTF">2025-08-28T12:10:00Z</dcterms:modified>
</cp:coreProperties>
</file>