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DEF3" w14:textId="77777777" w:rsidR="006676AE" w:rsidRPr="00DF0CB9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F0C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953A2" w:rsidRPr="00DF0CB9">
        <w:rPr>
          <w:rFonts w:ascii="Arial Narrow" w:hAnsi="Arial Narrow" w:cs="Arial"/>
          <w:bCs/>
          <w:i w:val="0"/>
          <w:szCs w:val="24"/>
        </w:rPr>
        <w:t>2</w:t>
      </w:r>
      <w:r w:rsidR="00B36ABD" w:rsidRPr="00DF0CB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3B7F103" w14:textId="77777777" w:rsidR="005103B9" w:rsidRPr="00DF0CB9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02A5C6C0" w14:textId="77777777" w:rsidR="006676AE" w:rsidRPr="00DF0CB9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Znak sprawy:</w:t>
      </w:r>
      <w:r w:rsidRPr="00DF0CB9">
        <w:rPr>
          <w:rFonts w:ascii="Arial Narrow" w:hAnsi="Arial Narrow" w:cs="Arial"/>
          <w:b/>
          <w:sz w:val="24"/>
          <w:szCs w:val="24"/>
        </w:rPr>
        <w:t xml:space="preserve"> </w:t>
      </w:r>
      <w:r w:rsidR="003953A2" w:rsidRPr="00DF0CB9">
        <w:rPr>
          <w:rFonts w:ascii="Arial Narrow" w:hAnsi="Arial Narrow" w:cs="Arial"/>
          <w:b/>
          <w:sz w:val="24"/>
          <w:szCs w:val="24"/>
        </w:rPr>
        <w:t>92/2025</w:t>
      </w:r>
    </w:p>
    <w:p w14:paraId="2CC6723E" w14:textId="77777777" w:rsidR="00C4103F" w:rsidRPr="00DF0CB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F0CB9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F0CB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F0CB9">
        <w:rPr>
          <w:rFonts w:ascii="Arial Narrow" w:hAnsi="Arial Narrow" w:cs="Arial"/>
          <w:b/>
          <w:sz w:val="24"/>
          <w:szCs w:val="24"/>
        </w:rPr>
        <w:t>:</w:t>
      </w:r>
    </w:p>
    <w:p w14:paraId="54197ABC" w14:textId="77777777" w:rsidR="006676AE" w:rsidRPr="00DF0CB9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F0CB9">
        <w:rPr>
          <w:rFonts w:ascii="Arial Narrow" w:hAnsi="Arial Narrow" w:cs="Arial"/>
        </w:rPr>
        <w:t xml:space="preserve"> </w:t>
      </w:r>
      <w:r w:rsidR="003953A2" w:rsidRPr="00DF0CB9">
        <w:rPr>
          <w:rFonts w:ascii="Arial Narrow" w:hAnsi="Arial Narrow" w:cs="Arial"/>
        </w:rPr>
        <w:t>10 Wojskowy Szpital Kliniczny z Polikliniką Samodzielny Publiczny Zakład Opieki Zdrowotnej</w:t>
      </w:r>
    </w:p>
    <w:p w14:paraId="70865057" w14:textId="77777777" w:rsidR="006676AE" w:rsidRPr="00DF0CB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F0CB9">
        <w:rPr>
          <w:rFonts w:ascii="Arial Narrow" w:hAnsi="Arial Narrow" w:cs="Arial"/>
        </w:rPr>
        <w:t xml:space="preserve"> </w:t>
      </w:r>
      <w:r w:rsidR="003953A2" w:rsidRPr="00DF0CB9">
        <w:rPr>
          <w:rFonts w:ascii="Arial Narrow" w:hAnsi="Arial Narrow" w:cs="Arial"/>
        </w:rPr>
        <w:t>ul. Powstańców Warszawy</w:t>
      </w:r>
      <w:r w:rsidRPr="00DF0CB9">
        <w:rPr>
          <w:rFonts w:ascii="Arial Narrow" w:hAnsi="Arial Narrow" w:cs="Arial"/>
        </w:rPr>
        <w:t xml:space="preserve"> </w:t>
      </w:r>
      <w:r w:rsidR="003953A2" w:rsidRPr="00DF0CB9">
        <w:rPr>
          <w:rFonts w:ascii="Arial Narrow" w:hAnsi="Arial Narrow" w:cs="Arial"/>
        </w:rPr>
        <w:t>5</w:t>
      </w:r>
      <w:r w:rsidRPr="00DF0CB9">
        <w:rPr>
          <w:rFonts w:ascii="Arial Narrow" w:hAnsi="Arial Narrow" w:cs="Arial"/>
        </w:rPr>
        <w:t xml:space="preserve"> </w:t>
      </w:r>
    </w:p>
    <w:p w14:paraId="6BC515D6" w14:textId="77777777" w:rsidR="00F90CD1" w:rsidRPr="00DF0CB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F0CB9">
        <w:rPr>
          <w:rFonts w:ascii="Arial Narrow" w:hAnsi="Arial Narrow" w:cs="Arial"/>
        </w:rPr>
        <w:t xml:space="preserve"> </w:t>
      </w:r>
      <w:r w:rsidR="003953A2" w:rsidRPr="00DF0CB9">
        <w:rPr>
          <w:rFonts w:ascii="Arial Narrow" w:hAnsi="Arial Narrow" w:cs="Arial"/>
        </w:rPr>
        <w:t>85-681</w:t>
      </w:r>
      <w:r w:rsidRPr="00DF0CB9">
        <w:rPr>
          <w:rFonts w:ascii="Arial Narrow" w:hAnsi="Arial Narrow" w:cs="Arial"/>
        </w:rPr>
        <w:t xml:space="preserve"> </w:t>
      </w:r>
      <w:r w:rsidR="003953A2" w:rsidRPr="00DF0CB9">
        <w:rPr>
          <w:rFonts w:ascii="Arial Narrow" w:hAnsi="Arial Narrow" w:cs="Arial"/>
        </w:rPr>
        <w:t>Bydgoszcz</w:t>
      </w:r>
    </w:p>
    <w:p w14:paraId="02E392E1" w14:textId="77777777" w:rsidR="009169D4" w:rsidRPr="00DF0C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F0CB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F867702" w14:textId="77777777" w:rsidR="009169D4" w:rsidRPr="00DF0C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F0CB9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14908D8E" w14:textId="77777777" w:rsidR="00C4103F" w:rsidRPr="00DF0CB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F0CB9">
        <w:rPr>
          <w:rFonts w:ascii="Arial Narrow" w:hAnsi="Arial Narrow" w:cs="Arial"/>
          <w:i/>
        </w:rPr>
        <w:t xml:space="preserve"> </w:t>
      </w:r>
    </w:p>
    <w:p w14:paraId="08933484" w14:textId="77777777" w:rsidR="00C4103F" w:rsidRPr="00DF0CB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F0CB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F0CB9">
        <w:rPr>
          <w:rFonts w:ascii="Arial Narrow" w:hAnsi="Arial Narrow" w:cs="Arial"/>
          <w:b/>
          <w:sz w:val="24"/>
          <w:szCs w:val="24"/>
        </w:rPr>
        <w:t>:</w:t>
      </w:r>
    </w:p>
    <w:p w14:paraId="12525AB6" w14:textId="77777777" w:rsidR="00757EFB" w:rsidRPr="00DF0CB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F0CB9">
        <w:rPr>
          <w:rFonts w:ascii="Arial Narrow" w:hAnsi="Arial Narrow" w:cs="Arial"/>
        </w:rPr>
        <w:t>………………………………………</w:t>
      </w:r>
      <w:r w:rsidR="00650D6C" w:rsidRPr="00DF0CB9">
        <w:rPr>
          <w:rFonts w:ascii="Arial Narrow" w:hAnsi="Arial Narrow" w:cs="Arial"/>
        </w:rPr>
        <w:t>…………………………</w:t>
      </w:r>
      <w:r w:rsidRPr="00DF0CB9">
        <w:rPr>
          <w:rFonts w:ascii="Arial Narrow" w:hAnsi="Arial Narrow" w:cs="Arial"/>
        </w:rPr>
        <w:t>…</w:t>
      </w:r>
    </w:p>
    <w:p w14:paraId="7C6EB8C7" w14:textId="77777777" w:rsidR="007118F0" w:rsidRPr="00DF0CB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F0CB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F0CB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F0CB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F0CB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F0CB9">
        <w:rPr>
          <w:rFonts w:ascii="Arial Narrow" w:hAnsi="Arial Narrow" w:cs="Arial"/>
          <w:i/>
          <w:sz w:val="16"/>
          <w:szCs w:val="16"/>
        </w:rPr>
        <w:t>KRS/CEiDG)</w:t>
      </w:r>
    </w:p>
    <w:p w14:paraId="3EB3A121" w14:textId="77777777" w:rsidR="00C4103F" w:rsidRPr="00DF0CB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F0CB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C394C21" w14:textId="77777777" w:rsidR="00757EFB" w:rsidRPr="00DF0CB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F0CB9">
        <w:rPr>
          <w:rFonts w:ascii="Arial Narrow" w:hAnsi="Arial Narrow" w:cs="Arial"/>
        </w:rPr>
        <w:t>………………………………………</w:t>
      </w:r>
      <w:r w:rsidR="00650D6C" w:rsidRPr="00DF0CB9">
        <w:rPr>
          <w:rFonts w:ascii="Arial Narrow" w:hAnsi="Arial Narrow" w:cs="Arial"/>
        </w:rPr>
        <w:t>……</w:t>
      </w:r>
      <w:r w:rsidRPr="00DF0CB9">
        <w:rPr>
          <w:rFonts w:ascii="Arial Narrow" w:hAnsi="Arial Narrow" w:cs="Arial"/>
        </w:rPr>
        <w:t>…</w:t>
      </w:r>
    </w:p>
    <w:p w14:paraId="0D2A3900" w14:textId="77777777" w:rsidR="00484F88" w:rsidRPr="00DF0CB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F0CB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F0CB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F0CB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F0CB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F0CB9">
        <w:rPr>
          <w:rFonts w:ascii="Arial Narrow" w:hAnsi="Arial Narrow" w:cs="Arial"/>
          <w:i/>
          <w:sz w:val="16"/>
          <w:szCs w:val="16"/>
        </w:rPr>
        <w:t>reprezentacji</w:t>
      </w:r>
      <w:r w:rsidRPr="00DF0CB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53A2" w:rsidRPr="00DF0CB9" w14:paraId="4CCE4B6A" w14:textId="77777777" w:rsidTr="00011CA6">
        <w:tc>
          <w:tcPr>
            <w:tcW w:w="9104" w:type="dxa"/>
            <w:shd w:val="clear" w:color="auto" w:fill="D9D9D9"/>
          </w:tcPr>
          <w:p w14:paraId="27D97285" w14:textId="77777777" w:rsidR="003953A2" w:rsidRPr="00DF0CB9" w:rsidRDefault="003953A2" w:rsidP="00011CA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F0CB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C0B10A9" w14:textId="77777777" w:rsidR="003953A2" w:rsidRPr="00DF0CB9" w:rsidRDefault="003953A2" w:rsidP="00011CA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F0CB9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DF0CB9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F0CB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F0CB9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2F8B1403" w14:textId="77777777" w:rsidR="003953A2" w:rsidRPr="00DF0CB9" w:rsidRDefault="003953A2" w:rsidP="00011CA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58B9128" w14:textId="77777777" w:rsidR="003953A2" w:rsidRPr="00DF0CB9" w:rsidRDefault="003953A2" w:rsidP="00011CA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64C6BBE" w14:textId="77777777" w:rsidR="003953A2" w:rsidRPr="00DF0CB9" w:rsidRDefault="003953A2" w:rsidP="00011CA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212FF0DC" w14:textId="77777777" w:rsidR="00E50194" w:rsidRPr="00DF0CB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Na potrzeby postę</w:t>
      </w:r>
      <w:r w:rsidR="008D0487" w:rsidRPr="00DF0CB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F0CB9">
        <w:rPr>
          <w:rFonts w:ascii="Arial Narrow" w:hAnsi="Arial Narrow" w:cs="Arial"/>
          <w:sz w:val="24"/>
          <w:szCs w:val="24"/>
        </w:rPr>
        <w:t>zamówienia publicznego</w:t>
      </w:r>
      <w:r w:rsidR="00E50194" w:rsidRPr="00DF0CB9">
        <w:rPr>
          <w:rFonts w:ascii="Arial Narrow" w:hAnsi="Arial Narrow" w:cs="Arial"/>
          <w:sz w:val="24"/>
          <w:szCs w:val="24"/>
        </w:rPr>
        <w:t xml:space="preserve"> pn.:</w:t>
      </w:r>
    </w:p>
    <w:p w14:paraId="4737E91C" w14:textId="77777777" w:rsidR="00E50194" w:rsidRPr="00DF0CB9" w:rsidRDefault="003953A2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b/>
          <w:sz w:val="24"/>
          <w:szCs w:val="24"/>
        </w:rPr>
        <w:t>"Zakup sprzętu do diagnostyki genetycznej" w 2025r.</w:t>
      </w:r>
    </w:p>
    <w:p w14:paraId="46F6B20F" w14:textId="77777777" w:rsidR="00F90CD1" w:rsidRPr="00DF0CB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prowadzonego przez </w:t>
      </w:r>
      <w:r w:rsidR="003953A2" w:rsidRPr="00DF0CB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F0CB9">
        <w:rPr>
          <w:rFonts w:ascii="Arial Narrow" w:hAnsi="Arial Narrow" w:cs="Arial"/>
          <w:b/>
          <w:sz w:val="24"/>
          <w:szCs w:val="24"/>
        </w:rPr>
        <w:t>,</w:t>
      </w:r>
      <w:r w:rsidR="002B2AD9" w:rsidRPr="00DF0CB9">
        <w:rPr>
          <w:rFonts w:ascii="Arial Narrow" w:hAnsi="Arial Narrow" w:cs="Arial"/>
          <w:sz w:val="24"/>
          <w:szCs w:val="24"/>
        </w:rPr>
        <w:t xml:space="preserve"> </w:t>
      </w:r>
      <w:r w:rsidR="00E65685" w:rsidRPr="00DF0CB9">
        <w:rPr>
          <w:rFonts w:ascii="Arial Narrow" w:hAnsi="Arial Narrow" w:cs="Arial"/>
          <w:sz w:val="24"/>
          <w:szCs w:val="24"/>
        </w:rPr>
        <w:t>oświa</w:t>
      </w:r>
      <w:r w:rsidR="00825A09" w:rsidRPr="00DF0CB9">
        <w:rPr>
          <w:rFonts w:ascii="Arial Narrow" w:hAnsi="Arial Narrow" w:cs="Arial"/>
          <w:sz w:val="24"/>
          <w:szCs w:val="24"/>
        </w:rPr>
        <w:t>dczam</w:t>
      </w:r>
      <w:r w:rsidR="00E65685" w:rsidRPr="00DF0CB9">
        <w:rPr>
          <w:rFonts w:ascii="Arial Narrow" w:hAnsi="Arial Narrow" w:cs="Arial"/>
          <w:sz w:val="24"/>
          <w:szCs w:val="24"/>
        </w:rPr>
        <w:t>,</w:t>
      </w:r>
      <w:r w:rsidR="002B2AD9" w:rsidRPr="00DF0CB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F0CB9" w14:paraId="564B89B3" w14:textId="77777777" w:rsidTr="00650D6C">
        <w:tc>
          <w:tcPr>
            <w:tcW w:w="9104" w:type="dxa"/>
            <w:shd w:val="clear" w:color="auto" w:fill="D9D9D9"/>
          </w:tcPr>
          <w:p w14:paraId="0119CFF5" w14:textId="77777777" w:rsidR="00E50194" w:rsidRPr="00DF0CB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F0CB9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AEE6B80" w14:textId="77777777" w:rsidR="0032618A" w:rsidRPr="00DF0CB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F0CB9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DF0CB9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DF0CB9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DF0CB9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DF0CB9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F0CB9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DF0CB9">
        <w:rPr>
          <w:rFonts w:ascii="Arial Narrow" w:hAnsi="Arial Narrow" w:cs="Arial"/>
          <w:sz w:val="24"/>
          <w:szCs w:val="24"/>
        </w:rPr>
        <w:t>.</w:t>
      </w:r>
    </w:p>
    <w:p w14:paraId="179ED9C8" w14:textId="77777777" w:rsidR="0011306C" w:rsidRPr="00DF0CB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F0CB9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F0CB9">
        <w:rPr>
          <w:rFonts w:ascii="Arial Narrow" w:hAnsi="Arial Narrow" w:cs="Arial"/>
          <w:sz w:val="24"/>
          <w:szCs w:val="24"/>
        </w:rPr>
        <w:t xml:space="preserve"> (</w:t>
      </w:r>
      <w:r w:rsidR="00486223" w:rsidRPr="00DF0CB9">
        <w:rPr>
          <w:rFonts w:ascii="Arial Narrow" w:hAnsi="Arial Narrow" w:cs="Arial"/>
          <w:sz w:val="24"/>
          <w:szCs w:val="24"/>
        </w:rPr>
        <w:t>t.j. Dz.U. z 2023r. poz. 1497</w:t>
      </w:r>
      <w:r w:rsidRPr="00DF0CB9">
        <w:rPr>
          <w:rFonts w:ascii="Arial Narrow" w:hAnsi="Arial Narrow" w:cs="Arial"/>
          <w:sz w:val="24"/>
          <w:szCs w:val="24"/>
        </w:rPr>
        <w:t>)</w:t>
      </w:r>
      <w:r w:rsidR="0032618A" w:rsidRPr="00DF0CB9">
        <w:rPr>
          <w:rFonts w:ascii="Arial Narrow" w:hAnsi="Arial Narrow" w:cs="Arial"/>
          <w:sz w:val="24"/>
          <w:szCs w:val="24"/>
        </w:rPr>
        <w:t xml:space="preserve"> </w:t>
      </w:r>
      <w:r w:rsidR="0011306C" w:rsidRPr="00DF0CB9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DF0CB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F0CB9" w14:paraId="07838CFA" w14:textId="77777777" w:rsidTr="00CD4DD1">
        <w:tc>
          <w:tcPr>
            <w:tcW w:w="9104" w:type="dxa"/>
            <w:shd w:val="clear" w:color="auto" w:fill="D9D9D9"/>
          </w:tcPr>
          <w:p w14:paraId="44157DAF" w14:textId="77777777" w:rsidR="0011306C" w:rsidRPr="00DF0CB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CC40399" w14:textId="77777777" w:rsidR="00103D09" w:rsidRPr="00DF0CB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CAE7EF" w14:textId="77777777" w:rsidR="00D2702A" w:rsidRPr="00DF0CB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F0CB9" w14:paraId="5BC7BD7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0B67C" w14:textId="77777777" w:rsidR="00D2702A" w:rsidRPr="00DF0CB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73CA" w14:textId="77777777" w:rsidR="00D2702A" w:rsidRPr="00DF0CB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953A2" w:rsidRPr="00DF0CB9" w14:paraId="21FE8980" w14:textId="77777777" w:rsidTr="00011C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30BC" w14:textId="77777777" w:rsidR="003953A2" w:rsidRPr="00DF0CB9" w:rsidRDefault="003953A2" w:rsidP="00011CA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601C" w14:textId="77777777" w:rsidR="003953A2" w:rsidRPr="00DF0CB9" w:rsidRDefault="003953A2" w:rsidP="00011CA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7C1D469" w14:textId="77777777" w:rsidR="003953A2" w:rsidRPr="00DF0CB9" w:rsidRDefault="003953A2" w:rsidP="00011CA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3CEDC6AC" w14:textId="77777777" w:rsidR="00122954" w:rsidRPr="00DF0CB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08EB7FCA" w14:textId="77777777" w:rsidR="00721D87" w:rsidRPr="00DF0CB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……………</w:t>
      </w:r>
      <w:r w:rsidR="00721D87" w:rsidRPr="00DF0CB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D9230EA" w14:textId="77777777" w:rsidR="00721D87" w:rsidRPr="00DF0CB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F0CB9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DF0CB9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DF0CB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C6B5440" w14:textId="77777777" w:rsidR="00721D87" w:rsidRPr="00DF0CB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C8C13E3" w14:textId="77777777" w:rsidR="00E21BB4" w:rsidRPr="00DF0CB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……………</w:t>
      </w:r>
      <w:r w:rsidR="00721D87" w:rsidRPr="00DF0CB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F0CB9">
        <w:rPr>
          <w:rFonts w:ascii="Arial Narrow" w:hAnsi="Arial Narrow" w:cs="Arial"/>
          <w:sz w:val="24"/>
          <w:szCs w:val="24"/>
        </w:rPr>
        <w:t>………………………….</w:t>
      </w:r>
    </w:p>
    <w:p w14:paraId="64E3B006" w14:textId="77777777" w:rsidR="00E21BB4" w:rsidRPr="00DF0CB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F0CB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F0CB9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F0CB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DE4B7BD" w14:textId="77777777" w:rsidR="00334A77" w:rsidRPr="00DF0CB9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F0CB9" w14:paraId="5F660C89" w14:textId="77777777" w:rsidTr="0061040C">
        <w:tc>
          <w:tcPr>
            <w:tcW w:w="9104" w:type="dxa"/>
            <w:shd w:val="clear" w:color="auto" w:fill="D9D9D9"/>
          </w:tcPr>
          <w:p w14:paraId="1A69942C" w14:textId="77777777" w:rsidR="00334A77" w:rsidRPr="00DF0CB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8FBD895" w14:textId="77777777" w:rsidR="00334A77" w:rsidRPr="00DF0CB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0B0ACCA" w14:textId="77777777" w:rsidR="004175AB" w:rsidRPr="00DF0CB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4E180FF" w14:textId="77777777" w:rsidR="004175AB" w:rsidRPr="00DF0CB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1E98A5" w14:textId="77777777" w:rsidR="004175AB" w:rsidRPr="00DF0CB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2D2BBE6" w14:textId="77777777" w:rsidR="00334A77" w:rsidRPr="00DF0CB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F0CB9" w14:paraId="5DB18415" w14:textId="77777777" w:rsidTr="0061040C">
        <w:tc>
          <w:tcPr>
            <w:tcW w:w="9104" w:type="dxa"/>
            <w:shd w:val="clear" w:color="auto" w:fill="D9D9D9"/>
          </w:tcPr>
          <w:p w14:paraId="397F24BF" w14:textId="77777777" w:rsidR="00C37715" w:rsidRPr="00DF0CB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E250B84" w14:textId="77777777" w:rsidR="00334A77" w:rsidRPr="00DF0CB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F0CB9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F0CB9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E37CAC0" w14:textId="77777777" w:rsidR="0044648E" w:rsidRPr="00DF0CB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F0CB9">
        <w:rPr>
          <w:rFonts w:ascii="Arial Narrow" w:hAnsi="Arial Narrow" w:cs="Arial"/>
          <w:sz w:val="24"/>
          <w:szCs w:val="24"/>
        </w:rPr>
        <w:t>:</w:t>
      </w:r>
    </w:p>
    <w:p w14:paraId="6D6A1511" w14:textId="77777777" w:rsidR="0044648E" w:rsidRPr="00DF0CB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9B72DFB" w14:textId="77777777" w:rsidR="0044648E" w:rsidRPr="00DF0CB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36BB2F4" w14:textId="77777777" w:rsidR="00C62F57" w:rsidRPr="00DF0CB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F0CB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F0CB9" w14:paraId="6DD0D201" w14:textId="77777777" w:rsidTr="00CD4DD1">
        <w:tc>
          <w:tcPr>
            <w:tcW w:w="9104" w:type="dxa"/>
            <w:shd w:val="clear" w:color="auto" w:fill="D9D9D9"/>
          </w:tcPr>
          <w:p w14:paraId="75BCFA07" w14:textId="77777777" w:rsidR="00BE6F04" w:rsidRPr="00DF0CB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F156D1E" w14:textId="77777777" w:rsidR="00FE4E2B" w:rsidRPr="00DF0CB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F0CB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F0CB9" w14:paraId="724FD4B2" w14:textId="77777777" w:rsidTr="00847232">
        <w:tc>
          <w:tcPr>
            <w:tcW w:w="9104" w:type="dxa"/>
            <w:shd w:val="clear" w:color="auto" w:fill="D9D9D9"/>
          </w:tcPr>
          <w:p w14:paraId="7408025E" w14:textId="77777777" w:rsidR="00E426EB" w:rsidRPr="00DF0CB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F0CB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9F96F0" w14:textId="77777777" w:rsidR="00E426EB" w:rsidRPr="00DF0CB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46E7325" w14:textId="77777777" w:rsidR="00E426EB" w:rsidRPr="00DF0CB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C4412F5" w14:textId="77777777" w:rsidR="00E426EB" w:rsidRPr="00DF0C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98038B" w14:textId="77777777" w:rsidR="00E426EB" w:rsidRPr="00DF0C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F0CB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CCAA5D" w14:textId="77777777" w:rsidR="00E426EB" w:rsidRPr="00DF0C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F0CB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AB07478" w14:textId="77777777" w:rsidR="00E426EB" w:rsidRPr="00DF0C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F0CB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E7112C2" w14:textId="77777777" w:rsidR="0012157F" w:rsidRPr="00DF0CB9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2E97D49" w14:textId="77777777" w:rsidR="008C60E1" w:rsidRPr="00DF0CB9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2782713" w14:textId="77777777" w:rsidR="00524951" w:rsidRPr="00DF0CB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F0CB9">
        <w:rPr>
          <w:rFonts w:ascii="Arial Narrow" w:hAnsi="Arial Narrow" w:cs="Arial"/>
          <w:sz w:val="20"/>
          <w:szCs w:val="20"/>
        </w:rPr>
        <w:tab/>
      </w:r>
      <w:r w:rsidRPr="00DF0CB9">
        <w:rPr>
          <w:rFonts w:ascii="Arial Narrow" w:hAnsi="Arial Narrow" w:cs="Arial"/>
          <w:sz w:val="20"/>
          <w:szCs w:val="20"/>
        </w:rPr>
        <w:tab/>
      </w:r>
      <w:r w:rsidRPr="00DF0CB9">
        <w:rPr>
          <w:rFonts w:ascii="Arial Narrow" w:hAnsi="Arial Narrow" w:cs="Arial"/>
          <w:sz w:val="20"/>
          <w:szCs w:val="20"/>
        </w:rPr>
        <w:tab/>
      </w:r>
      <w:r w:rsidRPr="00DF0CB9">
        <w:rPr>
          <w:rFonts w:ascii="Arial Narrow" w:hAnsi="Arial Narrow" w:cs="Arial"/>
          <w:sz w:val="20"/>
          <w:szCs w:val="20"/>
        </w:rPr>
        <w:tab/>
      </w:r>
      <w:r w:rsidRPr="00DF0CB9">
        <w:rPr>
          <w:rFonts w:ascii="Arial Narrow" w:hAnsi="Arial Narrow" w:cs="Arial"/>
          <w:sz w:val="20"/>
          <w:szCs w:val="20"/>
        </w:rPr>
        <w:tab/>
      </w:r>
      <w:r w:rsidRPr="00DF0CB9">
        <w:rPr>
          <w:rFonts w:ascii="Arial Narrow" w:hAnsi="Arial Narrow" w:cs="Arial"/>
          <w:sz w:val="20"/>
          <w:szCs w:val="20"/>
        </w:rPr>
        <w:tab/>
      </w:r>
      <w:r w:rsidRPr="00DF0CB9">
        <w:rPr>
          <w:rFonts w:ascii="Arial Narrow" w:hAnsi="Arial Narrow" w:cs="Arial"/>
          <w:sz w:val="20"/>
          <w:szCs w:val="20"/>
        </w:rPr>
        <w:tab/>
      </w:r>
    </w:p>
    <w:p w14:paraId="767FB74D" w14:textId="77777777" w:rsidR="00524951" w:rsidRPr="00DF0C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CA7F60B" w14:textId="77777777" w:rsidR="00FE4E2B" w:rsidRPr="00DF0C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F0CB9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F0CB9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296BB37" w14:textId="77777777" w:rsidR="00484F88" w:rsidRPr="00DF0CB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F0CB9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F0CB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F0C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3BDDF" w14:textId="77777777" w:rsidR="00DD1778" w:rsidRDefault="00DD1778" w:rsidP="0038231F">
      <w:pPr>
        <w:spacing w:after="0" w:line="240" w:lineRule="auto"/>
      </w:pPr>
      <w:r>
        <w:separator/>
      </w:r>
    </w:p>
  </w:endnote>
  <w:endnote w:type="continuationSeparator" w:id="0">
    <w:p w14:paraId="75B291AB" w14:textId="77777777" w:rsidR="00DD1778" w:rsidRDefault="00DD17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46A90" w14:textId="77777777" w:rsidR="003953A2" w:rsidRDefault="003953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5AE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7960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12D94" w14:textId="77777777" w:rsidR="003953A2" w:rsidRDefault="003953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7E0C8" w14:textId="77777777" w:rsidR="00DD1778" w:rsidRDefault="00DD1778" w:rsidP="0038231F">
      <w:pPr>
        <w:spacing w:after="0" w:line="240" w:lineRule="auto"/>
      </w:pPr>
      <w:r>
        <w:separator/>
      </w:r>
    </w:p>
  </w:footnote>
  <w:footnote w:type="continuationSeparator" w:id="0">
    <w:p w14:paraId="6B7023E1" w14:textId="77777777" w:rsidR="00DD1778" w:rsidRDefault="00DD1778" w:rsidP="0038231F">
      <w:pPr>
        <w:spacing w:after="0" w:line="240" w:lineRule="auto"/>
      </w:pPr>
      <w:r>
        <w:continuationSeparator/>
      </w:r>
    </w:p>
  </w:footnote>
  <w:footnote w:id="1">
    <w:p w14:paraId="4CB1937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372B7A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FCA5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158FCC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DE5FA8B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AC96C54" w14:textId="77777777" w:rsidR="0032618A" w:rsidRDefault="0032618A" w:rsidP="0032618A">
      <w:pPr>
        <w:pStyle w:val="Tekstprzypisudolnego"/>
      </w:pPr>
    </w:p>
  </w:footnote>
  <w:footnote w:id="2">
    <w:p w14:paraId="4C4DB77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C835DA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AD270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BE794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 xml:space="preserve">t.j. Dz. U. z 2023r. poz. </w:t>
      </w:r>
      <w:r w:rsidR="00554EEB" w:rsidRPr="00554EEB">
        <w:rPr>
          <w:rFonts w:ascii="Arial" w:hAnsi="Arial" w:cs="Arial"/>
          <w:sz w:val="16"/>
          <w:szCs w:val="16"/>
        </w:rPr>
        <w:t>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DD56A" w14:textId="77777777" w:rsidR="003953A2" w:rsidRDefault="003953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5E2BA" w14:textId="77777777" w:rsidR="003953A2" w:rsidRDefault="003953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B5717" w14:textId="77777777" w:rsidR="003953A2" w:rsidRDefault="003953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213921">
    <w:abstractNumId w:val="11"/>
  </w:num>
  <w:num w:numId="2" w16cid:durableId="1122269192">
    <w:abstractNumId w:val="0"/>
  </w:num>
  <w:num w:numId="3" w16cid:durableId="363408772">
    <w:abstractNumId w:val="10"/>
  </w:num>
  <w:num w:numId="4" w16cid:durableId="1348213314">
    <w:abstractNumId w:val="13"/>
  </w:num>
  <w:num w:numId="5" w16cid:durableId="2138403605">
    <w:abstractNumId w:val="12"/>
  </w:num>
  <w:num w:numId="6" w16cid:durableId="873923679">
    <w:abstractNumId w:val="9"/>
  </w:num>
  <w:num w:numId="7" w16cid:durableId="1859125865">
    <w:abstractNumId w:val="1"/>
  </w:num>
  <w:num w:numId="8" w16cid:durableId="427427828">
    <w:abstractNumId w:val="6"/>
  </w:num>
  <w:num w:numId="9" w16cid:durableId="1272590490">
    <w:abstractNumId w:val="4"/>
  </w:num>
  <w:num w:numId="10" w16cid:durableId="1208954950">
    <w:abstractNumId w:val="7"/>
  </w:num>
  <w:num w:numId="11" w16cid:durableId="634993215">
    <w:abstractNumId w:val="5"/>
  </w:num>
  <w:num w:numId="12" w16cid:durableId="1367178289">
    <w:abstractNumId w:val="8"/>
  </w:num>
  <w:num w:numId="13" w16cid:durableId="930087598">
    <w:abstractNumId w:val="3"/>
  </w:num>
  <w:num w:numId="14" w16cid:durableId="1976519737">
    <w:abstractNumId w:val="2"/>
  </w:num>
  <w:num w:numId="15" w16cid:durableId="21024059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77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53A2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1778"/>
    <w:rsid w:val="00DD3E9D"/>
    <w:rsid w:val="00DF0CB9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878A8"/>
  <w15:docId w15:val="{DB07E661-32B6-456F-ADAC-DFDA59FA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898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2025-08-29T05:09:00Z</dcterms:created>
  <dcterms:modified xsi:type="dcterms:W3CDTF">2025-08-29T05:09:00Z</dcterms:modified>
</cp:coreProperties>
</file>