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A36B2" w14:textId="11EE9CE4" w:rsidR="00D62E6E" w:rsidRPr="001E09AB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1E09AB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1E09AB">
        <w:rPr>
          <w:rFonts w:ascii="Arial Narrow" w:eastAsia="Times New Roman" w:hAnsi="Arial Narrow" w:cs="Arial"/>
          <w:bCs/>
          <w:sz w:val="24"/>
          <w:szCs w:val="20"/>
          <w:lang w:eastAsia="pl-PL"/>
        </w:rPr>
        <w:t>5</w:t>
      </w:r>
      <w:r w:rsidRPr="001E09AB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1E09AB" w14:paraId="00A70BFC" w14:textId="77777777" w:rsidTr="00D62E6E">
        <w:tc>
          <w:tcPr>
            <w:tcW w:w="2800" w:type="dxa"/>
          </w:tcPr>
          <w:p w14:paraId="54A13489" w14:textId="77777777" w:rsidR="00D62E6E" w:rsidRPr="001E09AB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E09AB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1E09AB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47695EDC" w14:textId="77777777" w:rsidR="00D62E6E" w:rsidRPr="001E09A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068F7C3" w14:textId="77777777" w:rsidR="00D62E6E" w:rsidRPr="001E09A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E09A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5F5C583" w14:textId="77777777" w:rsidR="00D62E6E" w:rsidRPr="001E09AB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E09A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1E09A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1E09A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1E09AB" w14:paraId="72BA2B9E" w14:textId="77777777" w:rsidTr="00D62E6E">
        <w:tc>
          <w:tcPr>
            <w:tcW w:w="2800" w:type="dxa"/>
          </w:tcPr>
          <w:p w14:paraId="23836A69" w14:textId="77777777" w:rsidR="00D62E6E" w:rsidRPr="001E09AB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E09AB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39609E7" w14:textId="77777777" w:rsidR="00D62E6E" w:rsidRPr="001E09A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E069409" w14:textId="77777777" w:rsidR="00D62E6E" w:rsidRPr="001E09A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E09A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D69E670" w14:textId="77777777" w:rsidR="00D62E6E" w:rsidRPr="001E09AB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E09A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1E09AB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1E09A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B283525" w14:textId="77777777" w:rsidR="00BC121E" w:rsidRPr="001E09AB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B042F" w:rsidRPr="001E09AB" w14:paraId="61D764F2" w14:textId="77777777" w:rsidTr="002E308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08BCA40" w14:textId="77777777" w:rsidR="005B042F" w:rsidRPr="001E09AB" w:rsidRDefault="005B042F" w:rsidP="002E308B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1E09AB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0DDAABD4" w14:textId="77777777" w:rsidR="005B042F" w:rsidRPr="001E09AB" w:rsidRDefault="005B042F" w:rsidP="002E308B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E09AB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1E09AB">
              <w:rPr>
                <w:rFonts w:ascii="Arial Narrow" w:eastAsia="Times New Roman" w:hAnsi="Arial Narrow" w:cs="Arial"/>
                <w:lang w:eastAsia="pl-PL"/>
              </w:rPr>
              <w:t>(t.j. Dz. U. z 2024 poz. 1320)</w:t>
            </w:r>
            <w:r w:rsidRPr="001E09AB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1E09AB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1E09AB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18FEAECC" w14:textId="77777777" w:rsidR="005B042F" w:rsidRPr="001E09AB" w:rsidRDefault="005B042F" w:rsidP="002E308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1E09AB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D8491B9" w14:textId="77777777" w:rsidR="005B042F" w:rsidRPr="001E09AB" w:rsidRDefault="005B042F" w:rsidP="002E308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1F488E61" w14:textId="77777777" w:rsidR="00BC121E" w:rsidRPr="001E09AB" w:rsidRDefault="005B042F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E09A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1E09AB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1E09AB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1E09AB" w14:paraId="4568E9D4" w14:textId="77777777" w:rsidTr="00D62E6E">
        <w:tc>
          <w:tcPr>
            <w:tcW w:w="2269" w:type="dxa"/>
          </w:tcPr>
          <w:p w14:paraId="3D8AD962" w14:textId="77777777" w:rsidR="00D62E6E" w:rsidRPr="001E09AB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E09A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2C25CA5" w14:textId="0A05A1AF" w:rsidR="00D62E6E" w:rsidRPr="001E09AB" w:rsidRDefault="005B042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E09A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"Zakup sprzętu do diagnostyki genetycznej" w 2025r.</w:t>
            </w:r>
          </w:p>
        </w:tc>
      </w:tr>
      <w:tr w:rsidR="005B042F" w:rsidRPr="001E09AB" w14:paraId="248EAF19" w14:textId="77777777" w:rsidTr="002E308B">
        <w:tc>
          <w:tcPr>
            <w:tcW w:w="2269" w:type="dxa"/>
          </w:tcPr>
          <w:p w14:paraId="64DF3338" w14:textId="77777777" w:rsidR="005B042F" w:rsidRPr="001E09AB" w:rsidRDefault="005B042F" w:rsidP="002E308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E09A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1BCD6F0" w14:textId="77777777" w:rsidR="005B042F" w:rsidRPr="001E09AB" w:rsidRDefault="005B042F" w:rsidP="002E308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E09A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92/2025</w:t>
            </w:r>
          </w:p>
        </w:tc>
      </w:tr>
    </w:tbl>
    <w:p w14:paraId="10E019DE" w14:textId="77777777" w:rsidR="00BC121E" w:rsidRPr="001E09AB" w:rsidRDefault="005B042F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1E09A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1E09A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1E09AB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1E09AB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1E09A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1E09AB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004D0D94" w14:textId="77777777" w:rsidR="00BC121E" w:rsidRPr="001E09AB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1E09AB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542F65F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1E09A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1E09A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1E09AB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1E09AB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1E09AB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1E09AB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270E9586" w14:textId="77777777" w:rsidR="00BC121E" w:rsidRPr="001E09AB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E09AB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39671629">
          <v:shape id="_x0000_i1030" type="#_x0000_t75" style="width:453.3pt;height:17.55pt" o:ole="">
            <v:imagedata r:id="rId10" o:title=""/>
          </v:shape>
          <w:control r:id="rId11" w:name="OptionButton21" w:shapeid="_x0000_i1030"/>
        </w:object>
      </w:r>
      <w:r w:rsidRPr="001E09A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1E09A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1E09AB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1E09AB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Pr="001E09AB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758AF657" w14:textId="77777777" w:rsidR="00BF69A4" w:rsidRPr="001E09AB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E09AB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1E09AB" w14:paraId="57EBABE1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96CD3" w14:textId="77777777" w:rsidR="00BC121E" w:rsidRPr="001E09A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E09A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0D95B" w14:textId="77777777" w:rsidR="00BC121E" w:rsidRPr="001E09AB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E09A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F57E5" w14:textId="77777777" w:rsidR="00BC121E" w:rsidRPr="001E09AB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E09A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1E09AB" w14:paraId="40389773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DBFB7" w14:textId="77777777" w:rsidR="00BC121E" w:rsidRPr="001E09A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E09A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09551" w14:textId="77777777" w:rsidR="00BC121E" w:rsidRPr="001E09A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D02FD" w14:textId="77777777" w:rsidR="00BC121E" w:rsidRPr="001E09A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1E09AB" w14:paraId="3B27B70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6FF87" w14:textId="77777777" w:rsidR="00BC121E" w:rsidRPr="001E09A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E09A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5B556" w14:textId="77777777" w:rsidR="00BC121E" w:rsidRPr="001E09A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A6F2C" w14:textId="77777777" w:rsidR="00BC121E" w:rsidRPr="001E09A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7DA5BC1E" w14:textId="77777777" w:rsidR="00BC121E" w:rsidRPr="001E09AB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1E09AB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5A2EC1A9" w14:textId="77777777" w:rsidR="00BC121E" w:rsidRPr="001E09AB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1E09AB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4EC8467D" w14:textId="77777777" w:rsidR="00067B62" w:rsidRPr="001E09AB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1E09AB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1E09AB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1E09AB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7444F7EF" w14:textId="77777777" w:rsidR="00067B62" w:rsidRPr="001E09AB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1E09AB" w14:paraId="11C17540" w14:textId="77777777" w:rsidTr="00620E37">
        <w:tc>
          <w:tcPr>
            <w:tcW w:w="2660" w:type="dxa"/>
          </w:tcPr>
          <w:p w14:paraId="14E87374" w14:textId="77777777" w:rsidR="00BC121E" w:rsidRPr="001E09A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4A1E4B6" w14:textId="77777777" w:rsidR="00BC121E" w:rsidRPr="001E09AB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1E09A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1CFDD1A" w14:textId="77777777" w:rsidR="00BC121E" w:rsidRPr="001E09AB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E09A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1E09A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1E09A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5E62171E" w14:textId="77777777" w:rsidR="00BC121E" w:rsidRPr="001E09A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41DD095" w14:textId="77777777" w:rsidR="00BC121E" w:rsidRPr="001E09A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E09A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6D7D98B" w14:textId="77777777" w:rsidR="00BC121E" w:rsidRPr="001E09AB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E09A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5B042F" w:rsidRPr="001E09A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1E09A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1E09A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45BBE43A" w14:textId="77777777" w:rsidR="00106AC7" w:rsidRPr="001E09AB" w:rsidRDefault="00106AC7" w:rsidP="00BC121E">
      <w:pPr>
        <w:rPr>
          <w:rFonts w:ascii="Arial Narrow" w:hAnsi="Arial Narrow"/>
        </w:rPr>
      </w:pPr>
    </w:p>
    <w:sectPr w:rsidR="00106AC7" w:rsidRPr="001E09AB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125E09" w14:textId="77777777" w:rsidR="0014269F" w:rsidRDefault="0014269F">
      <w:r>
        <w:separator/>
      </w:r>
    </w:p>
  </w:endnote>
  <w:endnote w:type="continuationSeparator" w:id="0">
    <w:p w14:paraId="557A8360" w14:textId="77777777" w:rsidR="0014269F" w:rsidRDefault="00142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741F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D9717A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7225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0DD4310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42DFEBF5">
        <v:line id="_x0000_s1025" style="position:absolute;left:0;text-align:left;z-index:251657728" from="-3.85pt,8.7pt" to="455.15pt,8.7pt"/>
      </w:pict>
    </w:r>
  </w:p>
  <w:p w14:paraId="5362A663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F2987" w14:textId="77777777" w:rsidR="005B042F" w:rsidRDefault="005B04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6EEB9F" w14:textId="77777777" w:rsidR="0014269F" w:rsidRDefault="0014269F">
      <w:r>
        <w:separator/>
      </w:r>
    </w:p>
  </w:footnote>
  <w:footnote w:type="continuationSeparator" w:id="0">
    <w:p w14:paraId="5F0809A2" w14:textId="77777777" w:rsidR="0014269F" w:rsidRDefault="001426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2DACE" w14:textId="77777777" w:rsidR="005B042F" w:rsidRDefault="005B04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C6665" w14:textId="77777777" w:rsidR="005B042F" w:rsidRDefault="005B04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1FE09" w14:textId="77777777" w:rsidR="005B042F" w:rsidRDefault="005B04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07712556">
    <w:abstractNumId w:val="13"/>
  </w:num>
  <w:num w:numId="2" w16cid:durableId="1304195901">
    <w:abstractNumId w:val="0"/>
  </w:num>
  <w:num w:numId="3" w16cid:durableId="903879554">
    <w:abstractNumId w:val="11"/>
  </w:num>
  <w:num w:numId="4" w16cid:durableId="2066102213">
    <w:abstractNumId w:val="8"/>
  </w:num>
  <w:num w:numId="5" w16cid:durableId="1231967488">
    <w:abstractNumId w:val="7"/>
  </w:num>
  <w:num w:numId="6" w16cid:durableId="786897726">
    <w:abstractNumId w:val="1"/>
  </w:num>
  <w:num w:numId="7" w16cid:durableId="1598830278">
    <w:abstractNumId w:val="6"/>
  </w:num>
  <w:num w:numId="8" w16cid:durableId="359092209">
    <w:abstractNumId w:val="3"/>
  </w:num>
  <w:num w:numId="9" w16cid:durableId="644896522">
    <w:abstractNumId w:val="2"/>
  </w:num>
  <w:num w:numId="10" w16cid:durableId="1378894745">
    <w:abstractNumId w:val="5"/>
  </w:num>
  <w:num w:numId="11" w16cid:durableId="419370909">
    <w:abstractNumId w:val="10"/>
  </w:num>
  <w:num w:numId="12" w16cid:durableId="591472275">
    <w:abstractNumId w:val="4"/>
  </w:num>
  <w:num w:numId="13" w16cid:durableId="306668990">
    <w:abstractNumId w:val="9"/>
  </w:num>
  <w:num w:numId="14" w16cid:durableId="8561278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269F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269F"/>
    <w:rsid w:val="00147532"/>
    <w:rsid w:val="001614BA"/>
    <w:rsid w:val="001E09AB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B042F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05E7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5DC331"/>
  <w15:chartTrackingRefBased/>
  <w15:docId w15:val="{BDF4C932-00C7-4C89-AB4F-DA6EB9F95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220</Words>
  <Characters>1725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2025-08-29T05:14:00Z</dcterms:created>
  <dcterms:modified xsi:type="dcterms:W3CDTF">2025-08-29T05:14:00Z</dcterms:modified>
</cp:coreProperties>
</file>