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C914FF" w14:textId="77777777" w:rsidR="00025386" w:rsidRPr="00445D0C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445D0C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7C4E69" w:rsidRPr="00445D0C">
        <w:rPr>
          <w:rFonts w:ascii="Arial Narrow" w:hAnsi="Arial Narrow" w:cs="Arial"/>
          <w:bCs/>
          <w:i w:val="0"/>
          <w:szCs w:val="24"/>
        </w:rPr>
        <w:t>3</w:t>
      </w:r>
      <w:r w:rsidR="007666D6" w:rsidRPr="00445D0C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445D0C" w14:paraId="4CC6F71F" w14:textId="77777777" w:rsidTr="00467CA2">
        <w:tc>
          <w:tcPr>
            <w:tcW w:w="2800" w:type="dxa"/>
          </w:tcPr>
          <w:p w14:paraId="5B375513" w14:textId="77777777" w:rsidR="00D520D3" w:rsidRPr="00445D0C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445D0C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445D0C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74C79CF4" w14:textId="77777777" w:rsidR="00D520D3" w:rsidRPr="00445D0C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8DD41CA" w14:textId="77777777" w:rsidR="00D520D3" w:rsidRPr="00445D0C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445D0C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B31B3AE" w14:textId="77777777" w:rsidR="00D520D3" w:rsidRPr="00445D0C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445D0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445D0C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445D0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445D0C" w14:paraId="52FC3692" w14:textId="77777777" w:rsidTr="00467CA2">
        <w:tc>
          <w:tcPr>
            <w:tcW w:w="2800" w:type="dxa"/>
          </w:tcPr>
          <w:p w14:paraId="08034319" w14:textId="77777777" w:rsidR="00D520D3" w:rsidRPr="00445D0C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445D0C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0031B99A" w14:textId="77777777" w:rsidR="00D520D3" w:rsidRPr="00445D0C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0EAA002C" w14:textId="77777777" w:rsidR="00D520D3" w:rsidRPr="00445D0C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445D0C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AD54671" w14:textId="77777777" w:rsidR="00D520D3" w:rsidRPr="00445D0C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445D0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445D0C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445D0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0C66312" w14:textId="77777777" w:rsidR="00B62AD0" w:rsidRPr="00445D0C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445D0C" w14:paraId="4D7A5B92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5D36FD2" w14:textId="77777777" w:rsidR="00053927" w:rsidRPr="00445D0C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445D0C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5B75B3AA" w14:textId="77777777" w:rsidR="00053927" w:rsidRPr="00445D0C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445D0C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445D0C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445D0C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6A17CF92" w14:textId="77777777" w:rsidR="0071340C" w:rsidRPr="00445D0C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45D0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445D0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445D0C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445D0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445D0C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445D0C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7C4E69" w:rsidRPr="00445D0C">
        <w:rPr>
          <w:rFonts w:ascii="Arial Narrow" w:hAnsi="Arial Narrow" w:cs="Arial"/>
          <w:sz w:val="24"/>
          <w:szCs w:val="24"/>
        </w:rPr>
        <w:t>(t.j. Dz. U. z 2024 poz. 1320)</w:t>
      </w:r>
      <w:r w:rsidR="00E27ABB" w:rsidRPr="00445D0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445D0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445D0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445D0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445D0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445D0C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445D0C" w14:paraId="6976C467" w14:textId="77777777" w:rsidTr="00467CA2">
        <w:tc>
          <w:tcPr>
            <w:tcW w:w="2269" w:type="dxa"/>
          </w:tcPr>
          <w:p w14:paraId="2E830495" w14:textId="77777777" w:rsidR="00D520D3" w:rsidRPr="00445D0C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45D0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3539B39" w14:textId="77777777" w:rsidR="00D520D3" w:rsidRPr="00445D0C" w:rsidRDefault="007C4E69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445D0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"Zakup sprzętu do diagnostyki genetycznej" w 2025r.</w:t>
            </w:r>
            <w:r w:rsidR="00D520D3" w:rsidRPr="00445D0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C4E69" w:rsidRPr="00445D0C" w14:paraId="143A9AF6" w14:textId="77777777" w:rsidTr="00011CA6">
        <w:tc>
          <w:tcPr>
            <w:tcW w:w="2269" w:type="dxa"/>
          </w:tcPr>
          <w:p w14:paraId="0C599670" w14:textId="77777777" w:rsidR="007C4E69" w:rsidRPr="00445D0C" w:rsidRDefault="007C4E69" w:rsidP="00011CA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45D0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63ECF331" w14:textId="77777777" w:rsidR="007C4E69" w:rsidRPr="00445D0C" w:rsidRDefault="007C4E69" w:rsidP="00011CA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445D0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92/2025</w:t>
            </w:r>
          </w:p>
        </w:tc>
      </w:tr>
    </w:tbl>
    <w:p w14:paraId="27578205" w14:textId="77777777" w:rsidR="00DC652A" w:rsidRPr="00445D0C" w:rsidRDefault="007C4E69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45D0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445D0C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6323CB90" w14:textId="77777777" w:rsidR="00DC652A" w:rsidRPr="00445D0C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445D0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6F4533AB" w14:textId="77777777" w:rsidR="0071340C" w:rsidRPr="00445D0C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445D0C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445D0C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445D0C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4CDC1797" w14:textId="77777777" w:rsidR="0071340C" w:rsidRPr="00445D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3281C80F" w14:textId="77777777" w:rsidR="0071340C" w:rsidRPr="00445D0C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45D0C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37E4B6E0" w14:textId="77777777" w:rsidR="0071340C" w:rsidRPr="00445D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445D0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5C487788" w14:textId="77777777" w:rsidR="0071340C" w:rsidRPr="00445D0C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445D0C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445D0C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445D0C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631E732C" w14:textId="77777777" w:rsidR="0071340C" w:rsidRPr="00445D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223545DD" w14:textId="77777777" w:rsidR="0071340C" w:rsidRPr="00445D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70C5F1D2" w14:textId="77777777" w:rsidR="00DC652A" w:rsidRPr="00445D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445D0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445D0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445D0C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74DAEA84" w14:textId="77777777" w:rsidR="00DC652A" w:rsidRPr="00445D0C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45D0C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445D0C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445D0C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445D0C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445D0C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445D0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445D0C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0D63B315" w14:textId="77777777" w:rsidR="0093388F" w:rsidRPr="00445D0C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445D0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44D9DA1C" w14:textId="77777777" w:rsidR="0093388F" w:rsidRPr="00445D0C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45D0C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749147D3" w14:textId="77777777" w:rsidR="0093388F" w:rsidRPr="00445D0C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445D0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047D59D3" w14:textId="77777777" w:rsidR="00CB29AC" w:rsidRPr="00445D0C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45D0C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57EBA3FB" w14:textId="77777777" w:rsidR="00CB29AC" w:rsidRPr="00445D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445D0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05FEB418" w14:textId="77777777" w:rsidR="00830970" w:rsidRPr="00445D0C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45D0C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 xml:space="preserve">okres </w:t>
      </w:r>
      <w:r w:rsidR="00830970" w:rsidRPr="00445D0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445D0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445D0C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174FC361" w14:textId="77777777" w:rsidR="00E27ABB" w:rsidRPr="00445D0C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445D0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445D0C" w14:paraId="0585FBD3" w14:textId="77777777" w:rsidTr="00467CA2">
        <w:tc>
          <w:tcPr>
            <w:tcW w:w="2660" w:type="dxa"/>
          </w:tcPr>
          <w:p w14:paraId="6A071EBA" w14:textId="77777777" w:rsidR="00D520D3" w:rsidRPr="00445D0C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2E32B225" w14:textId="77777777" w:rsidR="00D520D3" w:rsidRPr="00445D0C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445D0C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69E8F07C" w14:textId="77777777" w:rsidR="00D520D3" w:rsidRPr="00445D0C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445D0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285EA3FC" w14:textId="77777777" w:rsidR="00D520D3" w:rsidRPr="00445D0C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51C5B357" w14:textId="77777777" w:rsidR="00D520D3" w:rsidRPr="00445D0C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445D0C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87E04AC" w14:textId="77777777" w:rsidR="00D520D3" w:rsidRPr="00445D0C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445D0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7C4E69" w:rsidRPr="00445D0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445D0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445D0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445D0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001A901E" w14:textId="77777777" w:rsidR="00E27ABB" w:rsidRPr="00445D0C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445D0C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8D13A4" w14:textId="77777777" w:rsidR="00BF40EB" w:rsidRDefault="00BF40EB" w:rsidP="00025386">
      <w:pPr>
        <w:spacing w:after="0" w:line="240" w:lineRule="auto"/>
      </w:pPr>
      <w:r>
        <w:separator/>
      </w:r>
    </w:p>
  </w:endnote>
  <w:endnote w:type="continuationSeparator" w:id="0">
    <w:p w14:paraId="0731EA8F" w14:textId="77777777" w:rsidR="00BF40EB" w:rsidRDefault="00BF40E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A4AA44" w14:textId="77777777" w:rsidR="007C4E69" w:rsidRDefault="007C4E6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422C1C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61DC7B6A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4CA32010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911E340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7078C1" w14:textId="77777777" w:rsidR="007C4E69" w:rsidRDefault="007C4E6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AA40B7" w14:textId="77777777" w:rsidR="00BF40EB" w:rsidRDefault="00BF40EB" w:rsidP="00025386">
      <w:pPr>
        <w:spacing w:after="0" w:line="240" w:lineRule="auto"/>
      </w:pPr>
      <w:r>
        <w:separator/>
      </w:r>
    </w:p>
  </w:footnote>
  <w:footnote w:type="continuationSeparator" w:id="0">
    <w:p w14:paraId="03F72CE6" w14:textId="77777777" w:rsidR="00BF40EB" w:rsidRDefault="00BF40E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3C6B34" w14:textId="77777777" w:rsidR="007C4E69" w:rsidRDefault="007C4E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2C074" w14:textId="77777777" w:rsidR="007C4E69" w:rsidRDefault="007C4E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84CC0" w14:textId="77777777" w:rsidR="007C4E69" w:rsidRDefault="007C4E6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01519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F40EB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45D0C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C4E69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BF40EB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BDA6CA"/>
  <w15:chartTrackingRefBased/>
  <w15:docId w15:val="{5B10D4F6-3EC5-4997-98ED-EB985139F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281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2025-08-29T05:09:00Z</dcterms:created>
  <dcterms:modified xsi:type="dcterms:W3CDTF">2025-08-29T05:09:00Z</dcterms:modified>
</cp:coreProperties>
</file>