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98D1C" w14:textId="77777777" w:rsidR="009432A1" w:rsidRPr="005A396F" w:rsidRDefault="00AF337C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A396F">
        <w:rPr>
          <w:rFonts w:ascii="Arial Narrow" w:hAnsi="Arial Narrow" w:cs="Arial"/>
          <w:sz w:val="22"/>
          <w:szCs w:val="22"/>
        </w:rPr>
        <w:t>Bydgoszcz</w:t>
      </w:r>
      <w:r w:rsidR="009432A1" w:rsidRPr="005A396F">
        <w:rPr>
          <w:rFonts w:ascii="Arial Narrow" w:hAnsi="Arial Narrow" w:cs="Arial"/>
          <w:sz w:val="22"/>
          <w:szCs w:val="22"/>
        </w:rPr>
        <w:t xml:space="preserve"> dnia: </w:t>
      </w:r>
      <w:r w:rsidRPr="005A396F">
        <w:rPr>
          <w:rFonts w:ascii="Arial Narrow" w:hAnsi="Arial Narrow" w:cs="Arial"/>
          <w:sz w:val="22"/>
          <w:szCs w:val="22"/>
        </w:rPr>
        <w:t>2025-09-01</w:t>
      </w:r>
    </w:p>
    <w:p w14:paraId="112738BA" w14:textId="77777777" w:rsidR="009432A1" w:rsidRPr="005A396F" w:rsidRDefault="00AF337C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A396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8B7EAF9" w14:textId="77777777" w:rsidR="009432A1" w:rsidRPr="005A396F" w:rsidRDefault="00AF337C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A396F">
        <w:rPr>
          <w:rFonts w:ascii="Arial Narrow" w:hAnsi="Arial Narrow" w:cs="Arial"/>
          <w:sz w:val="22"/>
          <w:szCs w:val="22"/>
        </w:rPr>
        <w:t>Powstańców Warszawy</w:t>
      </w:r>
      <w:r w:rsidR="009432A1" w:rsidRPr="005A396F">
        <w:rPr>
          <w:rFonts w:ascii="Arial Narrow" w:hAnsi="Arial Narrow" w:cs="Arial"/>
          <w:sz w:val="22"/>
          <w:szCs w:val="22"/>
        </w:rPr>
        <w:t xml:space="preserve"> </w:t>
      </w:r>
      <w:r w:rsidRPr="005A396F">
        <w:rPr>
          <w:rFonts w:ascii="Arial Narrow" w:hAnsi="Arial Narrow" w:cs="Arial"/>
          <w:sz w:val="22"/>
          <w:szCs w:val="22"/>
        </w:rPr>
        <w:t>5</w:t>
      </w:r>
    </w:p>
    <w:p w14:paraId="32BE1D29" w14:textId="77777777" w:rsidR="009432A1" w:rsidRPr="005A396F" w:rsidRDefault="00AF337C" w:rsidP="009432A1">
      <w:pPr>
        <w:rPr>
          <w:rFonts w:ascii="Arial Narrow" w:hAnsi="Arial Narrow" w:cs="Arial"/>
          <w:sz w:val="22"/>
          <w:szCs w:val="22"/>
        </w:rPr>
      </w:pPr>
      <w:r w:rsidRPr="005A396F">
        <w:rPr>
          <w:rFonts w:ascii="Arial Narrow" w:hAnsi="Arial Narrow" w:cs="Arial"/>
          <w:sz w:val="22"/>
          <w:szCs w:val="22"/>
        </w:rPr>
        <w:t>85-681</w:t>
      </w:r>
      <w:r w:rsidR="009432A1" w:rsidRPr="005A396F">
        <w:rPr>
          <w:rFonts w:ascii="Arial Narrow" w:hAnsi="Arial Narrow" w:cs="Arial"/>
          <w:sz w:val="22"/>
          <w:szCs w:val="22"/>
        </w:rPr>
        <w:t xml:space="preserve"> </w:t>
      </w:r>
      <w:r w:rsidRPr="005A396F">
        <w:rPr>
          <w:rFonts w:ascii="Arial Narrow" w:hAnsi="Arial Narrow" w:cs="Arial"/>
          <w:sz w:val="22"/>
          <w:szCs w:val="22"/>
        </w:rPr>
        <w:t>Bydgoszcz</w:t>
      </w:r>
    </w:p>
    <w:p w14:paraId="42718B68" w14:textId="77777777" w:rsidR="009432A1" w:rsidRPr="00946230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4623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8FDE2A2" w14:textId="77777777" w:rsidR="009432A1" w:rsidRPr="00946230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4623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6230" w14:paraId="46E9FC4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EC3020" w14:textId="77777777" w:rsidR="009432A1" w:rsidRPr="0094623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4623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5FF1C36" w14:textId="77777777" w:rsidR="009432A1" w:rsidRPr="0094623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4623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97F7C78" w14:textId="77777777" w:rsidR="00A80738" w:rsidRPr="0094623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4623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AD6D12C" w14:textId="77777777" w:rsidR="009432A1" w:rsidRPr="005A396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A396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A396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A396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A396F" w14:paraId="634B5EC4" w14:textId="77777777" w:rsidTr="00A652DF">
        <w:tc>
          <w:tcPr>
            <w:tcW w:w="2269" w:type="dxa"/>
          </w:tcPr>
          <w:p w14:paraId="2E236D10" w14:textId="77777777" w:rsidR="009432A1" w:rsidRPr="005A396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96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A244584" w14:textId="77777777" w:rsidR="00946230" w:rsidRPr="005A396F" w:rsidRDefault="00AF337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396F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opatrunkowych wraz z dzierżawą </w:t>
            </w:r>
          </w:p>
          <w:p w14:paraId="201BBDC1" w14:textId="430D8E98" w:rsidR="009432A1" w:rsidRPr="005A396F" w:rsidRDefault="00AF337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396F">
              <w:rPr>
                <w:rFonts w:ascii="Arial Narrow" w:hAnsi="Arial Narrow" w:cs="Arial"/>
                <w:bCs/>
                <w:sz w:val="22"/>
                <w:szCs w:val="22"/>
              </w:rPr>
              <w:t>15 sztuk urządzeń do podciśnieniowego leczenia ran na okres 12 miesięcy</w:t>
            </w:r>
            <w:r w:rsidR="009432A1" w:rsidRPr="005A39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F337C" w:rsidRPr="005A396F" w14:paraId="500D5A91" w14:textId="77777777" w:rsidTr="004E7C25">
        <w:tc>
          <w:tcPr>
            <w:tcW w:w="2269" w:type="dxa"/>
          </w:tcPr>
          <w:p w14:paraId="5D7F743F" w14:textId="77777777" w:rsidR="00AF337C" w:rsidRPr="005A396F" w:rsidRDefault="00AF337C" w:rsidP="004E7C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A396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D9B7611" w14:textId="77777777" w:rsidR="00AF337C" w:rsidRPr="005A396F" w:rsidRDefault="00AF337C" w:rsidP="004E7C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A396F">
              <w:rPr>
                <w:rFonts w:ascii="Arial Narrow" w:hAnsi="Arial Narrow" w:cs="Arial"/>
                <w:bCs/>
                <w:sz w:val="22"/>
                <w:szCs w:val="22"/>
              </w:rPr>
              <w:t>84/2025</w:t>
            </w:r>
          </w:p>
        </w:tc>
      </w:tr>
    </w:tbl>
    <w:p w14:paraId="2B585833" w14:textId="77777777" w:rsidR="00890B92" w:rsidRPr="005A396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A396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A396F">
        <w:rPr>
          <w:rFonts w:ascii="Arial Narrow" w:hAnsi="Arial Narrow" w:cs="Arial"/>
          <w:sz w:val="22"/>
          <w:szCs w:val="22"/>
        </w:rPr>
        <w:t>22</w:t>
      </w:r>
      <w:r w:rsidR="0043158A" w:rsidRPr="005A396F">
        <w:rPr>
          <w:rFonts w:ascii="Arial Narrow" w:hAnsi="Arial Narrow" w:cs="Arial"/>
          <w:sz w:val="22"/>
          <w:szCs w:val="22"/>
        </w:rPr>
        <w:t>2</w:t>
      </w:r>
      <w:r w:rsidRPr="005A396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A396F">
        <w:rPr>
          <w:rFonts w:ascii="Arial Narrow" w:hAnsi="Arial Narrow" w:cs="Arial"/>
          <w:sz w:val="22"/>
          <w:szCs w:val="22"/>
        </w:rPr>
        <w:t>4</w:t>
      </w:r>
      <w:r w:rsidRPr="005A396F">
        <w:rPr>
          <w:rFonts w:ascii="Arial Narrow" w:hAnsi="Arial Narrow" w:cs="Arial"/>
          <w:sz w:val="22"/>
          <w:szCs w:val="22"/>
        </w:rPr>
        <w:t xml:space="preserve"> </w:t>
      </w:r>
      <w:r w:rsidR="00890B92" w:rsidRPr="005A396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A396F">
        <w:rPr>
          <w:rFonts w:ascii="Arial Narrow" w:hAnsi="Arial Narrow" w:cs="Arial"/>
          <w:sz w:val="22"/>
          <w:szCs w:val="22"/>
        </w:rPr>
        <w:t xml:space="preserve"> </w:t>
      </w:r>
      <w:r w:rsidR="00AF337C" w:rsidRPr="005A396F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5A396F">
        <w:rPr>
          <w:rFonts w:ascii="Arial Narrow" w:hAnsi="Arial Narrow" w:cs="Arial"/>
          <w:sz w:val="22"/>
          <w:szCs w:val="22"/>
        </w:rPr>
        <w:t xml:space="preserve"> </w:t>
      </w:r>
      <w:r w:rsidR="00890B92" w:rsidRPr="005A396F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773C691A" w14:textId="77777777" w:rsidR="0069085C" w:rsidRPr="005A396F" w:rsidRDefault="00AF337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A396F">
        <w:rPr>
          <w:rFonts w:ascii="Arial Narrow" w:hAnsi="Arial Narrow" w:cs="Arial"/>
          <w:b/>
          <w:sz w:val="22"/>
          <w:szCs w:val="22"/>
        </w:rPr>
        <w:t>363 443.85</w:t>
      </w:r>
      <w:r w:rsidR="00890B92" w:rsidRPr="005A396F">
        <w:rPr>
          <w:rFonts w:ascii="Arial Narrow" w:hAnsi="Arial Narrow" w:cs="Arial"/>
          <w:sz w:val="22"/>
          <w:szCs w:val="22"/>
        </w:rPr>
        <w:t xml:space="preserve"> zł brutto.</w:t>
      </w:r>
    </w:p>
    <w:p w14:paraId="6398FCB6" w14:textId="77777777" w:rsidR="00890B92" w:rsidRPr="005A396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F23AC1A" w14:textId="77777777" w:rsidR="00890B9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9624583" w14:textId="77777777" w:rsidR="005A396F" w:rsidRPr="005A396F" w:rsidRDefault="005A396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68E676C" w14:textId="77777777" w:rsidR="00890B92" w:rsidRPr="005A396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0224504" w14:textId="77777777" w:rsidR="00A80738" w:rsidRPr="005A396F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A396F">
        <w:rPr>
          <w:rFonts w:ascii="Arial Narrow" w:hAnsi="Arial Narrow" w:cs="Arial"/>
          <w:i/>
          <w:sz w:val="22"/>
          <w:szCs w:val="22"/>
        </w:rPr>
        <w:t>Zamawiający</w:t>
      </w:r>
    </w:p>
    <w:p w14:paraId="1016E94B" w14:textId="77777777" w:rsidR="005A396F" w:rsidRPr="00946230" w:rsidRDefault="005A396F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65C994A" w14:textId="77777777" w:rsidR="005A396F" w:rsidRDefault="005A396F" w:rsidP="005A396F">
      <w:pPr>
        <w:rPr>
          <w:rFonts w:ascii="Arial Narrow" w:hAnsi="Arial Narrow"/>
        </w:rPr>
      </w:pPr>
    </w:p>
    <w:p w14:paraId="77512BD7" w14:textId="77777777" w:rsidR="005A396F" w:rsidRDefault="005A396F" w:rsidP="005A396F">
      <w:pPr>
        <w:rPr>
          <w:rFonts w:ascii="Arial Narrow" w:hAnsi="Arial Narrow"/>
        </w:rPr>
      </w:pPr>
    </w:p>
    <w:p w14:paraId="628355AE" w14:textId="77777777" w:rsidR="005A396F" w:rsidRDefault="005A396F" w:rsidP="005A396F">
      <w:pPr>
        <w:rPr>
          <w:rFonts w:ascii="Arial Narrow" w:hAnsi="Arial Narrow"/>
        </w:rPr>
      </w:pPr>
    </w:p>
    <w:p w14:paraId="7E2D8F41" w14:textId="77777777" w:rsidR="005A396F" w:rsidRDefault="005A396F" w:rsidP="005A396F">
      <w:pPr>
        <w:rPr>
          <w:rFonts w:ascii="Arial Narrow" w:hAnsi="Arial Narrow"/>
        </w:rPr>
      </w:pPr>
    </w:p>
    <w:p w14:paraId="39404371" w14:textId="77777777" w:rsidR="005A396F" w:rsidRDefault="005A396F" w:rsidP="005A396F">
      <w:pPr>
        <w:rPr>
          <w:rFonts w:ascii="Arial Narrow" w:hAnsi="Arial Narrow"/>
        </w:rPr>
      </w:pPr>
    </w:p>
    <w:p w14:paraId="42A4DF1D" w14:textId="77777777" w:rsidR="005A396F" w:rsidRDefault="005A396F" w:rsidP="005A396F">
      <w:pPr>
        <w:rPr>
          <w:rFonts w:ascii="Arial Narrow" w:hAnsi="Arial Narrow"/>
        </w:rPr>
      </w:pPr>
    </w:p>
    <w:p w14:paraId="5A00A41B" w14:textId="7168201D" w:rsidR="005A396F" w:rsidRDefault="005A396F" w:rsidP="005A396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5A4930C" w14:textId="77777777" w:rsidR="005A396F" w:rsidRDefault="005A396F" w:rsidP="005A396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75AA1B22" w14:textId="69D8312A" w:rsidR="005A396F" w:rsidRDefault="005A396F" w:rsidP="005A396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76316C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</w:t>
      </w:r>
    </w:p>
    <w:p w14:paraId="6DBE9FCA" w14:textId="09C1909E" w:rsidR="00C236D3" w:rsidRDefault="005A396F" w:rsidP="005A396F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</w:rPr>
        <w:t>Data: 2025-0</w:t>
      </w:r>
      <w:r>
        <w:rPr>
          <w:rFonts w:ascii="Arial Narrow" w:hAnsi="Arial Narrow"/>
        </w:rPr>
        <w:t>9-01</w:t>
      </w:r>
    </w:p>
    <w:p w14:paraId="15CE5DE7" w14:textId="77777777" w:rsidR="00946230" w:rsidRPr="00946230" w:rsidRDefault="00946230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946230" w:rsidRPr="00946230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A1982" w14:textId="77777777" w:rsidR="002E2A85" w:rsidRDefault="002E2A85">
      <w:r>
        <w:separator/>
      </w:r>
    </w:p>
  </w:endnote>
  <w:endnote w:type="continuationSeparator" w:id="0">
    <w:p w14:paraId="2486E820" w14:textId="77777777" w:rsidR="002E2A85" w:rsidRDefault="002E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44E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18AE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DF16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E2A68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1E2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1C4CB4" w14:textId="77777777" w:rsidR="009F189D" w:rsidRDefault="009F189D">
    <w:pPr>
      <w:pStyle w:val="Stopka"/>
      <w:tabs>
        <w:tab w:val="clear" w:pos="4536"/>
      </w:tabs>
      <w:jc w:val="center"/>
    </w:pPr>
  </w:p>
  <w:p w14:paraId="2FB7724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1994F" w14:textId="77777777" w:rsidR="002E2A85" w:rsidRDefault="002E2A85">
      <w:r>
        <w:separator/>
      </w:r>
    </w:p>
  </w:footnote>
  <w:footnote w:type="continuationSeparator" w:id="0">
    <w:p w14:paraId="473C1999" w14:textId="77777777" w:rsidR="002E2A85" w:rsidRDefault="002E2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088F4" w14:textId="77777777" w:rsidR="00AF337C" w:rsidRDefault="00AF33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CE8CE" w14:textId="77777777" w:rsidR="00AF337C" w:rsidRDefault="00AF33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60458" w14:textId="77777777" w:rsidR="00AF337C" w:rsidRDefault="00AF33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A85"/>
    <w:rsid w:val="00007727"/>
    <w:rsid w:val="00017720"/>
    <w:rsid w:val="00035488"/>
    <w:rsid w:val="000D7F25"/>
    <w:rsid w:val="000E00E5"/>
    <w:rsid w:val="00173B20"/>
    <w:rsid w:val="001C69FF"/>
    <w:rsid w:val="0023318D"/>
    <w:rsid w:val="002E2A85"/>
    <w:rsid w:val="00382A4A"/>
    <w:rsid w:val="003D72FD"/>
    <w:rsid w:val="00423179"/>
    <w:rsid w:val="0043158A"/>
    <w:rsid w:val="00490DC0"/>
    <w:rsid w:val="004936D5"/>
    <w:rsid w:val="00493F8C"/>
    <w:rsid w:val="004C7E9B"/>
    <w:rsid w:val="00524583"/>
    <w:rsid w:val="005A396F"/>
    <w:rsid w:val="0069085C"/>
    <w:rsid w:val="007B2916"/>
    <w:rsid w:val="00843263"/>
    <w:rsid w:val="00861E75"/>
    <w:rsid w:val="00890B92"/>
    <w:rsid w:val="009432A1"/>
    <w:rsid w:val="00946230"/>
    <w:rsid w:val="009D19BD"/>
    <w:rsid w:val="009F189D"/>
    <w:rsid w:val="00A652DF"/>
    <w:rsid w:val="00A80738"/>
    <w:rsid w:val="00AF337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69B6A"/>
  <w15:chartTrackingRefBased/>
  <w15:docId w15:val="{C932998A-8504-4C2C-B692-B5BA7012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5A396F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3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2025-09-01T06:05:00Z</cp:lastPrinted>
  <dcterms:created xsi:type="dcterms:W3CDTF">2025-09-01T06:03:00Z</dcterms:created>
  <dcterms:modified xsi:type="dcterms:W3CDTF">2025-09-01T06:05:00Z</dcterms:modified>
</cp:coreProperties>
</file>