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B8D83" w14:textId="0E18C5BC" w:rsidR="00CF7835" w:rsidRPr="009432A1" w:rsidRDefault="0030235B" w:rsidP="00042A85">
      <w:pPr>
        <w:jc w:val="right"/>
        <w:rPr>
          <w:rFonts w:ascii="Arial" w:hAnsi="Arial" w:cs="Arial"/>
          <w:sz w:val="24"/>
          <w:szCs w:val="24"/>
        </w:rPr>
      </w:pPr>
      <w:r w:rsidRPr="0030235B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0235B">
        <w:rPr>
          <w:rFonts w:ascii="Arial" w:hAnsi="Arial" w:cs="Arial"/>
          <w:sz w:val="24"/>
          <w:szCs w:val="24"/>
        </w:rPr>
        <w:t>2025-</w:t>
      </w:r>
      <w:r w:rsidR="0073095F">
        <w:rPr>
          <w:rFonts w:ascii="Arial" w:hAnsi="Arial" w:cs="Arial"/>
          <w:sz w:val="24"/>
          <w:szCs w:val="24"/>
        </w:rPr>
        <w:t>09-01</w:t>
      </w:r>
    </w:p>
    <w:p w14:paraId="0D30A778" w14:textId="77777777" w:rsidR="0030235B" w:rsidRPr="0030235B" w:rsidRDefault="0030235B" w:rsidP="00042A85">
      <w:pPr>
        <w:rPr>
          <w:rFonts w:ascii="Arial" w:hAnsi="Arial" w:cs="Arial"/>
          <w:b/>
          <w:bCs/>
          <w:sz w:val="24"/>
          <w:szCs w:val="24"/>
        </w:rPr>
      </w:pPr>
      <w:r w:rsidRPr="0030235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E956802" w14:textId="77777777" w:rsidR="00CF7835" w:rsidRPr="009432A1" w:rsidRDefault="0030235B" w:rsidP="00042A85">
      <w:pPr>
        <w:rPr>
          <w:rFonts w:ascii="Arial" w:hAnsi="Arial" w:cs="Arial"/>
          <w:b/>
          <w:bCs/>
          <w:sz w:val="24"/>
          <w:szCs w:val="24"/>
        </w:rPr>
      </w:pPr>
      <w:r w:rsidRPr="0030235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4C3DE28" w14:textId="77777777" w:rsidR="00CF7835" w:rsidRPr="009432A1" w:rsidRDefault="0030235B" w:rsidP="00042A85">
      <w:pPr>
        <w:rPr>
          <w:rFonts w:ascii="Arial" w:hAnsi="Arial" w:cs="Arial"/>
          <w:sz w:val="24"/>
          <w:szCs w:val="24"/>
        </w:rPr>
      </w:pPr>
      <w:r w:rsidRPr="0030235B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0235B">
        <w:rPr>
          <w:rFonts w:ascii="Arial" w:hAnsi="Arial" w:cs="Arial"/>
          <w:sz w:val="24"/>
          <w:szCs w:val="24"/>
        </w:rPr>
        <w:t>7/19</w:t>
      </w:r>
    </w:p>
    <w:p w14:paraId="492E7EAB" w14:textId="77777777" w:rsidR="00CF7835" w:rsidRPr="009432A1" w:rsidRDefault="0030235B" w:rsidP="00042A85">
      <w:pPr>
        <w:rPr>
          <w:rFonts w:ascii="Arial" w:hAnsi="Arial" w:cs="Arial"/>
          <w:sz w:val="24"/>
          <w:szCs w:val="24"/>
        </w:rPr>
      </w:pPr>
      <w:r w:rsidRPr="0030235B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0235B">
        <w:rPr>
          <w:rFonts w:ascii="Arial" w:hAnsi="Arial" w:cs="Arial"/>
          <w:sz w:val="24"/>
          <w:szCs w:val="24"/>
        </w:rPr>
        <w:t>Poznań</w:t>
      </w:r>
    </w:p>
    <w:p w14:paraId="7B9C9006" w14:textId="235C5052" w:rsidR="00CF7835" w:rsidRDefault="00CF7835" w:rsidP="00042A85">
      <w:pPr>
        <w:jc w:val="both"/>
        <w:rPr>
          <w:rFonts w:ascii="Arial" w:hAnsi="Arial" w:cs="Arial"/>
          <w:bCs/>
          <w:sz w:val="18"/>
          <w:szCs w:val="18"/>
        </w:rPr>
      </w:pPr>
    </w:p>
    <w:p w14:paraId="4343BB60" w14:textId="77777777" w:rsidR="00042A85" w:rsidRDefault="00042A85" w:rsidP="00042A85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120510BC" w14:textId="77777777" w:rsidTr="0073095F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4E2C44" w14:textId="20D5B4C8" w:rsidR="00CF7835" w:rsidRPr="00CF7835" w:rsidRDefault="00CF7835" w:rsidP="00042A8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 w:rsidR="00236F29">
              <w:rPr>
                <w:rFonts w:ascii="Arial" w:hAnsi="Arial" w:cs="Arial"/>
                <w:b/>
                <w:spacing w:val="20"/>
                <w:sz w:val="28"/>
              </w:rPr>
              <w:t xml:space="preserve"> DODATKOWYCH</w:t>
            </w:r>
          </w:p>
        </w:tc>
      </w:tr>
    </w:tbl>
    <w:p w14:paraId="6DA1A455" w14:textId="77777777" w:rsidR="0073095F" w:rsidRDefault="0073095F" w:rsidP="00042A8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675FC294" w14:textId="7ED933B5" w:rsidR="00CF7835" w:rsidRPr="00382A4A" w:rsidRDefault="00CF7835" w:rsidP="00042A8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FB89024" w14:textId="77777777" w:rsidR="00CF7835" w:rsidRPr="004E4B64" w:rsidRDefault="00CF7835" w:rsidP="00042A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09EA2F6" w14:textId="77777777" w:rsidTr="000C1C6D">
        <w:tc>
          <w:tcPr>
            <w:tcW w:w="2269" w:type="dxa"/>
          </w:tcPr>
          <w:p w14:paraId="467E8FE4" w14:textId="77777777" w:rsidR="00CF7835" w:rsidRPr="004E4B64" w:rsidRDefault="00CF7835" w:rsidP="00042A8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062FD5E" w14:textId="77777777" w:rsidR="00CF7835" w:rsidRPr="004E4B64" w:rsidRDefault="0030235B" w:rsidP="00042A8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35B">
              <w:rPr>
                <w:rFonts w:ascii="Arial" w:hAnsi="Arial" w:cs="Arial"/>
                <w:bCs/>
                <w:sz w:val="24"/>
                <w:szCs w:val="24"/>
              </w:rPr>
              <w:t>Sukcesywna dostawa maski medycznej do Szpitala Wojewódzkiego w Poznaniu - powtórka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235B" w:rsidRPr="004E4B64" w14:paraId="0F910564" w14:textId="77777777" w:rsidTr="00EA5134">
        <w:tc>
          <w:tcPr>
            <w:tcW w:w="2269" w:type="dxa"/>
          </w:tcPr>
          <w:p w14:paraId="10DEB0D5" w14:textId="77777777" w:rsidR="0030235B" w:rsidRPr="004E4B64" w:rsidRDefault="0030235B" w:rsidP="00042A8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A3287D0" w14:textId="77777777" w:rsidR="0030235B" w:rsidRPr="004E4B64" w:rsidRDefault="0030235B" w:rsidP="00042A8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35B">
              <w:rPr>
                <w:rFonts w:ascii="Arial" w:hAnsi="Arial" w:cs="Arial"/>
                <w:bCs/>
                <w:sz w:val="24"/>
                <w:szCs w:val="24"/>
              </w:rPr>
              <w:t>SZW/DZP/103/2025</w:t>
            </w:r>
          </w:p>
        </w:tc>
      </w:tr>
    </w:tbl>
    <w:p w14:paraId="0CB68A2F" w14:textId="77777777" w:rsidR="00042A85" w:rsidRDefault="00042A85" w:rsidP="00042A85">
      <w:pPr>
        <w:jc w:val="both"/>
        <w:rPr>
          <w:rFonts w:ascii="Arial" w:hAnsi="Arial" w:cs="Arial"/>
          <w:sz w:val="24"/>
          <w:szCs w:val="24"/>
        </w:rPr>
      </w:pPr>
    </w:p>
    <w:p w14:paraId="082E0A24" w14:textId="77777777" w:rsidR="0073095F" w:rsidRDefault="0073095F" w:rsidP="00042A85">
      <w:pPr>
        <w:jc w:val="both"/>
        <w:rPr>
          <w:rFonts w:ascii="Arial" w:hAnsi="Arial" w:cs="Arial"/>
          <w:sz w:val="24"/>
          <w:szCs w:val="24"/>
        </w:rPr>
      </w:pPr>
    </w:p>
    <w:p w14:paraId="4988841A" w14:textId="7FF247B9" w:rsidR="00D665F5" w:rsidRPr="00042A85" w:rsidRDefault="00D665F5" w:rsidP="00042A8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0235B" w:rsidRPr="0030235B">
        <w:rPr>
          <w:rFonts w:ascii="Arial" w:hAnsi="Arial" w:cs="Arial"/>
          <w:sz w:val="24"/>
          <w:szCs w:val="24"/>
        </w:rPr>
        <w:t>(</w:t>
      </w:r>
      <w:proofErr w:type="spellStart"/>
      <w:r w:rsidR="0030235B" w:rsidRPr="0030235B">
        <w:rPr>
          <w:rFonts w:ascii="Arial" w:hAnsi="Arial" w:cs="Arial"/>
          <w:sz w:val="24"/>
          <w:szCs w:val="24"/>
        </w:rPr>
        <w:t>t.j</w:t>
      </w:r>
      <w:proofErr w:type="spellEnd"/>
      <w:r w:rsidR="0030235B" w:rsidRPr="0030235B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042A85">
        <w:rPr>
          <w:rFonts w:ascii="Arial" w:hAnsi="Arial" w:cs="Arial"/>
          <w:sz w:val="24"/>
          <w:szCs w:val="24"/>
        </w:rPr>
        <w:t>informacj</w:t>
      </w:r>
      <w:r w:rsidR="00577BC6" w:rsidRPr="00042A85">
        <w:rPr>
          <w:rFonts w:ascii="Arial" w:hAnsi="Arial" w:cs="Arial"/>
          <w:sz w:val="24"/>
          <w:szCs w:val="24"/>
        </w:rPr>
        <w:t>ę</w:t>
      </w:r>
      <w:r w:rsidR="00035488" w:rsidRPr="00042A85">
        <w:rPr>
          <w:rFonts w:ascii="Arial" w:hAnsi="Arial" w:cs="Arial"/>
          <w:sz w:val="24"/>
          <w:szCs w:val="24"/>
        </w:rPr>
        <w:t xml:space="preserve"> z otwarcia ofert</w:t>
      </w:r>
      <w:r w:rsidR="00577BC6" w:rsidRPr="00042A85">
        <w:rPr>
          <w:rFonts w:ascii="Arial" w:hAnsi="Arial" w:cs="Arial"/>
          <w:sz w:val="24"/>
          <w:szCs w:val="24"/>
        </w:rPr>
        <w:t>.</w:t>
      </w:r>
    </w:p>
    <w:p w14:paraId="1368E1E6" w14:textId="77777777" w:rsidR="00042A85" w:rsidRPr="00042A85" w:rsidRDefault="00042A85" w:rsidP="00042A85">
      <w:pPr>
        <w:jc w:val="both"/>
        <w:rPr>
          <w:rFonts w:ascii="Arial" w:hAnsi="Arial" w:cs="Arial"/>
          <w:sz w:val="24"/>
          <w:szCs w:val="24"/>
        </w:rPr>
      </w:pPr>
    </w:p>
    <w:p w14:paraId="1E655FB1" w14:textId="003F5A4D" w:rsidR="00042A85" w:rsidRPr="00042A85" w:rsidRDefault="00042A85" w:rsidP="00042A85">
      <w:pPr>
        <w:jc w:val="both"/>
        <w:rPr>
          <w:rFonts w:ascii="Arial" w:hAnsi="Arial" w:cs="Arial"/>
          <w:sz w:val="24"/>
          <w:szCs w:val="24"/>
        </w:rPr>
      </w:pPr>
      <w:r w:rsidRPr="00042A8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 2129,76 zł brutto</w:t>
      </w:r>
      <w:r>
        <w:rPr>
          <w:rFonts w:ascii="Arial" w:hAnsi="Arial" w:cs="Arial"/>
          <w:sz w:val="24"/>
          <w:szCs w:val="24"/>
        </w:rPr>
        <w:t>.</w:t>
      </w:r>
    </w:p>
    <w:p w14:paraId="089D6ED6" w14:textId="77777777" w:rsidR="00042A85" w:rsidRPr="00042A85" w:rsidRDefault="00042A85" w:rsidP="00042A85">
      <w:pPr>
        <w:jc w:val="both"/>
        <w:rPr>
          <w:rFonts w:ascii="Arial" w:hAnsi="Arial" w:cs="Arial"/>
          <w:sz w:val="24"/>
          <w:szCs w:val="24"/>
        </w:rPr>
      </w:pPr>
    </w:p>
    <w:p w14:paraId="1540AAD2" w14:textId="7731A794" w:rsidR="00A80738" w:rsidRPr="00355C9D" w:rsidRDefault="00D665F5" w:rsidP="00042A85">
      <w:pPr>
        <w:jc w:val="both"/>
        <w:rPr>
          <w:rFonts w:ascii="Arial" w:hAnsi="Arial" w:cs="Arial"/>
          <w:sz w:val="24"/>
          <w:szCs w:val="24"/>
        </w:rPr>
      </w:pPr>
      <w:r w:rsidRPr="00042A85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36F29">
        <w:rPr>
          <w:rFonts w:ascii="Arial" w:hAnsi="Arial" w:cs="Arial"/>
          <w:sz w:val="24"/>
          <w:szCs w:val="24"/>
        </w:rPr>
        <w:t>01/09</w:t>
      </w:r>
      <w:r w:rsidR="0030235B" w:rsidRPr="0030235B">
        <w:rPr>
          <w:rFonts w:ascii="Arial" w:hAnsi="Arial" w:cs="Arial"/>
          <w:sz w:val="24"/>
          <w:szCs w:val="24"/>
        </w:rPr>
        <w:t>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0235B" w:rsidRPr="0030235B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AE9FB98" w14:textId="77777777" w:rsidTr="000C1C6D">
        <w:tc>
          <w:tcPr>
            <w:tcW w:w="1276" w:type="dxa"/>
            <w:shd w:val="clear" w:color="auto" w:fill="F2F2F2"/>
            <w:vAlign w:val="center"/>
          </w:tcPr>
          <w:p w14:paraId="6CE5F7CE" w14:textId="77777777" w:rsidR="00D665F5" w:rsidRPr="00CF7835" w:rsidRDefault="00960CE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D60788B" w14:textId="77777777" w:rsidR="00D665F5" w:rsidRPr="00CF7835" w:rsidRDefault="00D665F5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8FD5D1E" w14:textId="77777777" w:rsidR="00D665F5" w:rsidRPr="00CF7835" w:rsidRDefault="00D665F5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0235B" w:rsidRPr="00355C9D" w14:paraId="5CF5FCA7" w14:textId="77777777" w:rsidTr="00EA5134">
        <w:tc>
          <w:tcPr>
            <w:tcW w:w="1276" w:type="dxa"/>
            <w:vAlign w:val="center"/>
          </w:tcPr>
          <w:p w14:paraId="7D660328" w14:textId="77777777" w:rsidR="0030235B" w:rsidRPr="00CF7835" w:rsidRDefault="0030235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D9408FF" w14:textId="155B7985" w:rsidR="0030235B" w:rsidRPr="00CF7835" w:rsidRDefault="0030235B" w:rsidP="00042A85">
            <w:pPr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POLMIL</w:t>
            </w:r>
            <w:r w:rsidR="00042A8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329F507" w14:textId="02032CAD" w:rsidR="0030235B" w:rsidRPr="00CF7835" w:rsidRDefault="0030235B" w:rsidP="00042A85">
            <w:pPr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042A85">
              <w:rPr>
                <w:rFonts w:ascii="Arial" w:hAnsi="Arial" w:cs="Arial"/>
                <w:sz w:val="24"/>
                <w:szCs w:val="24"/>
              </w:rPr>
              <w:t>Przemysłowa 8b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A9F7F1" w14:textId="71630968" w:rsidR="0030235B" w:rsidRPr="00CF7835" w:rsidRDefault="0030235B" w:rsidP="00042A8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85-</w:t>
            </w:r>
            <w:r w:rsidR="00042A85">
              <w:rPr>
                <w:rFonts w:ascii="Arial" w:hAnsi="Arial" w:cs="Arial"/>
                <w:sz w:val="24"/>
                <w:szCs w:val="24"/>
              </w:rPr>
              <w:t>758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35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vAlign w:val="center"/>
          </w:tcPr>
          <w:p w14:paraId="0299AFB2" w14:textId="5567FF14" w:rsidR="0030235B" w:rsidRPr="00CF7835" w:rsidRDefault="00236F29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885.60</w:t>
            </w:r>
            <w:r w:rsidR="0030235B" w:rsidRPr="0030235B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30235B" w:rsidRPr="00355C9D" w14:paraId="1946A0A9" w14:textId="77777777" w:rsidTr="00EA5134">
        <w:tc>
          <w:tcPr>
            <w:tcW w:w="1276" w:type="dxa"/>
            <w:vAlign w:val="center"/>
          </w:tcPr>
          <w:p w14:paraId="63EA8D53" w14:textId="77777777" w:rsidR="0030235B" w:rsidRPr="00CF7835" w:rsidRDefault="0030235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383CA742" w14:textId="77777777" w:rsidR="0030235B" w:rsidRPr="00CF7835" w:rsidRDefault="0030235B" w:rsidP="00042A85">
            <w:pPr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30235B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30235B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30235B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30235B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09E95D5B" w14:textId="77777777" w:rsidR="0030235B" w:rsidRPr="00CF7835" w:rsidRDefault="0030235B" w:rsidP="00042A85">
            <w:pPr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35B">
              <w:rPr>
                <w:rFonts w:ascii="Arial" w:hAnsi="Arial" w:cs="Arial"/>
                <w:sz w:val="24"/>
                <w:szCs w:val="24"/>
              </w:rPr>
              <w:t>4A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AF1F62" w14:textId="77777777" w:rsidR="0030235B" w:rsidRPr="00CF7835" w:rsidRDefault="0030235B" w:rsidP="00042A8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59-300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35B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835" w:type="dxa"/>
            <w:vAlign w:val="center"/>
          </w:tcPr>
          <w:p w14:paraId="5153DCB3" w14:textId="1F1996FB" w:rsidR="0030235B" w:rsidRPr="00CF7835" w:rsidRDefault="0030235B" w:rsidP="00042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5B">
              <w:rPr>
                <w:rFonts w:ascii="Arial" w:hAnsi="Arial" w:cs="Arial"/>
                <w:sz w:val="24"/>
                <w:szCs w:val="24"/>
              </w:rPr>
              <w:t>9</w:t>
            </w:r>
            <w:r w:rsidR="00236F29">
              <w:rPr>
                <w:rFonts w:ascii="Arial" w:hAnsi="Arial" w:cs="Arial"/>
                <w:sz w:val="24"/>
                <w:szCs w:val="24"/>
              </w:rPr>
              <w:t>68</w:t>
            </w:r>
            <w:r w:rsidRPr="0030235B">
              <w:rPr>
                <w:rFonts w:ascii="Arial" w:hAnsi="Arial" w:cs="Arial"/>
                <w:sz w:val="24"/>
                <w:szCs w:val="24"/>
              </w:rPr>
              <w:t>.00 zł</w:t>
            </w:r>
          </w:p>
        </w:tc>
      </w:tr>
    </w:tbl>
    <w:p w14:paraId="458E40DF" w14:textId="77777777" w:rsidR="0069085C" w:rsidRPr="00355C9D" w:rsidRDefault="0069085C" w:rsidP="00042A85">
      <w:pPr>
        <w:jc w:val="both"/>
        <w:rPr>
          <w:rFonts w:ascii="Arial" w:hAnsi="Arial" w:cs="Arial"/>
          <w:sz w:val="24"/>
        </w:rPr>
      </w:pPr>
    </w:p>
    <w:p w14:paraId="7D5B7DCE" w14:textId="77777777" w:rsidR="00577BC6" w:rsidRPr="00355C9D" w:rsidRDefault="00577BC6" w:rsidP="00042A85">
      <w:pPr>
        <w:jc w:val="both"/>
        <w:rPr>
          <w:rFonts w:ascii="Arial" w:hAnsi="Arial" w:cs="Arial"/>
          <w:sz w:val="24"/>
        </w:rPr>
      </w:pPr>
    </w:p>
    <w:p w14:paraId="39F63D06" w14:textId="77777777" w:rsidR="00A80738" w:rsidRDefault="00A80738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0919957" w14:textId="77777777" w:rsidR="00881E04" w:rsidRPr="00BC0F44" w:rsidRDefault="00881E04" w:rsidP="00881E0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3CB46736" w14:textId="77777777" w:rsidR="00881E04" w:rsidRPr="00BC0F44" w:rsidRDefault="00881E04" w:rsidP="00881E0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6FE85CD4" w14:textId="77777777" w:rsidR="00881E04" w:rsidRPr="00E935D6" w:rsidRDefault="00881E04" w:rsidP="00881E0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 w:rsidRPr="00BC0F44">
        <w:rPr>
          <w:sz w:val="22"/>
          <w:szCs w:val="22"/>
        </w:rPr>
        <w:t>Dawid Murawa</w:t>
      </w:r>
    </w:p>
    <w:p w14:paraId="065AE892" w14:textId="77777777" w:rsidR="00881E04" w:rsidRDefault="00881E04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CE013A6" w14:textId="77777777" w:rsidR="00881E04" w:rsidRDefault="00881E04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8AC365E" w14:textId="77777777" w:rsidR="00881E04" w:rsidRDefault="00881E04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A0F5F34" w14:textId="77777777" w:rsidR="00881E04" w:rsidRDefault="00881E04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209E48C" w14:textId="77777777" w:rsidR="00881E04" w:rsidRDefault="00881E04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5AADFB8" w14:textId="77777777" w:rsidR="008C5E26" w:rsidRDefault="008C5E26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0EF27C1" w14:textId="33C1D52E" w:rsidR="008C5E26" w:rsidRPr="002C70B2" w:rsidRDefault="008C5E26" w:rsidP="008C5E26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6F8B6DB5" w14:textId="77777777" w:rsidR="008C5E26" w:rsidRPr="00355C9D" w:rsidRDefault="008C5E26" w:rsidP="00042A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68FEC51" w14:textId="1977EF3A" w:rsidR="00C236D3" w:rsidRDefault="0030235B" w:rsidP="00042A85">
      <w:pPr>
        <w:jc w:val="right"/>
      </w:pPr>
      <w:r w:rsidRPr="0030235B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C483E" w14:textId="77777777" w:rsidR="00AB1624" w:rsidRDefault="00AB1624">
      <w:r>
        <w:separator/>
      </w:r>
    </w:p>
  </w:endnote>
  <w:endnote w:type="continuationSeparator" w:id="0">
    <w:p w14:paraId="2AD55015" w14:textId="77777777" w:rsidR="00AB1624" w:rsidRDefault="00AB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24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74A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AD919" w14:textId="7DC349EB" w:rsidR="00960CEB" w:rsidRPr="00986737" w:rsidRDefault="008C5E2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2BFEFD5" wp14:editId="48D065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0022C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95755C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01B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CDE09E" w14:textId="77777777" w:rsidR="009F189D" w:rsidRDefault="009F189D">
    <w:pPr>
      <w:pStyle w:val="Stopka"/>
      <w:tabs>
        <w:tab w:val="clear" w:pos="4536"/>
      </w:tabs>
      <w:jc w:val="center"/>
    </w:pPr>
  </w:p>
  <w:p w14:paraId="0A2ED29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B9079" w14:textId="77777777" w:rsidR="00AB1624" w:rsidRDefault="00AB1624">
      <w:r>
        <w:separator/>
      </w:r>
    </w:p>
  </w:footnote>
  <w:footnote w:type="continuationSeparator" w:id="0">
    <w:p w14:paraId="38B6560D" w14:textId="77777777" w:rsidR="00AB1624" w:rsidRDefault="00AB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16066" w14:textId="77777777" w:rsidR="0030235B" w:rsidRDefault="003023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4F8BD" w14:textId="77777777" w:rsidR="0030235B" w:rsidRDefault="003023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3E661" w14:textId="77777777" w:rsidR="0030235B" w:rsidRDefault="003023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624"/>
    <w:rsid w:val="00007727"/>
    <w:rsid w:val="00017720"/>
    <w:rsid w:val="00035488"/>
    <w:rsid w:val="00042A85"/>
    <w:rsid w:val="000C1C6D"/>
    <w:rsid w:val="000D7F25"/>
    <w:rsid w:val="000E00E5"/>
    <w:rsid w:val="001146A4"/>
    <w:rsid w:val="00173B20"/>
    <w:rsid w:val="001C69FF"/>
    <w:rsid w:val="0023318D"/>
    <w:rsid w:val="00236F29"/>
    <w:rsid w:val="0030235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2528"/>
    <w:rsid w:val="00601802"/>
    <w:rsid w:val="0069085C"/>
    <w:rsid w:val="006F1BB9"/>
    <w:rsid w:val="0073095F"/>
    <w:rsid w:val="00843263"/>
    <w:rsid w:val="00861E75"/>
    <w:rsid w:val="00881E04"/>
    <w:rsid w:val="008A26A5"/>
    <w:rsid w:val="008C5E26"/>
    <w:rsid w:val="008F318B"/>
    <w:rsid w:val="00955D0D"/>
    <w:rsid w:val="00960CEB"/>
    <w:rsid w:val="009D19BD"/>
    <w:rsid w:val="009F189D"/>
    <w:rsid w:val="00A80738"/>
    <w:rsid w:val="00AB1624"/>
    <w:rsid w:val="00C236D3"/>
    <w:rsid w:val="00C659E2"/>
    <w:rsid w:val="00CB0802"/>
    <w:rsid w:val="00CB2552"/>
    <w:rsid w:val="00CF7835"/>
    <w:rsid w:val="00D665F5"/>
    <w:rsid w:val="00D7128F"/>
    <w:rsid w:val="00E77EB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E89A3"/>
  <w15:chartTrackingRefBased/>
  <w15:docId w15:val="{FDF57176-ADC2-448A-B365-908C89C3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C5E2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161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10</cp:revision>
  <cp:lastPrinted>2025-09-01T07:44:00Z</cp:lastPrinted>
  <dcterms:created xsi:type="dcterms:W3CDTF">2025-09-01T07:37:00Z</dcterms:created>
  <dcterms:modified xsi:type="dcterms:W3CDTF">2025-09-01T07:48:00Z</dcterms:modified>
</cp:coreProperties>
</file>