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6F741" w14:textId="77777777" w:rsidR="00986737" w:rsidRPr="009432A1" w:rsidRDefault="00B12163" w:rsidP="00DC2ED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12163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12163">
        <w:rPr>
          <w:rFonts w:ascii="Arial" w:hAnsi="Arial" w:cs="Arial"/>
          <w:sz w:val="24"/>
          <w:szCs w:val="24"/>
        </w:rPr>
        <w:t>2025-09-01</w:t>
      </w:r>
    </w:p>
    <w:p w14:paraId="0A686916" w14:textId="77777777" w:rsidR="00B12163" w:rsidRPr="00B12163" w:rsidRDefault="00B12163" w:rsidP="00DC2ED3">
      <w:pPr>
        <w:rPr>
          <w:rFonts w:ascii="Arial" w:hAnsi="Arial" w:cs="Arial"/>
          <w:b/>
          <w:bCs/>
          <w:sz w:val="24"/>
          <w:szCs w:val="24"/>
        </w:rPr>
      </w:pPr>
      <w:r w:rsidRPr="00B1216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29416D4" w14:textId="77777777" w:rsidR="00986737" w:rsidRPr="009432A1" w:rsidRDefault="00B12163" w:rsidP="00DC2ED3">
      <w:pPr>
        <w:rPr>
          <w:rFonts w:ascii="Arial" w:hAnsi="Arial" w:cs="Arial"/>
          <w:b/>
          <w:bCs/>
          <w:sz w:val="24"/>
          <w:szCs w:val="24"/>
        </w:rPr>
      </w:pPr>
      <w:r w:rsidRPr="00B121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63CB8CD" w14:textId="77777777" w:rsidR="00986737" w:rsidRPr="009432A1" w:rsidRDefault="00B12163" w:rsidP="00DC2ED3">
      <w:pPr>
        <w:rPr>
          <w:rFonts w:ascii="Arial" w:hAnsi="Arial" w:cs="Arial"/>
          <w:sz w:val="24"/>
          <w:szCs w:val="24"/>
        </w:rPr>
      </w:pPr>
      <w:r w:rsidRPr="00B12163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2163">
        <w:rPr>
          <w:rFonts w:ascii="Arial" w:hAnsi="Arial" w:cs="Arial"/>
          <w:sz w:val="24"/>
          <w:szCs w:val="24"/>
        </w:rPr>
        <w:t>7/19</w:t>
      </w:r>
    </w:p>
    <w:p w14:paraId="428A7EFE" w14:textId="77777777" w:rsidR="00986737" w:rsidRPr="009432A1" w:rsidRDefault="00B12163" w:rsidP="00DC2ED3">
      <w:pPr>
        <w:rPr>
          <w:rFonts w:ascii="Arial" w:hAnsi="Arial" w:cs="Arial"/>
          <w:sz w:val="24"/>
          <w:szCs w:val="24"/>
        </w:rPr>
      </w:pPr>
      <w:r w:rsidRPr="00B12163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2163">
        <w:rPr>
          <w:rFonts w:ascii="Arial" w:hAnsi="Arial" w:cs="Arial"/>
          <w:sz w:val="24"/>
          <w:szCs w:val="24"/>
        </w:rPr>
        <w:t>Poznań</w:t>
      </w:r>
    </w:p>
    <w:p w14:paraId="0A993F83" w14:textId="792F365B" w:rsidR="00986737" w:rsidRDefault="00986737" w:rsidP="00DC2ED3">
      <w:pPr>
        <w:jc w:val="both"/>
        <w:rPr>
          <w:rFonts w:ascii="Arial" w:hAnsi="Arial" w:cs="Arial"/>
          <w:bCs/>
          <w:sz w:val="18"/>
          <w:szCs w:val="18"/>
        </w:rPr>
      </w:pPr>
    </w:p>
    <w:p w14:paraId="325B7F4C" w14:textId="77777777" w:rsidR="00DC2ED3" w:rsidRDefault="00DC2ED3" w:rsidP="00DC2ED3">
      <w:pPr>
        <w:jc w:val="both"/>
        <w:rPr>
          <w:rFonts w:ascii="Arial" w:hAnsi="Arial" w:cs="Arial"/>
          <w:bCs/>
          <w:sz w:val="18"/>
          <w:szCs w:val="18"/>
        </w:rPr>
      </w:pPr>
    </w:p>
    <w:p w14:paraId="038ED1BD" w14:textId="77777777" w:rsidR="00DC2ED3" w:rsidRPr="009432A1" w:rsidRDefault="00DC2ED3" w:rsidP="00DC2ED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B837BD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264721" w14:textId="77777777" w:rsidR="00986737" w:rsidRPr="00CF7835" w:rsidRDefault="00986737" w:rsidP="00DC2ED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AB3D2BB" w14:textId="77777777" w:rsidR="00DC2ED3" w:rsidRDefault="00DC2ED3" w:rsidP="00DC2ED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E33433F" w14:textId="1910F5D6" w:rsidR="00986737" w:rsidRPr="00382A4A" w:rsidRDefault="00986737" w:rsidP="00DC2ED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FA794B0" w14:textId="77777777" w:rsidR="00986737" w:rsidRPr="004E4B64" w:rsidRDefault="00986737" w:rsidP="00DC2ED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13C3107" w14:textId="77777777" w:rsidTr="005A632E">
        <w:tc>
          <w:tcPr>
            <w:tcW w:w="2269" w:type="dxa"/>
          </w:tcPr>
          <w:p w14:paraId="6B0004BE" w14:textId="77777777" w:rsidR="00986737" w:rsidRPr="004E4B64" w:rsidRDefault="00986737" w:rsidP="00DC2ED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AC2E0EF" w14:textId="77777777" w:rsidR="00986737" w:rsidRPr="004E4B64" w:rsidRDefault="00B12163" w:rsidP="00DC2ED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163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2163" w:rsidRPr="004E4B64" w14:paraId="2DB312A1" w14:textId="77777777" w:rsidTr="00E13B7C">
        <w:tc>
          <w:tcPr>
            <w:tcW w:w="2269" w:type="dxa"/>
          </w:tcPr>
          <w:p w14:paraId="1D31AB4B" w14:textId="77777777" w:rsidR="00B12163" w:rsidRPr="004E4B64" w:rsidRDefault="00B12163" w:rsidP="00DC2ED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85163E" w14:textId="77777777" w:rsidR="00B12163" w:rsidRPr="004E4B64" w:rsidRDefault="00B12163" w:rsidP="00DC2ED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163">
              <w:rPr>
                <w:rFonts w:ascii="Arial" w:hAnsi="Arial" w:cs="Arial"/>
                <w:bCs/>
                <w:sz w:val="24"/>
                <w:szCs w:val="24"/>
              </w:rPr>
              <w:t>SZW/DZP/88/2025</w:t>
            </w:r>
          </w:p>
        </w:tc>
      </w:tr>
    </w:tbl>
    <w:p w14:paraId="49DE769D" w14:textId="77777777" w:rsidR="00A80738" w:rsidRPr="00986737" w:rsidRDefault="00A80738" w:rsidP="00DC2ED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2099A96" w14:textId="77777777" w:rsidR="00DC2ED3" w:rsidRDefault="00DC2ED3" w:rsidP="00DC2ED3">
      <w:pPr>
        <w:jc w:val="both"/>
        <w:rPr>
          <w:rFonts w:ascii="Arial" w:hAnsi="Arial" w:cs="Arial"/>
          <w:sz w:val="24"/>
          <w:szCs w:val="24"/>
        </w:rPr>
      </w:pPr>
    </w:p>
    <w:p w14:paraId="767953DA" w14:textId="157C2C8F" w:rsidR="00D665F5" w:rsidRDefault="00D665F5" w:rsidP="00DC2ED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12163" w:rsidRPr="00B12163">
        <w:rPr>
          <w:rFonts w:ascii="Arial" w:hAnsi="Arial" w:cs="Arial"/>
          <w:sz w:val="24"/>
          <w:szCs w:val="24"/>
        </w:rPr>
        <w:t>(</w:t>
      </w:r>
      <w:proofErr w:type="spellStart"/>
      <w:r w:rsidR="00B12163" w:rsidRPr="00B12163">
        <w:rPr>
          <w:rFonts w:ascii="Arial" w:hAnsi="Arial" w:cs="Arial"/>
          <w:sz w:val="24"/>
          <w:szCs w:val="24"/>
        </w:rPr>
        <w:t>t.j</w:t>
      </w:r>
      <w:proofErr w:type="spellEnd"/>
      <w:r w:rsidR="00B12163" w:rsidRPr="00B1216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780D62B" w14:textId="77777777" w:rsidR="00DC2ED3" w:rsidRDefault="00DC2ED3" w:rsidP="00DC2ED3">
      <w:pPr>
        <w:jc w:val="both"/>
        <w:rPr>
          <w:rFonts w:ascii="Arial" w:hAnsi="Arial" w:cs="Arial"/>
          <w:sz w:val="24"/>
          <w:szCs w:val="24"/>
        </w:rPr>
      </w:pPr>
    </w:p>
    <w:p w14:paraId="01314A23" w14:textId="2462A809" w:rsidR="00DC2ED3" w:rsidRPr="00DC2ED3" w:rsidRDefault="00DC2ED3" w:rsidP="00DC2ED3">
      <w:pPr>
        <w:jc w:val="both"/>
        <w:rPr>
          <w:rFonts w:ascii="Arial" w:hAnsi="Arial" w:cs="Arial"/>
          <w:sz w:val="24"/>
          <w:szCs w:val="24"/>
        </w:rPr>
      </w:pPr>
      <w:r w:rsidRPr="00DC2ED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="00273ECC">
        <w:rPr>
          <w:rFonts w:ascii="Arial" w:hAnsi="Arial" w:cs="Arial"/>
          <w:sz w:val="24"/>
          <w:szCs w:val="24"/>
        </w:rPr>
        <w:t xml:space="preserve">na zadanie nr 2 - </w:t>
      </w:r>
      <w:r w:rsidRPr="00DC2ED3">
        <w:rPr>
          <w:rFonts w:ascii="Arial" w:hAnsi="Arial" w:cs="Arial"/>
          <w:sz w:val="24"/>
          <w:szCs w:val="24"/>
        </w:rPr>
        <w:t>400000,00 zł brutto</w:t>
      </w:r>
      <w:r>
        <w:rPr>
          <w:rFonts w:ascii="Arial" w:hAnsi="Arial" w:cs="Arial"/>
          <w:sz w:val="24"/>
          <w:szCs w:val="24"/>
        </w:rPr>
        <w:t>.</w:t>
      </w:r>
    </w:p>
    <w:p w14:paraId="68213C39" w14:textId="77777777" w:rsidR="00DC2ED3" w:rsidRPr="00BB547B" w:rsidRDefault="00DC2ED3" w:rsidP="00DC2ED3">
      <w:pPr>
        <w:jc w:val="both"/>
        <w:rPr>
          <w:rFonts w:ascii="Arial" w:hAnsi="Arial" w:cs="Arial"/>
          <w:sz w:val="24"/>
          <w:szCs w:val="24"/>
        </w:rPr>
      </w:pPr>
    </w:p>
    <w:p w14:paraId="2792C4D6" w14:textId="25CC307B" w:rsidR="00A80738" w:rsidRPr="00BB547B" w:rsidRDefault="00D665F5" w:rsidP="00DC2ED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C2ED3">
        <w:rPr>
          <w:rFonts w:ascii="Arial" w:hAnsi="Arial" w:cs="Arial"/>
          <w:sz w:val="24"/>
          <w:szCs w:val="24"/>
        </w:rPr>
        <w:t>01/09/2025r.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C2ED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2580"/>
        <w:gridCol w:w="1418"/>
        <w:gridCol w:w="1275"/>
        <w:gridCol w:w="1701"/>
      </w:tblGrid>
      <w:tr w:rsidR="00DE47CD" w:rsidRPr="00DC2ED3" w14:paraId="1714061C" w14:textId="77777777" w:rsidTr="007D4EAC">
        <w:tc>
          <w:tcPr>
            <w:tcW w:w="993" w:type="dxa"/>
            <w:shd w:val="clear" w:color="auto" w:fill="F2F2F2"/>
            <w:vAlign w:val="center"/>
          </w:tcPr>
          <w:p w14:paraId="44961C49" w14:textId="77777777" w:rsidR="00DE47CD" w:rsidRPr="00DC2ED3" w:rsidRDefault="00DE47CD" w:rsidP="00DC2ED3">
            <w:pPr>
              <w:jc w:val="center"/>
              <w:rPr>
                <w:rFonts w:ascii="Arial" w:hAnsi="Arial" w:cs="Arial"/>
              </w:rPr>
            </w:pPr>
            <w:r w:rsidRPr="00DC2ED3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DC7EE7E" w14:textId="51B4DE6D" w:rsidR="00DE47CD" w:rsidRPr="00DC2ED3" w:rsidRDefault="00DE47CD" w:rsidP="00DC2ED3">
            <w:pPr>
              <w:jc w:val="center"/>
              <w:rPr>
                <w:rFonts w:ascii="Arial" w:hAnsi="Arial" w:cs="Arial"/>
              </w:rPr>
            </w:pPr>
            <w:r w:rsidRPr="00DC2ED3">
              <w:rPr>
                <w:rFonts w:ascii="Arial" w:hAnsi="Arial" w:cs="Arial"/>
              </w:rPr>
              <w:t>Zadanie nr</w:t>
            </w:r>
          </w:p>
        </w:tc>
        <w:tc>
          <w:tcPr>
            <w:tcW w:w="2580" w:type="dxa"/>
            <w:shd w:val="clear" w:color="auto" w:fill="F2F2F2"/>
            <w:vAlign w:val="center"/>
          </w:tcPr>
          <w:p w14:paraId="0A1526AD" w14:textId="77777777" w:rsidR="00DE47CD" w:rsidRPr="00DC2ED3" w:rsidRDefault="00DE47CD" w:rsidP="00DC2ED3">
            <w:pPr>
              <w:jc w:val="center"/>
              <w:rPr>
                <w:rFonts w:ascii="Arial" w:hAnsi="Arial" w:cs="Arial"/>
              </w:rPr>
            </w:pPr>
            <w:r w:rsidRPr="00DC2ED3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</w:tcPr>
          <w:p w14:paraId="5E3E39B5" w14:textId="1D6856F2" w:rsidR="00DE47CD" w:rsidRPr="00DC2ED3" w:rsidRDefault="007D4EAC" w:rsidP="00DC2E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</w:t>
            </w:r>
          </w:p>
        </w:tc>
        <w:tc>
          <w:tcPr>
            <w:tcW w:w="1275" w:type="dxa"/>
            <w:shd w:val="clear" w:color="auto" w:fill="F2F2F2"/>
          </w:tcPr>
          <w:p w14:paraId="48C91268" w14:textId="4A65B7D3" w:rsidR="00DE47CD" w:rsidRPr="00DC2ED3" w:rsidRDefault="007D4EAC" w:rsidP="00DC2E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8797896" w14:textId="1CAD8B63" w:rsidR="00DE47CD" w:rsidRPr="00DC2ED3" w:rsidRDefault="00DE47CD" w:rsidP="00DC2ED3">
            <w:pPr>
              <w:jc w:val="center"/>
              <w:rPr>
                <w:rFonts w:ascii="Arial" w:hAnsi="Arial" w:cs="Arial"/>
              </w:rPr>
            </w:pPr>
            <w:r w:rsidRPr="00DC2ED3">
              <w:rPr>
                <w:rFonts w:ascii="Arial" w:hAnsi="Arial" w:cs="Arial"/>
              </w:rPr>
              <w:t>Cena oferty</w:t>
            </w:r>
          </w:p>
        </w:tc>
      </w:tr>
      <w:tr w:rsidR="00DE47CD" w:rsidRPr="00BB547B" w14:paraId="0FB2004C" w14:textId="77777777" w:rsidTr="007D4EAC">
        <w:tc>
          <w:tcPr>
            <w:tcW w:w="993" w:type="dxa"/>
            <w:vAlign w:val="center"/>
          </w:tcPr>
          <w:p w14:paraId="763B1E0F" w14:textId="77777777" w:rsidR="00DE47CD" w:rsidRPr="00986737" w:rsidRDefault="00DE47CD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1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54FD2700" w14:textId="77777777" w:rsidR="00DE47CD" w:rsidRPr="00986737" w:rsidRDefault="00DE47CD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1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0" w:type="dxa"/>
          </w:tcPr>
          <w:p w14:paraId="3DF90FB7" w14:textId="77777777" w:rsidR="007D4EAC" w:rsidRDefault="00DE47CD" w:rsidP="00DC2E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EMS-</w:t>
            </w:r>
            <w:r w:rsidRPr="00B12163">
              <w:rPr>
                <w:rFonts w:ascii="Arial" w:hAnsi="Arial" w:cs="Arial"/>
                <w:sz w:val="24"/>
                <w:szCs w:val="24"/>
              </w:rPr>
              <w:t xml:space="preserve">EUROMED </w:t>
            </w:r>
            <w:proofErr w:type="spellStart"/>
            <w:r w:rsidRPr="00B12163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B12163">
              <w:rPr>
                <w:rFonts w:ascii="Arial" w:hAnsi="Arial" w:cs="Arial"/>
                <w:sz w:val="24"/>
                <w:szCs w:val="24"/>
              </w:rPr>
              <w:t xml:space="preserve"> Solution </w:t>
            </w:r>
          </w:p>
          <w:p w14:paraId="0ECE0717" w14:textId="4809E092" w:rsidR="00DE47CD" w:rsidRPr="00986737" w:rsidRDefault="00DE47CD" w:rsidP="00DC2ED3">
            <w:pPr>
              <w:rPr>
                <w:rFonts w:ascii="Arial" w:hAnsi="Arial" w:cs="Arial"/>
                <w:sz w:val="24"/>
                <w:szCs w:val="24"/>
              </w:rPr>
            </w:pPr>
            <w:r w:rsidRPr="00B12163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14:paraId="10F2B9E7" w14:textId="7D58FA37" w:rsidR="00DE47CD" w:rsidRPr="00986737" w:rsidRDefault="00DE47CD" w:rsidP="00DC2E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Grunwaldzka 137</w:t>
            </w:r>
          </w:p>
          <w:p w14:paraId="4AD27D67" w14:textId="27C69B23" w:rsidR="00DE47CD" w:rsidRPr="00986737" w:rsidRDefault="00DE47CD" w:rsidP="00DC2E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163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313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16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418" w:type="dxa"/>
          </w:tcPr>
          <w:p w14:paraId="2B2622D4" w14:textId="77777777" w:rsidR="00DE47CD" w:rsidRDefault="00DE47CD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1DAC154" w14:textId="77777777" w:rsidR="007D4EAC" w:rsidRDefault="007D4EAC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tygodni/</w:t>
            </w:r>
          </w:p>
          <w:p w14:paraId="618B40FA" w14:textId="092815D8" w:rsidR="007D4EAC" w:rsidRPr="00B12163" w:rsidRDefault="007D4EAC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bez skrócenia</w:t>
            </w:r>
          </w:p>
        </w:tc>
        <w:tc>
          <w:tcPr>
            <w:tcW w:w="1275" w:type="dxa"/>
          </w:tcPr>
          <w:p w14:paraId="120521E4" w14:textId="77777777" w:rsidR="00DE47CD" w:rsidRDefault="00DE47CD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1C14B1F" w14:textId="77777777" w:rsidR="007D4EAC" w:rsidRDefault="007D4EAC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CB9E0E" w14:textId="2582C987" w:rsidR="007D4EAC" w:rsidRPr="00B12163" w:rsidRDefault="007D4EAC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701" w:type="dxa"/>
            <w:vAlign w:val="center"/>
          </w:tcPr>
          <w:p w14:paraId="0821B1E3" w14:textId="64D3F785" w:rsidR="00DE47CD" w:rsidRPr="00986737" w:rsidRDefault="00DE47CD" w:rsidP="00DC2E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163">
              <w:rPr>
                <w:rFonts w:ascii="Arial" w:hAnsi="Arial" w:cs="Arial"/>
                <w:sz w:val="24"/>
                <w:szCs w:val="24"/>
              </w:rPr>
              <w:t>408 950.00 zł</w:t>
            </w:r>
          </w:p>
        </w:tc>
      </w:tr>
    </w:tbl>
    <w:p w14:paraId="6EE3B216" w14:textId="77777777" w:rsidR="00DC2ED3" w:rsidRDefault="00DC2ED3" w:rsidP="00DC2E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AC22B3E" w14:textId="24A5275C" w:rsidR="00A80738" w:rsidRDefault="00A80738" w:rsidP="00DC2E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9FE4246" w14:textId="77777777" w:rsidR="00273ECC" w:rsidRDefault="00273ECC" w:rsidP="00DC2E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A97ACE" w14:textId="77777777" w:rsidR="00273ECC" w:rsidRPr="00BC0F44" w:rsidRDefault="00273ECC" w:rsidP="00273EC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3AD8E7D5" w14:textId="77777777" w:rsidR="00273ECC" w:rsidRPr="00BC0F44" w:rsidRDefault="00273ECC" w:rsidP="00273EC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2E42BCA9" w14:textId="77777777" w:rsidR="00273ECC" w:rsidRPr="00E935D6" w:rsidRDefault="00273ECC" w:rsidP="00273EC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BC0F44">
        <w:rPr>
          <w:sz w:val="22"/>
          <w:szCs w:val="22"/>
        </w:rPr>
        <w:t>Dawid Murawa</w:t>
      </w:r>
    </w:p>
    <w:p w14:paraId="33BF4933" w14:textId="77777777" w:rsidR="00273ECC" w:rsidRPr="00BB547B" w:rsidRDefault="00273ECC" w:rsidP="00DC2E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73EC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01BF7" w14:textId="77777777" w:rsidR="000813A4" w:rsidRDefault="000813A4">
      <w:r>
        <w:separator/>
      </w:r>
    </w:p>
  </w:endnote>
  <w:endnote w:type="continuationSeparator" w:id="0">
    <w:p w14:paraId="0A173C2A" w14:textId="77777777" w:rsidR="000813A4" w:rsidRDefault="0008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EA9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8DA1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4BAE" w14:textId="22AFBAD7" w:rsidR="00986737" w:rsidRPr="00986737" w:rsidRDefault="00273EC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FC3DD7" wp14:editId="4CD857D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8C713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530A6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AC3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2FF00C" w14:textId="77777777" w:rsidR="009F189D" w:rsidRDefault="009F189D">
    <w:pPr>
      <w:pStyle w:val="Stopka"/>
      <w:tabs>
        <w:tab w:val="clear" w:pos="4536"/>
      </w:tabs>
      <w:jc w:val="center"/>
    </w:pPr>
  </w:p>
  <w:p w14:paraId="1518E03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46E6" w14:textId="77777777" w:rsidR="000813A4" w:rsidRDefault="000813A4">
      <w:r>
        <w:separator/>
      </w:r>
    </w:p>
  </w:footnote>
  <w:footnote w:type="continuationSeparator" w:id="0">
    <w:p w14:paraId="53DB046D" w14:textId="77777777" w:rsidR="000813A4" w:rsidRDefault="0008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ED51C" w14:textId="77777777" w:rsidR="00B12163" w:rsidRDefault="00B121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9624E" w14:textId="77777777" w:rsidR="00B12163" w:rsidRDefault="00B121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B032C" w14:textId="77777777" w:rsidR="00B12163" w:rsidRDefault="00B121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A4"/>
    <w:rsid w:val="00007727"/>
    <w:rsid w:val="00017720"/>
    <w:rsid w:val="00035488"/>
    <w:rsid w:val="000813A4"/>
    <w:rsid w:val="000D7F25"/>
    <w:rsid w:val="000E00E5"/>
    <w:rsid w:val="00173B20"/>
    <w:rsid w:val="001C69FF"/>
    <w:rsid w:val="0023318D"/>
    <w:rsid w:val="00273ECC"/>
    <w:rsid w:val="003D72FD"/>
    <w:rsid w:val="00423179"/>
    <w:rsid w:val="00484130"/>
    <w:rsid w:val="00490DC0"/>
    <w:rsid w:val="00493F8C"/>
    <w:rsid w:val="004C7E9B"/>
    <w:rsid w:val="005614F2"/>
    <w:rsid w:val="00577BC6"/>
    <w:rsid w:val="005A632E"/>
    <w:rsid w:val="0069085C"/>
    <w:rsid w:val="006B27ED"/>
    <w:rsid w:val="007D4EAC"/>
    <w:rsid w:val="00843263"/>
    <w:rsid w:val="00861E75"/>
    <w:rsid w:val="00986737"/>
    <w:rsid w:val="009D19BD"/>
    <w:rsid w:val="009F189D"/>
    <w:rsid w:val="00A80738"/>
    <w:rsid w:val="00B12163"/>
    <w:rsid w:val="00BB547B"/>
    <w:rsid w:val="00C236D3"/>
    <w:rsid w:val="00C659E2"/>
    <w:rsid w:val="00C82837"/>
    <w:rsid w:val="00CA3D66"/>
    <w:rsid w:val="00CB0802"/>
    <w:rsid w:val="00D665F5"/>
    <w:rsid w:val="00D7128F"/>
    <w:rsid w:val="00DC2ED3"/>
    <w:rsid w:val="00DE47CD"/>
    <w:rsid w:val="00EA3476"/>
    <w:rsid w:val="00F16C60"/>
    <w:rsid w:val="00F95C33"/>
    <w:rsid w:val="00FC7F5E"/>
    <w:rsid w:val="00FD58E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BB787"/>
  <w15:chartTrackingRefBased/>
  <w15:docId w15:val="{76AD9F9C-76FC-4235-B1A5-D50F94A6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73EC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2025-09-01T08:30:00Z</cp:lastPrinted>
  <dcterms:created xsi:type="dcterms:W3CDTF">2025-09-01T08:31:00Z</dcterms:created>
  <dcterms:modified xsi:type="dcterms:W3CDTF">2025-09-01T08:31:00Z</dcterms:modified>
</cp:coreProperties>
</file>