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FD9A4" w14:textId="77777777" w:rsidR="00C31F56" w:rsidRPr="00C31F56" w:rsidRDefault="00FA5337" w:rsidP="00ED1C51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926E89">
        <w:rPr>
          <w:rFonts w:ascii="Arial" w:eastAsia="Calibri" w:hAnsi="Arial" w:cs="Arial"/>
          <w:bCs/>
          <w:sz w:val="22"/>
          <w:szCs w:val="22"/>
          <w:lang w:eastAsia="en-US"/>
        </w:rPr>
        <w:t xml:space="preserve">4 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>do SWZ</w:t>
      </w:r>
    </w:p>
    <w:p w14:paraId="1BBD5C0C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4A80E850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4E5D287E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66E74509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51504D40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10B06812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5A952985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766A8E3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2869D094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E737582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E7001D3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1A02D066" w14:textId="77777777"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14:paraId="79019D3C" w14:textId="77777777" w:rsidR="00FC12D5" w:rsidRPr="0029410C" w:rsidRDefault="00FC12D5" w:rsidP="001D0F60">
      <w:pPr>
        <w:spacing w:after="120"/>
        <w:jc w:val="center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14:paraId="4DFA123D" w14:textId="77777777" w:rsidR="00360BC3" w:rsidRPr="00EF483A" w:rsidRDefault="00FC12D5" w:rsidP="001D0F60">
      <w:pPr>
        <w:pStyle w:val="Nagwek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14:paraId="0D9A895A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7C93F757" w14:textId="77777777" w:rsidR="00FE10F8" w:rsidRPr="00FE10F8" w:rsidRDefault="005E622E" w:rsidP="00FE10F8">
      <w:pPr>
        <w:jc w:val="both"/>
        <w:rPr>
          <w:rFonts w:ascii="Arial" w:hAnsi="Arial" w:cs="Arial"/>
          <w:b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FE10F8" w:rsidRPr="00FE10F8">
        <w:rPr>
          <w:rFonts w:ascii="Arial" w:hAnsi="Arial" w:cs="Arial"/>
          <w:b/>
          <w:sz w:val="22"/>
        </w:rPr>
        <w:t>Dostawa sprzętu komputerowego dla jednostek Uniwersytetu im. Adama Mickiewicza w Poznaniu – przedmiot zamówienia został podzielony na 4 części</w:t>
      </w:r>
      <w:r w:rsidR="001D0F60">
        <w:rPr>
          <w:rFonts w:ascii="Arial" w:hAnsi="Arial" w:cs="Arial"/>
          <w:b/>
          <w:sz w:val="22"/>
        </w:rPr>
        <w:t xml:space="preserve"> – część ….</w:t>
      </w:r>
    </w:p>
    <w:p w14:paraId="5384C6E8" w14:textId="77777777" w:rsidR="00FE10F8" w:rsidRPr="00FE10F8" w:rsidRDefault="00FE10F8" w:rsidP="00FE10F8">
      <w:pPr>
        <w:jc w:val="both"/>
        <w:rPr>
          <w:rFonts w:ascii="Arial" w:hAnsi="Arial" w:cs="Arial"/>
          <w:sz w:val="22"/>
        </w:rPr>
      </w:pPr>
    </w:p>
    <w:p w14:paraId="27CF8754" w14:textId="77777777"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5F875B35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66C2FB36" w14:textId="77777777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612C233A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5505563" w14:textId="77777777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25E8B7B2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6CE8699B" w14:textId="77777777" w:rsidTr="00C37CD2">
        <w:trPr>
          <w:trHeight w:val="321"/>
        </w:trPr>
        <w:tc>
          <w:tcPr>
            <w:tcW w:w="516" w:type="dxa"/>
          </w:tcPr>
          <w:p w14:paraId="6BDBDD8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6CCEC19C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2E66CCA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378911DD" w14:textId="77777777" w:rsidTr="009A4CD3">
        <w:tc>
          <w:tcPr>
            <w:tcW w:w="516" w:type="dxa"/>
          </w:tcPr>
          <w:p w14:paraId="2B28528D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44F3ACC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3387263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52CB14C3" w14:textId="77777777" w:rsidTr="009A4CD3">
        <w:tc>
          <w:tcPr>
            <w:tcW w:w="516" w:type="dxa"/>
          </w:tcPr>
          <w:p w14:paraId="207F1338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46110D35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7347722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3E86CA2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169C5CFE" w14:textId="77777777"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07A84376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D1A9E" w14:textId="77777777" w:rsidR="00844C26" w:rsidRDefault="00844C26">
      <w:r>
        <w:separator/>
      </w:r>
    </w:p>
  </w:endnote>
  <w:endnote w:type="continuationSeparator" w:id="0">
    <w:p w14:paraId="084AE102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75B5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588FAF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1144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BC45D7C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B1EA36A" wp14:editId="316FC1A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993DF" w14:textId="77777777" w:rsidR="00844C26" w:rsidRDefault="00844C26">
      <w:r>
        <w:separator/>
      </w:r>
    </w:p>
  </w:footnote>
  <w:footnote w:type="continuationSeparator" w:id="0">
    <w:p w14:paraId="3316CC7F" w14:textId="77777777" w:rsidR="00844C26" w:rsidRDefault="00844C26">
      <w:r>
        <w:continuationSeparator/>
      </w:r>
    </w:p>
  </w:footnote>
  <w:footnote w:id="1">
    <w:p w14:paraId="2765A4C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29135" w14:textId="52E9E67F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2E3F84">
      <w:rPr>
        <w:rFonts w:ascii="Arial" w:hAnsi="Arial" w:cs="Arial"/>
        <w:i/>
      </w:rPr>
      <w:t>P</w:t>
    </w:r>
    <w:r w:rsidR="00990DA4">
      <w:rPr>
        <w:rFonts w:ascii="Arial" w:hAnsi="Arial" w:cs="Arial"/>
        <w:i/>
      </w:rPr>
      <w:t>3</w:t>
    </w:r>
    <w:r w:rsidR="002E3F84">
      <w:rPr>
        <w:rFonts w:ascii="Arial" w:hAnsi="Arial" w:cs="Arial"/>
        <w:i/>
      </w:rPr>
      <w:t>/</w:t>
    </w:r>
    <w:r w:rsidR="00B64016">
      <w:rPr>
        <w:rFonts w:ascii="Arial" w:hAnsi="Arial" w:cs="Arial"/>
        <w:i/>
      </w:rPr>
      <w:t>5528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559862">
    <w:abstractNumId w:val="13"/>
  </w:num>
  <w:num w:numId="2" w16cid:durableId="1375887703">
    <w:abstractNumId w:val="0"/>
  </w:num>
  <w:num w:numId="3" w16cid:durableId="1404181005">
    <w:abstractNumId w:val="11"/>
  </w:num>
  <w:num w:numId="4" w16cid:durableId="1374892336">
    <w:abstractNumId w:val="8"/>
  </w:num>
  <w:num w:numId="5" w16cid:durableId="1805467760">
    <w:abstractNumId w:val="7"/>
  </w:num>
  <w:num w:numId="6" w16cid:durableId="2093889451">
    <w:abstractNumId w:val="1"/>
  </w:num>
  <w:num w:numId="7" w16cid:durableId="1557735747">
    <w:abstractNumId w:val="6"/>
  </w:num>
  <w:num w:numId="8" w16cid:durableId="1646540940">
    <w:abstractNumId w:val="3"/>
  </w:num>
  <w:num w:numId="9" w16cid:durableId="517354360">
    <w:abstractNumId w:val="2"/>
  </w:num>
  <w:num w:numId="10" w16cid:durableId="853881511">
    <w:abstractNumId w:val="5"/>
  </w:num>
  <w:num w:numId="11" w16cid:durableId="660232343">
    <w:abstractNumId w:val="10"/>
  </w:num>
  <w:num w:numId="12" w16cid:durableId="1615014487">
    <w:abstractNumId w:val="4"/>
  </w:num>
  <w:num w:numId="13" w16cid:durableId="220599415">
    <w:abstractNumId w:val="9"/>
  </w:num>
  <w:num w:numId="14" w16cid:durableId="18169865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7522"/>
    <w:rsid w:val="001D0F60"/>
    <w:rsid w:val="00204613"/>
    <w:rsid w:val="00261D8A"/>
    <w:rsid w:val="0029410C"/>
    <w:rsid w:val="002B1E07"/>
    <w:rsid w:val="002C2DE7"/>
    <w:rsid w:val="002D160C"/>
    <w:rsid w:val="002D3BDF"/>
    <w:rsid w:val="002E3F84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3529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26E89"/>
    <w:rsid w:val="00952336"/>
    <w:rsid w:val="00990DA4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64016"/>
    <w:rsid w:val="00BE6092"/>
    <w:rsid w:val="00C31F56"/>
    <w:rsid w:val="00C33407"/>
    <w:rsid w:val="00C37CD2"/>
    <w:rsid w:val="00C527C7"/>
    <w:rsid w:val="00C606B9"/>
    <w:rsid w:val="00CB6204"/>
    <w:rsid w:val="00CC527A"/>
    <w:rsid w:val="00D541FA"/>
    <w:rsid w:val="00D74F94"/>
    <w:rsid w:val="00DD482A"/>
    <w:rsid w:val="00DE0396"/>
    <w:rsid w:val="00DE0405"/>
    <w:rsid w:val="00DE252B"/>
    <w:rsid w:val="00DE7CCE"/>
    <w:rsid w:val="00DF334B"/>
    <w:rsid w:val="00E37A20"/>
    <w:rsid w:val="00E65F26"/>
    <w:rsid w:val="00EB5766"/>
    <w:rsid w:val="00EC667E"/>
    <w:rsid w:val="00ED1C51"/>
    <w:rsid w:val="00EF483A"/>
    <w:rsid w:val="00EF53F5"/>
    <w:rsid w:val="00F46593"/>
    <w:rsid w:val="00F50D78"/>
    <w:rsid w:val="00F568D6"/>
    <w:rsid w:val="00F70072"/>
    <w:rsid w:val="00FA5337"/>
    <w:rsid w:val="00FC12D5"/>
    <w:rsid w:val="00FE10F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4CB503B7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FB38D-F65A-4102-A11F-07F17D55D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187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Karolina Ciechanowska</cp:lastModifiedBy>
  <cp:revision>32</cp:revision>
  <cp:lastPrinted>2025-08-27T08:05:00Z</cp:lastPrinted>
  <dcterms:created xsi:type="dcterms:W3CDTF">2021-02-09T08:53:00Z</dcterms:created>
  <dcterms:modified xsi:type="dcterms:W3CDTF">2025-08-27T08:05:00Z</dcterms:modified>
</cp:coreProperties>
</file>