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955BE" w14:textId="77777777" w:rsidR="00986737" w:rsidRPr="009432A1" w:rsidRDefault="00AD55B1" w:rsidP="00E74E02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D55B1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D55B1">
        <w:rPr>
          <w:rFonts w:ascii="Arial" w:hAnsi="Arial" w:cs="Arial"/>
          <w:sz w:val="24"/>
          <w:szCs w:val="24"/>
        </w:rPr>
        <w:t>2025-09-02</w:t>
      </w:r>
    </w:p>
    <w:p w14:paraId="363B29F9" w14:textId="77777777" w:rsidR="00AD55B1" w:rsidRPr="00AD55B1" w:rsidRDefault="00AD55B1" w:rsidP="00E74E02">
      <w:pPr>
        <w:rPr>
          <w:rFonts w:ascii="Arial" w:hAnsi="Arial" w:cs="Arial"/>
          <w:b/>
          <w:bCs/>
          <w:sz w:val="24"/>
          <w:szCs w:val="24"/>
        </w:rPr>
      </w:pPr>
      <w:r w:rsidRPr="00AD55B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6C60808" w14:textId="77777777" w:rsidR="00986737" w:rsidRPr="009432A1" w:rsidRDefault="00AD55B1" w:rsidP="00E74E02">
      <w:pPr>
        <w:rPr>
          <w:rFonts w:ascii="Arial" w:hAnsi="Arial" w:cs="Arial"/>
          <w:b/>
          <w:bCs/>
          <w:sz w:val="24"/>
          <w:szCs w:val="24"/>
        </w:rPr>
      </w:pPr>
      <w:r w:rsidRPr="00AD55B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62ED4D3" w14:textId="77777777" w:rsidR="00986737" w:rsidRPr="009432A1" w:rsidRDefault="00AD55B1" w:rsidP="00E74E02">
      <w:pPr>
        <w:rPr>
          <w:rFonts w:ascii="Arial" w:hAnsi="Arial" w:cs="Arial"/>
          <w:sz w:val="24"/>
          <w:szCs w:val="24"/>
        </w:rPr>
      </w:pPr>
      <w:r w:rsidRPr="00AD55B1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D55B1">
        <w:rPr>
          <w:rFonts w:ascii="Arial" w:hAnsi="Arial" w:cs="Arial"/>
          <w:sz w:val="24"/>
          <w:szCs w:val="24"/>
        </w:rPr>
        <w:t>7/19</w:t>
      </w:r>
    </w:p>
    <w:p w14:paraId="0DA78C28" w14:textId="77777777" w:rsidR="00986737" w:rsidRPr="009432A1" w:rsidRDefault="00AD55B1" w:rsidP="00E74E02">
      <w:pPr>
        <w:rPr>
          <w:rFonts w:ascii="Arial" w:hAnsi="Arial" w:cs="Arial"/>
          <w:sz w:val="24"/>
          <w:szCs w:val="24"/>
        </w:rPr>
      </w:pPr>
      <w:r w:rsidRPr="00AD55B1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D55B1">
        <w:rPr>
          <w:rFonts w:ascii="Arial" w:hAnsi="Arial" w:cs="Arial"/>
          <w:sz w:val="24"/>
          <w:szCs w:val="24"/>
        </w:rPr>
        <w:t>Poznań</w:t>
      </w:r>
    </w:p>
    <w:p w14:paraId="14BCC4F5" w14:textId="2BCDBBAA" w:rsidR="00986737" w:rsidRDefault="00986737" w:rsidP="00E74E02">
      <w:pPr>
        <w:jc w:val="both"/>
        <w:rPr>
          <w:rFonts w:ascii="Arial" w:hAnsi="Arial" w:cs="Arial"/>
          <w:bCs/>
          <w:sz w:val="18"/>
          <w:szCs w:val="18"/>
        </w:rPr>
      </w:pPr>
    </w:p>
    <w:p w14:paraId="72359911" w14:textId="77777777" w:rsidR="00E74E02" w:rsidRPr="009432A1" w:rsidRDefault="00E74E02" w:rsidP="00E74E02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13D376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DC9497" w14:textId="77777777" w:rsidR="00986737" w:rsidRPr="00CF7835" w:rsidRDefault="00986737" w:rsidP="00E74E0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CFA8037" w14:textId="77777777" w:rsidR="00E74E02" w:rsidRDefault="00E74E02" w:rsidP="00E74E0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148430E2" w14:textId="4632FC01" w:rsidR="00986737" w:rsidRPr="00382A4A" w:rsidRDefault="00986737" w:rsidP="00E74E0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E54113D" w14:textId="77777777" w:rsidR="00986737" w:rsidRPr="004E4B64" w:rsidRDefault="00986737" w:rsidP="00E74E0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D565DDE" w14:textId="77777777" w:rsidTr="005A632E">
        <w:tc>
          <w:tcPr>
            <w:tcW w:w="2269" w:type="dxa"/>
          </w:tcPr>
          <w:p w14:paraId="6A262168" w14:textId="77777777" w:rsidR="00986737" w:rsidRPr="004E4B64" w:rsidRDefault="00986737" w:rsidP="00E74E0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3DC813A" w14:textId="77777777" w:rsidR="00986737" w:rsidRPr="004E4B64" w:rsidRDefault="00AD55B1" w:rsidP="00E74E0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55B1">
              <w:rPr>
                <w:rFonts w:ascii="Arial" w:hAnsi="Arial" w:cs="Arial"/>
                <w:bCs/>
                <w:sz w:val="24"/>
                <w:szCs w:val="24"/>
              </w:rPr>
              <w:t>Zakup środków dezynfekcyjnych dla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D55B1" w:rsidRPr="004E4B64" w14:paraId="31244FFB" w14:textId="77777777" w:rsidTr="00CF21E9">
        <w:tc>
          <w:tcPr>
            <w:tcW w:w="2269" w:type="dxa"/>
          </w:tcPr>
          <w:p w14:paraId="055BF8A6" w14:textId="77777777" w:rsidR="00AD55B1" w:rsidRPr="004E4B64" w:rsidRDefault="00AD55B1" w:rsidP="00E74E0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45EBA78" w14:textId="77777777" w:rsidR="00AD55B1" w:rsidRPr="004E4B64" w:rsidRDefault="00AD55B1" w:rsidP="00E74E0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55B1">
              <w:rPr>
                <w:rFonts w:ascii="Arial" w:hAnsi="Arial" w:cs="Arial"/>
                <w:bCs/>
                <w:sz w:val="24"/>
                <w:szCs w:val="24"/>
              </w:rPr>
              <w:t>SZW/DZP/97/2025</w:t>
            </w:r>
          </w:p>
        </w:tc>
      </w:tr>
    </w:tbl>
    <w:p w14:paraId="591D2779" w14:textId="77777777" w:rsidR="00A80738" w:rsidRPr="00986737" w:rsidRDefault="00A80738" w:rsidP="00E74E02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4E803E3F" w14:textId="21158D42" w:rsidR="00D665F5" w:rsidRDefault="00D665F5" w:rsidP="00E74E02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D55B1" w:rsidRPr="00AD55B1">
        <w:rPr>
          <w:rFonts w:ascii="Arial" w:hAnsi="Arial" w:cs="Arial"/>
          <w:sz w:val="24"/>
          <w:szCs w:val="24"/>
        </w:rPr>
        <w:t>(</w:t>
      </w:r>
      <w:proofErr w:type="spellStart"/>
      <w:r w:rsidR="00AD55B1" w:rsidRPr="00AD55B1">
        <w:rPr>
          <w:rFonts w:ascii="Arial" w:hAnsi="Arial" w:cs="Arial"/>
          <w:sz w:val="24"/>
          <w:szCs w:val="24"/>
        </w:rPr>
        <w:t>t.j</w:t>
      </w:r>
      <w:proofErr w:type="spellEnd"/>
      <w:r w:rsidR="00AD55B1" w:rsidRPr="00AD55B1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8DA8A2F" w14:textId="77777777" w:rsidR="00E74E02" w:rsidRDefault="00E74E02" w:rsidP="00E74E02">
      <w:pPr>
        <w:jc w:val="both"/>
        <w:rPr>
          <w:rFonts w:ascii="Arial" w:hAnsi="Arial" w:cs="Arial"/>
          <w:sz w:val="24"/>
          <w:szCs w:val="24"/>
        </w:rPr>
      </w:pPr>
    </w:p>
    <w:p w14:paraId="23B5ABD8" w14:textId="77777777" w:rsidR="00E74E02" w:rsidRPr="00E74E02" w:rsidRDefault="00E74E02" w:rsidP="00E74E02">
      <w:pPr>
        <w:jc w:val="both"/>
        <w:rPr>
          <w:rFonts w:ascii="Arial" w:hAnsi="Arial" w:cs="Arial"/>
          <w:sz w:val="24"/>
          <w:szCs w:val="24"/>
        </w:rPr>
      </w:pPr>
      <w:r w:rsidRPr="00E74E0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DA44FC9" w14:textId="32D04DC0" w:rsidR="00E74E02" w:rsidRPr="00E74E02" w:rsidRDefault="00E74E02" w:rsidP="00E74E02">
      <w:pPr>
        <w:jc w:val="both"/>
        <w:rPr>
          <w:rFonts w:ascii="Arial" w:hAnsi="Arial" w:cs="Arial"/>
          <w:sz w:val="24"/>
          <w:szCs w:val="24"/>
        </w:rPr>
      </w:pPr>
      <w:r w:rsidRPr="00E74E02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E74E02">
        <w:rPr>
          <w:rFonts w:ascii="Arial" w:hAnsi="Arial" w:cs="Arial"/>
          <w:sz w:val="24"/>
          <w:szCs w:val="24"/>
        </w:rPr>
        <w:t>24000,00 zł brutto</w:t>
      </w:r>
    </w:p>
    <w:p w14:paraId="31A994C1" w14:textId="47D2FF82" w:rsidR="00E74E02" w:rsidRPr="00E74E02" w:rsidRDefault="00E74E02" w:rsidP="00E74E02">
      <w:pPr>
        <w:jc w:val="both"/>
        <w:rPr>
          <w:rFonts w:ascii="Arial" w:hAnsi="Arial" w:cs="Arial"/>
          <w:sz w:val="24"/>
          <w:szCs w:val="24"/>
        </w:rPr>
      </w:pPr>
      <w:r w:rsidRPr="00E74E02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E74E02">
        <w:rPr>
          <w:rFonts w:ascii="Arial" w:hAnsi="Arial" w:cs="Arial"/>
          <w:sz w:val="24"/>
          <w:szCs w:val="24"/>
        </w:rPr>
        <w:t>4720,00 zł brutto</w:t>
      </w:r>
    </w:p>
    <w:p w14:paraId="46E02003" w14:textId="2C318EAE" w:rsidR="00E74E02" w:rsidRPr="00E74E02" w:rsidRDefault="00E74E02" w:rsidP="00E74E02">
      <w:pPr>
        <w:jc w:val="both"/>
        <w:rPr>
          <w:rFonts w:ascii="Arial" w:hAnsi="Arial" w:cs="Arial"/>
          <w:sz w:val="24"/>
          <w:szCs w:val="24"/>
        </w:rPr>
      </w:pPr>
      <w:r w:rsidRPr="00E74E02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E74E02">
        <w:rPr>
          <w:rFonts w:ascii="Arial" w:hAnsi="Arial" w:cs="Arial"/>
          <w:sz w:val="24"/>
          <w:szCs w:val="24"/>
        </w:rPr>
        <w:t>5000,00 zł brutto</w:t>
      </w:r>
    </w:p>
    <w:p w14:paraId="68CEB6A3" w14:textId="77E634FF" w:rsidR="00E74E02" w:rsidRPr="00E74E02" w:rsidRDefault="00E74E02" w:rsidP="00E74E02">
      <w:pPr>
        <w:jc w:val="both"/>
        <w:rPr>
          <w:rFonts w:ascii="Arial" w:hAnsi="Arial" w:cs="Arial"/>
          <w:sz w:val="24"/>
          <w:szCs w:val="24"/>
        </w:rPr>
      </w:pPr>
      <w:r w:rsidRPr="00E74E02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E74E02">
        <w:rPr>
          <w:rFonts w:ascii="Arial" w:hAnsi="Arial" w:cs="Arial"/>
          <w:sz w:val="24"/>
          <w:szCs w:val="24"/>
        </w:rPr>
        <w:t>49200,00 zł brutto</w:t>
      </w:r>
    </w:p>
    <w:p w14:paraId="31C2F0C4" w14:textId="0660D420" w:rsidR="00E74E02" w:rsidRPr="00E74E02" w:rsidRDefault="00E74E02" w:rsidP="00E74E02">
      <w:pPr>
        <w:jc w:val="both"/>
        <w:rPr>
          <w:rFonts w:ascii="Arial" w:hAnsi="Arial" w:cs="Arial"/>
          <w:sz w:val="24"/>
          <w:szCs w:val="24"/>
        </w:rPr>
      </w:pPr>
      <w:r w:rsidRPr="00E74E02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E74E02">
        <w:rPr>
          <w:rFonts w:ascii="Arial" w:hAnsi="Arial" w:cs="Arial"/>
          <w:sz w:val="24"/>
          <w:szCs w:val="24"/>
        </w:rPr>
        <w:t>6000,00 zł brutto</w:t>
      </w:r>
      <w:r>
        <w:rPr>
          <w:rFonts w:ascii="Arial" w:hAnsi="Arial" w:cs="Arial"/>
          <w:sz w:val="24"/>
          <w:szCs w:val="24"/>
        </w:rPr>
        <w:t>.</w:t>
      </w:r>
    </w:p>
    <w:p w14:paraId="63C4782C" w14:textId="77777777" w:rsidR="00E74E02" w:rsidRPr="00BB547B" w:rsidRDefault="00E74E02" w:rsidP="00E74E02">
      <w:pPr>
        <w:jc w:val="both"/>
        <w:rPr>
          <w:rFonts w:ascii="Arial" w:hAnsi="Arial" w:cs="Arial"/>
          <w:sz w:val="24"/>
          <w:szCs w:val="24"/>
        </w:rPr>
      </w:pPr>
    </w:p>
    <w:p w14:paraId="28E0E94E" w14:textId="77777777" w:rsidR="00A80738" w:rsidRPr="00BB547B" w:rsidRDefault="00D665F5" w:rsidP="00E74E02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D55B1" w:rsidRPr="00AD55B1">
        <w:rPr>
          <w:rFonts w:ascii="Arial" w:hAnsi="Arial" w:cs="Arial"/>
          <w:sz w:val="24"/>
          <w:szCs w:val="24"/>
        </w:rPr>
        <w:t>02/09/2025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D55B1" w:rsidRPr="00AD55B1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A378284" w14:textId="77777777" w:rsidTr="005A632E">
        <w:tc>
          <w:tcPr>
            <w:tcW w:w="1276" w:type="dxa"/>
            <w:shd w:val="clear" w:color="auto" w:fill="F2F2F2"/>
            <w:vAlign w:val="center"/>
          </w:tcPr>
          <w:p w14:paraId="576316D2" w14:textId="77777777" w:rsidR="006B27ED" w:rsidRPr="00986737" w:rsidRDefault="00986737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F6F6D0E" w14:textId="77777777" w:rsidR="006B27ED" w:rsidRPr="00986737" w:rsidRDefault="00986737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0B761BE" w14:textId="77777777" w:rsidR="006B27ED" w:rsidRPr="00986737" w:rsidRDefault="006B27ED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62D7D94" w14:textId="77777777" w:rsidR="006B27ED" w:rsidRPr="00986737" w:rsidRDefault="006B27ED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D55B1" w:rsidRPr="00BB547B" w14:paraId="20618F9E" w14:textId="77777777" w:rsidTr="00CF21E9">
        <w:tc>
          <w:tcPr>
            <w:tcW w:w="1276" w:type="dxa"/>
            <w:vAlign w:val="center"/>
          </w:tcPr>
          <w:p w14:paraId="2E96BD13" w14:textId="77777777" w:rsidR="00AD55B1" w:rsidRPr="00986737" w:rsidRDefault="00AD55B1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67E04170" w14:textId="77777777" w:rsidR="00AD55B1" w:rsidRPr="00986737" w:rsidRDefault="00AD55B1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213B6717" w14:textId="77777777" w:rsidR="00AD55B1" w:rsidRPr="00986737" w:rsidRDefault="00AD55B1" w:rsidP="00E74E0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D55B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AD55B1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AD55B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AD55B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EEEAB6D" w14:textId="77777777" w:rsidR="00AD55B1" w:rsidRPr="00986737" w:rsidRDefault="00AD55B1" w:rsidP="00E74E02">
            <w:pPr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ul. 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D55B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337F24" w14:textId="77777777" w:rsidR="00AD55B1" w:rsidRPr="00986737" w:rsidRDefault="00AD55B1" w:rsidP="00E74E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D55B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43A15C5F" w14:textId="77777777" w:rsidR="00AD55B1" w:rsidRPr="00986737" w:rsidRDefault="00AD55B1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4 860.00 zł</w:t>
            </w:r>
          </w:p>
        </w:tc>
      </w:tr>
      <w:tr w:rsidR="00AD55B1" w:rsidRPr="00BB547B" w14:paraId="353A227B" w14:textId="77777777" w:rsidTr="00CF21E9">
        <w:tc>
          <w:tcPr>
            <w:tcW w:w="1276" w:type="dxa"/>
            <w:vAlign w:val="center"/>
          </w:tcPr>
          <w:p w14:paraId="59CF517A" w14:textId="77777777" w:rsidR="00AD55B1" w:rsidRPr="00986737" w:rsidRDefault="00AD55B1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01758E30" w14:textId="77777777" w:rsidR="00AD55B1" w:rsidRPr="00986737" w:rsidRDefault="00AD55B1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5DC8B40" w14:textId="77777777" w:rsidR="00AD55B1" w:rsidRPr="00986737" w:rsidRDefault="00AD55B1" w:rsidP="00E74E02">
            <w:pPr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 xml:space="preserve">Media - </w:t>
            </w:r>
            <w:proofErr w:type="spellStart"/>
            <w:r w:rsidRPr="00AD55B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AD55B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03C1F2C" w14:textId="77777777" w:rsidR="00E74E02" w:rsidRDefault="00AD55B1" w:rsidP="00E74E02">
            <w:pPr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E74E02">
              <w:rPr>
                <w:rFonts w:ascii="Arial" w:hAnsi="Arial" w:cs="Arial"/>
                <w:sz w:val="24"/>
                <w:szCs w:val="24"/>
              </w:rPr>
              <w:t>Promienistych 7</w:t>
            </w:r>
          </w:p>
          <w:p w14:paraId="753C0843" w14:textId="4EBBCCC3" w:rsidR="00AD55B1" w:rsidRPr="00986737" w:rsidRDefault="00E74E02" w:rsidP="00E74E0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31-481 </w:t>
            </w:r>
            <w:r w:rsidR="00AD55B1" w:rsidRPr="00AD55B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1B15FA90" w14:textId="77777777" w:rsidR="00AD55B1" w:rsidRPr="00986737" w:rsidRDefault="00AD55B1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11 880.00 zł</w:t>
            </w:r>
          </w:p>
        </w:tc>
      </w:tr>
      <w:tr w:rsidR="00AD55B1" w:rsidRPr="00BB547B" w14:paraId="560A6618" w14:textId="77777777" w:rsidTr="00CF21E9">
        <w:tc>
          <w:tcPr>
            <w:tcW w:w="1276" w:type="dxa"/>
            <w:vAlign w:val="center"/>
          </w:tcPr>
          <w:p w14:paraId="12499D0E" w14:textId="77777777" w:rsidR="00AD55B1" w:rsidRPr="00986737" w:rsidRDefault="00AD55B1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2D1AE9CB" w14:textId="77777777" w:rsidR="00AD55B1" w:rsidRPr="00986737" w:rsidRDefault="00AD55B1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7C87E410" w14:textId="77777777" w:rsidR="00AD55B1" w:rsidRPr="00986737" w:rsidRDefault="00AD55B1" w:rsidP="00E74E02">
            <w:pPr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MEDIM Sp. z o.o.</w:t>
            </w:r>
          </w:p>
          <w:p w14:paraId="0445396B" w14:textId="4A238A3D" w:rsidR="00AD55B1" w:rsidRPr="00986737" w:rsidRDefault="00436C7D" w:rsidP="00E74E02">
            <w:pPr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AD55B1" w:rsidRPr="00AD55B1">
              <w:rPr>
                <w:rFonts w:ascii="Arial" w:hAnsi="Arial" w:cs="Arial"/>
                <w:sz w:val="24"/>
                <w:szCs w:val="24"/>
              </w:rPr>
              <w:t>Puławska</w:t>
            </w:r>
            <w:r w:rsidR="00AD55B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D55B1" w:rsidRPr="00AD55B1">
              <w:rPr>
                <w:rFonts w:ascii="Arial" w:hAnsi="Arial" w:cs="Arial"/>
                <w:sz w:val="24"/>
                <w:szCs w:val="24"/>
              </w:rPr>
              <w:t>45B</w:t>
            </w:r>
            <w:r w:rsidR="00AD55B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B87E3B" w14:textId="77777777" w:rsidR="00AD55B1" w:rsidRPr="00986737" w:rsidRDefault="00AD55B1" w:rsidP="00E74E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05-500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D55B1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vAlign w:val="center"/>
          </w:tcPr>
          <w:p w14:paraId="36CF9EC3" w14:textId="77777777" w:rsidR="00AD55B1" w:rsidRPr="00986737" w:rsidRDefault="00AD55B1" w:rsidP="00E74E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5B1">
              <w:rPr>
                <w:rFonts w:ascii="Arial" w:hAnsi="Arial" w:cs="Arial"/>
                <w:sz w:val="24"/>
                <w:szCs w:val="24"/>
              </w:rPr>
              <w:t>41 644.80 zł</w:t>
            </w:r>
          </w:p>
        </w:tc>
      </w:tr>
    </w:tbl>
    <w:p w14:paraId="7C40E09C" w14:textId="77777777" w:rsidR="00E74E02" w:rsidRDefault="00E74E02" w:rsidP="00E74E0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7FB9CF4" w14:textId="3FB4201D" w:rsidR="00A80738" w:rsidRDefault="00A80738" w:rsidP="00E74E0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6A868A1" w14:textId="77777777" w:rsidR="009E4D34" w:rsidRPr="00BB547B" w:rsidRDefault="009E4D34" w:rsidP="00E74E0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F42E8CA" w14:textId="4C83A811" w:rsidR="009E4D34" w:rsidRPr="006F44BF" w:rsidRDefault="009E4D34" w:rsidP="009E4D34">
      <w:pPr>
        <w:pStyle w:val="Tekstpodstawowy"/>
        <w:ind w:left="3119" w:firstLine="425"/>
        <w:jc w:val="right"/>
        <w:rPr>
          <w:rFonts w:ascii="Arial" w:hAnsi="Arial" w:cs="Arial"/>
          <w:iCs/>
          <w:szCs w:val="24"/>
        </w:rPr>
      </w:pPr>
      <w:r w:rsidRPr="006F44BF">
        <w:rPr>
          <w:rFonts w:ascii="Arial" w:hAnsi="Arial" w:cs="Arial"/>
          <w:iCs/>
          <w:szCs w:val="24"/>
        </w:rPr>
        <w:t xml:space="preserve">  /-/ Z-ca Dyrektora ds. </w:t>
      </w:r>
      <w:r w:rsidR="00526B36">
        <w:rPr>
          <w:rFonts w:ascii="Arial" w:hAnsi="Arial" w:cs="Arial"/>
          <w:iCs/>
          <w:szCs w:val="24"/>
        </w:rPr>
        <w:t>Medycznych</w:t>
      </w:r>
    </w:p>
    <w:p w14:paraId="11217D5D" w14:textId="4CC3EC92" w:rsidR="00526B36" w:rsidRPr="00526B36" w:rsidRDefault="00526B36" w:rsidP="00526B36">
      <w:pPr>
        <w:jc w:val="right"/>
        <w:rPr>
          <w:rFonts w:ascii="Arial" w:hAnsi="Arial" w:cs="Arial"/>
          <w:sz w:val="24"/>
          <w:szCs w:val="24"/>
        </w:rPr>
      </w:pPr>
      <w:r w:rsidRPr="00526B36">
        <w:rPr>
          <w:rFonts w:ascii="Arial" w:hAnsi="Arial" w:cs="Arial"/>
          <w:sz w:val="24"/>
          <w:szCs w:val="24"/>
        </w:rPr>
        <w:t xml:space="preserve">dr hab. n. med. Ilona </w:t>
      </w:r>
      <w:proofErr w:type="spellStart"/>
      <w:r w:rsidRPr="00526B36">
        <w:rPr>
          <w:rFonts w:ascii="Arial" w:hAnsi="Arial" w:cs="Arial"/>
          <w:sz w:val="24"/>
          <w:szCs w:val="24"/>
        </w:rPr>
        <w:t>Idasiak</w:t>
      </w:r>
      <w:proofErr w:type="spellEnd"/>
      <w:r w:rsidRPr="00526B36">
        <w:rPr>
          <w:rFonts w:ascii="Arial" w:hAnsi="Arial" w:cs="Arial"/>
          <w:sz w:val="24"/>
          <w:szCs w:val="24"/>
        </w:rPr>
        <w:t>-Piechocka</w:t>
      </w:r>
    </w:p>
    <w:p w14:paraId="3AC12E9B" w14:textId="0343161E" w:rsidR="00C236D3" w:rsidRPr="00BB547B" w:rsidRDefault="00AD55B1" w:rsidP="00E74E02">
      <w:pPr>
        <w:jc w:val="right"/>
        <w:rPr>
          <w:rFonts w:ascii="Arial" w:hAnsi="Arial" w:cs="Arial"/>
          <w:sz w:val="22"/>
          <w:szCs w:val="22"/>
        </w:rPr>
      </w:pPr>
      <w:r w:rsidRPr="00AD55B1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74135" w14:textId="77777777" w:rsidR="004011C9" w:rsidRDefault="004011C9">
      <w:r>
        <w:separator/>
      </w:r>
    </w:p>
  </w:endnote>
  <w:endnote w:type="continuationSeparator" w:id="0">
    <w:p w14:paraId="56B92E61" w14:textId="77777777" w:rsidR="004011C9" w:rsidRDefault="00401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85E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7920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A8AE0" w14:textId="34F56CEA" w:rsidR="00986737" w:rsidRPr="00986737" w:rsidRDefault="009E4D3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CE1BA6C" wp14:editId="2AA271D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5CA4B7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46E8AF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05C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15A79E" w14:textId="77777777" w:rsidR="009F189D" w:rsidRDefault="009F189D">
    <w:pPr>
      <w:pStyle w:val="Stopka"/>
      <w:tabs>
        <w:tab w:val="clear" w:pos="4536"/>
      </w:tabs>
      <w:jc w:val="center"/>
    </w:pPr>
  </w:p>
  <w:p w14:paraId="15CC4E3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E655D" w14:textId="77777777" w:rsidR="004011C9" w:rsidRDefault="004011C9">
      <w:r>
        <w:separator/>
      </w:r>
    </w:p>
  </w:footnote>
  <w:footnote w:type="continuationSeparator" w:id="0">
    <w:p w14:paraId="036634AD" w14:textId="77777777" w:rsidR="004011C9" w:rsidRDefault="00401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A6683" w14:textId="77777777" w:rsidR="00AD55B1" w:rsidRDefault="00AD55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A7A44" w14:textId="77777777" w:rsidR="00AD55B1" w:rsidRDefault="00AD55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B9F56" w14:textId="77777777" w:rsidR="00AD55B1" w:rsidRDefault="00AD55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1C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11C9"/>
    <w:rsid w:val="00423179"/>
    <w:rsid w:val="00436C7D"/>
    <w:rsid w:val="00490DC0"/>
    <w:rsid w:val="00493F8C"/>
    <w:rsid w:val="004C7E9B"/>
    <w:rsid w:val="00526B36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E4D34"/>
    <w:rsid w:val="009F189D"/>
    <w:rsid w:val="00A80738"/>
    <w:rsid w:val="00AD55B1"/>
    <w:rsid w:val="00BB547B"/>
    <w:rsid w:val="00C236D3"/>
    <w:rsid w:val="00C538F1"/>
    <w:rsid w:val="00C659E2"/>
    <w:rsid w:val="00C82837"/>
    <w:rsid w:val="00CA3D66"/>
    <w:rsid w:val="00CB0802"/>
    <w:rsid w:val="00D665F5"/>
    <w:rsid w:val="00D7128F"/>
    <w:rsid w:val="00E74E0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8813BA"/>
  <w15:chartTrackingRefBased/>
  <w15:docId w15:val="{795B060C-97CC-4C39-96B3-10E095EE0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203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3</cp:revision>
  <cp:lastPrinted>2025-09-02T08:19:00Z</cp:lastPrinted>
  <dcterms:created xsi:type="dcterms:W3CDTF">2025-09-02T08:20:00Z</dcterms:created>
  <dcterms:modified xsi:type="dcterms:W3CDTF">2025-09-02T08:30:00Z</dcterms:modified>
</cp:coreProperties>
</file>