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F548D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</w:pPr>
      <w:r w:rsidRPr="00F548D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 xml:space="preserve">Załącznik nr </w:t>
      </w:r>
      <w:r w:rsidR="00C34A55" w:rsidRPr="00F548D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</w:t>
      </w:r>
      <w:r w:rsidRPr="00F548D1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F548D1" w:rsidTr="00D62E6E">
        <w:tc>
          <w:tcPr>
            <w:tcW w:w="2800" w:type="dxa"/>
            <w:shd w:val="clear" w:color="auto" w:fill="auto"/>
          </w:tcPr>
          <w:p w:rsidR="00D62E6E" w:rsidRPr="00F548D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F548D1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F548D1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548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F548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548D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F548D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F548D1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F548D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548D1" w:rsidTr="00D62E6E">
        <w:tc>
          <w:tcPr>
            <w:tcW w:w="2800" w:type="dxa"/>
            <w:shd w:val="clear" w:color="auto" w:fill="auto"/>
          </w:tcPr>
          <w:p w:rsidR="00D62E6E" w:rsidRPr="00F548D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F548D1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548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F548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548D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F548D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F548D1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F548D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F548D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4A55" w:rsidRPr="00F548D1" w:rsidTr="0005685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34A55" w:rsidRPr="00F548D1" w:rsidRDefault="00C34A55" w:rsidP="0005685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C34A55" w:rsidRPr="00F548D1" w:rsidRDefault="00C34A55" w:rsidP="0005685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F548D1">
              <w:rPr>
                <w:rFonts w:ascii="Arial Narrow" w:eastAsia="Times New Roman" w:hAnsi="Arial Narrow" w:cs="Arial"/>
                <w:sz w:val="18"/>
                <w:lang w:eastAsia="pl-PL"/>
              </w:rPr>
              <w:t>(t.j. Dz. U. z 2024 poz. 1320)</w:t>
            </w:r>
            <w:r w:rsidRPr="00F548D1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Pzp), dotyczące:</w:t>
            </w:r>
          </w:p>
          <w:p w:rsidR="00C34A55" w:rsidRPr="00F548D1" w:rsidRDefault="00C34A55" w:rsidP="0005685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34A55" w:rsidRPr="00F548D1" w:rsidRDefault="00C34A55" w:rsidP="0005685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F548D1" w:rsidRDefault="00C34A5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548D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F548D1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F548D1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F548D1" w:rsidTr="00D62E6E">
        <w:tc>
          <w:tcPr>
            <w:tcW w:w="2269" w:type="dxa"/>
            <w:shd w:val="clear" w:color="auto" w:fill="auto"/>
          </w:tcPr>
          <w:p w:rsidR="00D62E6E" w:rsidRPr="00F548D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548D1" w:rsidRDefault="00C34A5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czystości</w:t>
            </w:r>
            <w:r w:rsidR="00D62E6E" w:rsidRPr="00F548D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C34A55" w:rsidRPr="00F548D1" w:rsidTr="0005685E">
        <w:tc>
          <w:tcPr>
            <w:tcW w:w="2269" w:type="dxa"/>
            <w:shd w:val="clear" w:color="auto" w:fill="auto"/>
          </w:tcPr>
          <w:p w:rsidR="00C34A55" w:rsidRPr="00F548D1" w:rsidRDefault="00C34A55" w:rsidP="000568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4A55" w:rsidRPr="00F548D1" w:rsidRDefault="00C34A55" w:rsidP="000568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94/2025</w:t>
            </w:r>
          </w:p>
        </w:tc>
      </w:tr>
    </w:tbl>
    <w:p w:rsidR="00BC121E" w:rsidRPr="00F548D1" w:rsidRDefault="00C34A5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F548D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F548D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F548D1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F548D1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F548D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F548D1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F548D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F548D1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F548D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F548D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F548D1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F548D1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F548D1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F548D1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F548D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548D1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F548D1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F548D1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F548D1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F548D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548D1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F548D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548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548D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548D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F548D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548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548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548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F548D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548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548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548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F548D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F548D1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F548D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F548D1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548D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F548D1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F548D1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F548D1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F548D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F548D1" w:rsidTr="00620E37">
        <w:tc>
          <w:tcPr>
            <w:tcW w:w="2660" w:type="dxa"/>
            <w:shd w:val="clear" w:color="auto" w:fill="auto"/>
          </w:tcPr>
          <w:p w:rsidR="00BC121E" w:rsidRPr="00F548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F548D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548D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F548D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F548D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548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F548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548D1" w:rsidRDefault="00844A96" w:rsidP="00C34A5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F548D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C34A55" w:rsidRPr="00F548D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F548D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F548D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F548D1" w:rsidRDefault="00106AC7" w:rsidP="00BC121E">
      <w:pPr>
        <w:rPr>
          <w:rFonts w:ascii="Arial Narrow" w:hAnsi="Arial Narrow"/>
          <w:sz w:val="18"/>
        </w:rPr>
      </w:pPr>
    </w:p>
    <w:sectPr w:rsidR="00106AC7" w:rsidRPr="00F548D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910" w:rsidRDefault="002A4910">
      <w:r>
        <w:separator/>
      </w:r>
    </w:p>
  </w:endnote>
  <w:endnote w:type="continuationSeparator" w:id="1">
    <w:p w:rsidR="002A4910" w:rsidRDefault="002A4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48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48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55" w:rsidRDefault="00C34A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910" w:rsidRDefault="002A4910">
      <w:r>
        <w:separator/>
      </w:r>
    </w:p>
  </w:footnote>
  <w:footnote w:type="continuationSeparator" w:id="1">
    <w:p w:rsidR="002A4910" w:rsidRDefault="002A4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55" w:rsidRDefault="00C34A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55" w:rsidRDefault="00C34A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55" w:rsidRDefault="00C34A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4A5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A4910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4A55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48D1"/>
    <w:rsid w:val="00F568D6"/>
    <w:rsid w:val="00F70072"/>
    <w:rsid w:val="00F858C3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224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2025-08-29T12:57:00Z</cp:lastPrinted>
  <dcterms:created xsi:type="dcterms:W3CDTF">2025-08-29T12:56:00Z</dcterms:created>
  <dcterms:modified xsi:type="dcterms:W3CDTF">2025-08-29T12:57:00Z</dcterms:modified>
</cp:coreProperties>
</file>