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D9E81" w14:textId="77777777" w:rsidR="00903B39" w:rsidRPr="00A46F7E" w:rsidRDefault="000863FE" w:rsidP="00A251B7">
      <w:pPr>
        <w:jc w:val="right"/>
        <w:rPr>
          <w:rFonts w:ascii="Arial" w:hAnsi="Arial" w:cs="Arial"/>
        </w:rPr>
      </w:pPr>
      <w:r w:rsidRPr="000863FE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0863FE">
        <w:rPr>
          <w:rFonts w:ascii="Arial" w:hAnsi="Arial" w:cs="Arial"/>
        </w:rPr>
        <w:t>2025-09-02</w:t>
      </w:r>
    </w:p>
    <w:p w14:paraId="5CE6A0D7" w14:textId="77777777" w:rsidR="000863FE" w:rsidRPr="000863FE" w:rsidRDefault="000863FE" w:rsidP="00A251B7">
      <w:pPr>
        <w:rPr>
          <w:rFonts w:ascii="Arial" w:hAnsi="Arial" w:cs="Arial"/>
          <w:b/>
          <w:bCs/>
        </w:rPr>
      </w:pPr>
      <w:r w:rsidRPr="000863FE">
        <w:rPr>
          <w:rFonts w:ascii="Arial" w:hAnsi="Arial" w:cs="Arial"/>
          <w:b/>
          <w:bCs/>
        </w:rPr>
        <w:t>Szpital Wojewódzki w Poznaniu</w:t>
      </w:r>
    </w:p>
    <w:p w14:paraId="16B53A1D" w14:textId="77777777" w:rsidR="00903B39" w:rsidRPr="00A46F7E" w:rsidRDefault="000863FE" w:rsidP="00A251B7">
      <w:pPr>
        <w:rPr>
          <w:rFonts w:ascii="Arial" w:hAnsi="Arial" w:cs="Arial"/>
          <w:b/>
          <w:bCs/>
        </w:rPr>
      </w:pPr>
      <w:r w:rsidRPr="000863FE">
        <w:rPr>
          <w:rFonts w:ascii="Arial" w:hAnsi="Arial" w:cs="Arial"/>
          <w:b/>
          <w:bCs/>
        </w:rPr>
        <w:t>Dział Zamówień Publicznych</w:t>
      </w:r>
    </w:p>
    <w:p w14:paraId="4183347D" w14:textId="77777777" w:rsidR="00903B39" w:rsidRPr="00A46F7E" w:rsidRDefault="000863FE" w:rsidP="00A251B7">
      <w:pPr>
        <w:rPr>
          <w:rFonts w:ascii="Arial" w:hAnsi="Arial" w:cs="Arial"/>
        </w:rPr>
      </w:pPr>
      <w:r w:rsidRPr="000863FE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0863FE">
        <w:rPr>
          <w:rFonts w:ascii="Arial" w:hAnsi="Arial" w:cs="Arial"/>
        </w:rPr>
        <w:t>7/19</w:t>
      </w:r>
    </w:p>
    <w:p w14:paraId="618183F6" w14:textId="77777777" w:rsidR="00903B39" w:rsidRPr="00A46F7E" w:rsidRDefault="000863FE" w:rsidP="00A251B7">
      <w:pPr>
        <w:rPr>
          <w:rFonts w:ascii="Arial" w:hAnsi="Arial" w:cs="Arial"/>
        </w:rPr>
      </w:pPr>
      <w:r w:rsidRPr="000863FE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0863FE">
        <w:rPr>
          <w:rFonts w:ascii="Arial" w:hAnsi="Arial" w:cs="Arial"/>
        </w:rPr>
        <w:t>Poznań</w:t>
      </w:r>
    </w:p>
    <w:p w14:paraId="03F6BC1B" w14:textId="77777777" w:rsidR="00A251B7" w:rsidRDefault="00A251B7" w:rsidP="00A251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18304B2" w14:textId="77777777" w:rsidR="00A251B7" w:rsidRDefault="00A251B7" w:rsidP="00A251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E2EC1A4" w14:textId="77777777" w:rsidR="00A251B7" w:rsidRDefault="00A251B7" w:rsidP="00A251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BCF66D9" w14:textId="5A5807C4" w:rsidR="00903B39" w:rsidRPr="00A46F7E" w:rsidRDefault="00903B39" w:rsidP="00A251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4EA959B7" w14:textId="77777777" w:rsidR="00903B39" w:rsidRDefault="00903B39" w:rsidP="00A251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21B05C29" w14:textId="77777777" w:rsidR="00A251B7" w:rsidRDefault="00A251B7" w:rsidP="00A251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0CB4B0A8" w14:textId="77777777" w:rsidR="00A251B7" w:rsidRDefault="00A251B7" w:rsidP="00A251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60DC71D" w14:textId="77777777" w:rsidR="00A251B7" w:rsidRPr="00A46F7E" w:rsidRDefault="00A251B7" w:rsidP="00A251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1BBB77AA" w14:textId="77777777" w:rsidTr="006E6056">
        <w:tc>
          <w:tcPr>
            <w:tcW w:w="9330" w:type="dxa"/>
            <w:shd w:val="clear" w:color="auto" w:fill="F2F2F2"/>
            <w:hideMark/>
          </w:tcPr>
          <w:p w14:paraId="51E394E0" w14:textId="5AA0EEA8" w:rsidR="00903B39" w:rsidRPr="00A46F7E" w:rsidRDefault="00BB5BDB" w:rsidP="00A251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III</w:t>
            </w:r>
            <w:r w:rsidR="00A251B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2D33596" w14:textId="77777777" w:rsidR="00903B39" w:rsidRPr="00A46F7E" w:rsidRDefault="00903B39" w:rsidP="00A251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1EA62C5" w14:textId="77777777" w:rsidR="00903B39" w:rsidRPr="00A46F7E" w:rsidRDefault="00903B39" w:rsidP="00A251B7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49E15CF9" w14:textId="77777777" w:rsidTr="006E6056">
        <w:tc>
          <w:tcPr>
            <w:tcW w:w="2268" w:type="dxa"/>
          </w:tcPr>
          <w:p w14:paraId="263D1E1F" w14:textId="77777777" w:rsidR="00A251B7" w:rsidRDefault="00A251B7" w:rsidP="00A251B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7DBC0EA" w14:textId="199C8F96" w:rsidR="00903B39" w:rsidRPr="00A46F7E" w:rsidRDefault="00903B39" w:rsidP="00A251B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0FBECFC0" w14:textId="77777777" w:rsidR="00A251B7" w:rsidRDefault="00A251B7" w:rsidP="00A251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4847DF7" w14:textId="0D4C3D3B" w:rsidR="00903B39" w:rsidRPr="00A46F7E" w:rsidRDefault="00903B39" w:rsidP="00A251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0863FE" w:rsidRPr="000863FE">
              <w:rPr>
                <w:rFonts w:ascii="Arial" w:hAnsi="Arial" w:cs="Arial"/>
              </w:rPr>
              <w:t>przetarg</w:t>
            </w:r>
            <w:r w:rsidR="00A251B7">
              <w:rPr>
                <w:rFonts w:ascii="Arial" w:hAnsi="Arial" w:cs="Arial"/>
              </w:rPr>
              <w:t>u</w:t>
            </w:r>
            <w:r w:rsidR="000863FE" w:rsidRPr="000863FE">
              <w:rPr>
                <w:rFonts w:ascii="Arial" w:hAnsi="Arial" w:cs="Arial"/>
              </w:rPr>
              <w:t xml:space="preserve"> nieograniczon</w:t>
            </w:r>
            <w:r w:rsidR="00A251B7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232D5915" w14:textId="77777777" w:rsidTr="006E6056">
        <w:tc>
          <w:tcPr>
            <w:tcW w:w="2268" w:type="dxa"/>
          </w:tcPr>
          <w:p w14:paraId="65B89A0A" w14:textId="77777777" w:rsidR="00903B39" w:rsidRPr="00A46F7E" w:rsidRDefault="00903B39" w:rsidP="00A251B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5FA6CD0" w14:textId="77777777" w:rsidR="00903B39" w:rsidRPr="00A46F7E" w:rsidRDefault="000863FE" w:rsidP="00A251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863FE">
              <w:rPr>
                <w:rFonts w:ascii="Arial" w:hAnsi="Arial" w:cs="Arial"/>
                <w:bCs/>
              </w:rPr>
              <w:t>Dostawa leków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0863FE" w:rsidRPr="00A46F7E" w14:paraId="1D866494" w14:textId="77777777" w:rsidTr="00AA2527">
        <w:tc>
          <w:tcPr>
            <w:tcW w:w="2268" w:type="dxa"/>
          </w:tcPr>
          <w:p w14:paraId="1DBF354D" w14:textId="77777777" w:rsidR="000863FE" w:rsidRPr="00A46F7E" w:rsidRDefault="000863FE" w:rsidP="00A251B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98BAC27" w14:textId="77777777" w:rsidR="000863FE" w:rsidRDefault="000863FE" w:rsidP="00A251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863FE">
              <w:rPr>
                <w:rFonts w:ascii="Arial" w:hAnsi="Arial" w:cs="Arial"/>
                <w:bCs/>
              </w:rPr>
              <w:t>SZW/DZP/87/2025</w:t>
            </w:r>
            <w:r w:rsidR="00A251B7">
              <w:rPr>
                <w:rFonts w:ascii="Arial" w:hAnsi="Arial" w:cs="Arial"/>
                <w:bCs/>
              </w:rPr>
              <w:t>.</w:t>
            </w:r>
          </w:p>
          <w:p w14:paraId="69CCBEAB" w14:textId="77777777" w:rsidR="00A251B7" w:rsidRDefault="00A251B7" w:rsidP="00A251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4B6C8711" w14:textId="2634B8BE" w:rsidR="00A251B7" w:rsidRPr="00A46F7E" w:rsidRDefault="00A251B7" w:rsidP="00A251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A26932B" w14:textId="313FED24" w:rsidR="004F079B" w:rsidRPr="00903B39" w:rsidRDefault="004F079B" w:rsidP="00A251B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0863FE" w:rsidRPr="000863FE">
        <w:rPr>
          <w:rFonts w:cs="Arial"/>
          <w:b/>
          <w:sz w:val="24"/>
        </w:rPr>
        <w:t>Szpital Wojewódzki w Poznaniu</w:t>
      </w:r>
      <w:r w:rsidR="00A251B7">
        <w:rPr>
          <w:rFonts w:cs="Arial"/>
          <w:b/>
          <w:sz w:val="24"/>
        </w:rPr>
        <w:t xml:space="preserve">, </w:t>
      </w:r>
      <w:r w:rsidR="000863FE" w:rsidRPr="000863FE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0863FE" w:rsidRPr="000863FE">
        <w:rPr>
          <w:rFonts w:cs="Arial"/>
          <w:sz w:val="24"/>
        </w:rPr>
        <w:t>(</w:t>
      </w:r>
      <w:proofErr w:type="spellStart"/>
      <w:r w:rsidR="000863FE" w:rsidRPr="000863FE">
        <w:rPr>
          <w:rFonts w:cs="Arial"/>
          <w:sz w:val="24"/>
        </w:rPr>
        <w:t>t.j</w:t>
      </w:r>
      <w:proofErr w:type="spellEnd"/>
      <w:r w:rsidR="000863FE" w:rsidRPr="000863FE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24E88F05" w14:textId="77777777" w:rsidR="004F079B" w:rsidRPr="00903B39" w:rsidRDefault="004F079B" w:rsidP="00A251B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0863FE" w:rsidRPr="000863FE">
        <w:rPr>
          <w:rFonts w:cs="Arial"/>
          <w:b/>
          <w:sz w:val="24"/>
        </w:rPr>
        <w:t>2025-08-29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0863FE" w:rsidRPr="000863FE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0863FE" w:rsidRPr="000863FE">
        <w:rPr>
          <w:rFonts w:cs="Arial"/>
          <w:b/>
          <w:sz w:val="24"/>
        </w:rPr>
        <w:t>2025-09-12</w:t>
      </w:r>
      <w:r w:rsidR="008365E9" w:rsidRPr="00903B39">
        <w:rPr>
          <w:rFonts w:cs="Arial"/>
          <w:sz w:val="24"/>
        </w:rPr>
        <w:t xml:space="preserve"> godz. </w:t>
      </w:r>
      <w:r w:rsidR="000863FE" w:rsidRPr="000863FE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08C387B7" w14:textId="77777777" w:rsidR="004F079B" w:rsidRPr="00903B39" w:rsidRDefault="004F079B" w:rsidP="00A251B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0863FE" w:rsidRPr="000863FE">
        <w:rPr>
          <w:rFonts w:cs="Arial"/>
          <w:b/>
          <w:sz w:val="24"/>
        </w:rPr>
        <w:t>2025-08-29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0863FE" w:rsidRPr="000863FE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0863FE" w:rsidRPr="000863FE">
        <w:rPr>
          <w:rFonts w:cs="Arial"/>
          <w:b/>
          <w:sz w:val="24"/>
        </w:rPr>
        <w:t>2025-09-12</w:t>
      </w:r>
      <w:r w:rsidR="008365E9" w:rsidRPr="00903B39">
        <w:rPr>
          <w:rFonts w:cs="Arial"/>
          <w:sz w:val="24"/>
        </w:rPr>
        <w:t xml:space="preserve"> godz. </w:t>
      </w:r>
      <w:r w:rsidR="000863FE" w:rsidRPr="000863FE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30A8E389" w14:textId="77777777" w:rsidR="00A251B7" w:rsidRDefault="00A251B7" w:rsidP="00A251B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03A233D" w14:textId="53A9B59B" w:rsidR="00F16C50" w:rsidRPr="00903B39" w:rsidRDefault="00F16C50" w:rsidP="00A251B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52A80CA7" w14:textId="77777777" w:rsidR="00A251B7" w:rsidRDefault="00A251B7" w:rsidP="00A251B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166B7FF" w14:textId="7C794063" w:rsidR="00F16C50" w:rsidRDefault="00F16C50" w:rsidP="00A251B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299E9ED8" w14:textId="77777777" w:rsidR="00BB5BDB" w:rsidRDefault="00BB5BDB" w:rsidP="00A251B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69B7C33" w14:textId="77777777" w:rsidR="00BB5BDB" w:rsidRPr="00BD6D7F" w:rsidRDefault="00BB5BDB" w:rsidP="00BB5BDB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sz w:val="24"/>
          <w:szCs w:val="24"/>
        </w:rPr>
        <w:t xml:space="preserve">  </w:t>
      </w:r>
      <w:r w:rsidRPr="00BD6D7F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15F876E3" w14:textId="77777777" w:rsidR="00BB5BDB" w:rsidRPr="00BD6D7F" w:rsidRDefault="00BB5BDB" w:rsidP="00BB5BDB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i/>
          <w:sz w:val="24"/>
          <w:szCs w:val="24"/>
        </w:rPr>
        <w:t>Krystyna Piątkowska</w:t>
      </w:r>
    </w:p>
    <w:p w14:paraId="5AC9B116" w14:textId="77777777" w:rsidR="00BB5BDB" w:rsidRDefault="00BB5BDB" w:rsidP="00A251B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7C3BC5F" w14:textId="77777777" w:rsidR="00BB5BDB" w:rsidRPr="00903B39" w:rsidRDefault="00BB5BDB" w:rsidP="00A251B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CAD8D80" w14:textId="13FA31B8" w:rsidR="00F16C50" w:rsidRDefault="00F16C50" w:rsidP="00A251B7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6B5C78B0" w14:textId="77777777" w:rsidR="00A251B7" w:rsidRPr="00D91931" w:rsidRDefault="00A251B7" w:rsidP="00A251B7">
      <w:pPr>
        <w:pStyle w:val="Tekstpodstawowy"/>
        <w:ind w:firstLine="425"/>
        <w:jc w:val="right"/>
        <w:rPr>
          <w:sz w:val="22"/>
          <w:szCs w:val="22"/>
        </w:rPr>
      </w:pPr>
    </w:p>
    <w:sectPr w:rsidR="00A251B7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D38A6" w14:textId="77777777" w:rsidR="008274BF" w:rsidRDefault="008274BF">
      <w:r>
        <w:separator/>
      </w:r>
    </w:p>
  </w:endnote>
  <w:endnote w:type="continuationSeparator" w:id="0">
    <w:p w14:paraId="2C807830" w14:textId="77777777" w:rsidR="008274BF" w:rsidRDefault="00827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17169" w14:textId="77777777" w:rsidR="000863FE" w:rsidRDefault="000863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513D7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3F6CD56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54984" w14:textId="77777777" w:rsidR="000863FE" w:rsidRDefault="000863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E826A" w14:textId="77777777" w:rsidR="008274BF" w:rsidRDefault="008274BF">
      <w:r>
        <w:separator/>
      </w:r>
    </w:p>
  </w:footnote>
  <w:footnote w:type="continuationSeparator" w:id="0">
    <w:p w14:paraId="22116E36" w14:textId="77777777" w:rsidR="008274BF" w:rsidRDefault="00827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4E34D" w14:textId="77777777" w:rsidR="000863FE" w:rsidRDefault="000863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B0E04" w14:textId="77777777" w:rsidR="000863FE" w:rsidRDefault="000863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1F084" w14:textId="77777777" w:rsidR="000863FE" w:rsidRDefault="000863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87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4BF"/>
    <w:rsid w:val="000863FE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274BF"/>
    <w:rsid w:val="008365E9"/>
    <w:rsid w:val="00901D47"/>
    <w:rsid w:val="00903B39"/>
    <w:rsid w:val="00940C54"/>
    <w:rsid w:val="00945187"/>
    <w:rsid w:val="00955CEB"/>
    <w:rsid w:val="00972F59"/>
    <w:rsid w:val="00A251B7"/>
    <w:rsid w:val="00AC3482"/>
    <w:rsid w:val="00BB5BDB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30C285"/>
  <w15:chartTrackingRefBased/>
  <w15:docId w15:val="{C9C562AE-8EF5-4C4F-9D81-867AB901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uiPriority w:val="99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BB5BD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2025-09-02T06:59:00Z</cp:lastPrinted>
  <dcterms:created xsi:type="dcterms:W3CDTF">2025-09-02T06:59:00Z</dcterms:created>
  <dcterms:modified xsi:type="dcterms:W3CDTF">2025-09-02T06:59:00Z</dcterms:modified>
</cp:coreProperties>
</file>