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73B7B" w14:textId="1E97734F" w:rsidR="00081D13" w:rsidRPr="00546E75" w:rsidRDefault="007433DC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546E75">
        <w:rPr>
          <w:rFonts w:ascii="Arial Narrow" w:hAnsi="Arial Narrow" w:cs="Arial"/>
          <w:sz w:val="22"/>
          <w:szCs w:val="22"/>
        </w:rPr>
        <w:t>Bydgoszcz</w:t>
      </w:r>
      <w:r w:rsidR="00081D13" w:rsidRPr="00546E75">
        <w:rPr>
          <w:rFonts w:ascii="Arial Narrow" w:hAnsi="Arial Narrow" w:cs="Arial"/>
          <w:sz w:val="22"/>
          <w:szCs w:val="22"/>
        </w:rPr>
        <w:t xml:space="preserve"> dnia: </w:t>
      </w:r>
      <w:r w:rsidRPr="00546E75">
        <w:rPr>
          <w:rFonts w:ascii="Arial Narrow" w:hAnsi="Arial Narrow" w:cs="Arial"/>
          <w:sz w:val="22"/>
          <w:szCs w:val="22"/>
        </w:rPr>
        <w:t>2025-09-0</w:t>
      </w:r>
      <w:r w:rsidR="00722D31">
        <w:rPr>
          <w:rFonts w:ascii="Arial Narrow" w:hAnsi="Arial Narrow" w:cs="Arial"/>
          <w:sz w:val="22"/>
          <w:szCs w:val="22"/>
        </w:rPr>
        <w:t>3</w:t>
      </w:r>
    </w:p>
    <w:p w14:paraId="2B01A04C" w14:textId="77777777" w:rsidR="00081D13" w:rsidRPr="00546E75" w:rsidRDefault="007433DC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546E7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86F4970" w14:textId="77777777" w:rsidR="00081D13" w:rsidRPr="00546E75" w:rsidRDefault="007433DC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46E75">
        <w:rPr>
          <w:rFonts w:ascii="Arial Narrow" w:hAnsi="Arial Narrow" w:cs="Arial"/>
          <w:sz w:val="22"/>
          <w:szCs w:val="22"/>
        </w:rPr>
        <w:t>Powstańców Warszawy</w:t>
      </w:r>
      <w:r w:rsidR="00081D13" w:rsidRPr="00546E75">
        <w:rPr>
          <w:rFonts w:ascii="Arial Narrow" w:hAnsi="Arial Narrow" w:cs="Arial"/>
          <w:sz w:val="22"/>
          <w:szCs w:val="22"/>
        </w:rPr>
        <w:t xml:space="preserve"> </w:t>
      </w:r>
      <w:r w:rsidRPr="00546E75">
        <w:rPr>
          <w:rFonts w:ascii="Arial Narrow" w:hAnsi="Arial Narrow" w:cs="Arial"/>
          <w:sz w:val="22"/>
          <w:szCs w:val="22"/>
        </w:rPr>
        <w:t>5</w:t>
      </w:r>
    </w:p>
    <w:p w14:paraId="606158FA" w14:textId="77777777" w:rsidR="00081D13" w:rsidRPr="00546E75" w:rsidRDefault="007433DC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546E75">
        <w:rPr>
          <w:rFonts w:ascii="Arial Narrow" w:hAnsi="Arial Narrow" w:cs="Arial"/>
          <w:sz w:val="22"/>
          <w:szCs w:val="22"/>
        </w:rPr>
        <w:t>85-681</w:t>
      </w:r>
      <w:r w:rsidR="00081D13" w:rsidRPr="00546E75">
        <w:rPr>
          <w:rFonts w:ascii="Arial Narrow" w:hAnsi="Arial Narrow" w:cs="Arial"/>
          <w:sz w:val="22"/>
          <w:szCs w:val="22"/>
        </w:rPr>
        <w:t xml:space="preserve"> </w:t>
      </w:r>
      <w:r w:rsidRPr="00546E75">
        <w:rPr>
          <w:rFonts w:ascii="Arial Narrow" w:hAnsi="Arial Narrow" w:cs="Arial"/>
          <w:sz w:val="22"/>
          <w:szCs w:val="22"/>
        </w:rPr>
        <w:t>Bydgoszcz</w:t>
      </w:r>
    </w:p>
    <w:p w14:paraId="119F6270" w14:textId="77777777" w:rsidR="00081D13" w:rsidRPr="00546E75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46E7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A902094" w14:textId="77777777" w:rsidR="00081D13" w:rsidRPr="00546E75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46E7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63EA8F3" w14:textId="77777777" w:rsidR="00081D13" w:rsidRPr="00546E75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46E75" w14:paraId="3C763D47" w14:textId="77777777" w:rsidTr="00C13EA9">
        <w:tc>
          <w:tcPr>
            <w:tcW w:w="10065" w:type="dxa"/>
            <w:shd w:val="clear" w:color="auto" w:fill="F2F2F2"/>
            <w:hideMark/>
          </w:tcPr>
          <w:p w14:paraId="5CE474A7" w14:textId="076938A2" w:rsidR="00081D13" w:rsidRPr="00546E75" w:rsidRDefault="00546E75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35C069B" w14:textId="77777777" w:rsidR="00081D13" w:rsidRPr="00546E75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46E7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F19A5E3" w14:textId="77777777" w:rsidR="00081D13" w:rsidRPr="00546E75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5FDA7D1" w14:textId="77777777" w:rsidR="00081D13" w:rsidRPr="00546E75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46E7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46E7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46E7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46E75" w14:paraId="69481D43" w14:textId="77777777" w:rsidTr="00081D13">
        <w:tc>
          <w:tcPr>
            <w:tcW w:w="2269" w:type="dxa"/>
          </w:tcPr>
          <w:p w14:paraId="5F1BD929" w14:textId="77777777" w:rsidR="00081D13" w:rsidRPr="00546E75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4A66EABC" w14:textId="77777777" w:rsidR="00081D13" w:rsidRPr="00546E75" w:rsidRDefault="007433D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>Rozbudowa systemu ppoż. w budynku nr 6.</w:t>
            </w:r>
          </w:p>
        </w:tc>
      </w:tr>
      <w:tr w:rsidR="007433DC" w:rsidRPr="00546E75" w14:paraId="25DA1577" w14:textId="77777777" w:rsidTr="00175E44">
        <w:tc>
          <w:tcPr>
            <w:tcW w:w="2269" w:type="dxa"/>
          </w:tcPr>
          <w:p w14:paraId="0E9793EC" w14:textId="77777777" w:rsidR="007433DC" w:rsidRPr="00546E75" w:rsidRDefault="007433DC" w:rsidP="00175E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68126C85" w14:textId="77777777" w:rsidR="007433DC" w:rsidRPr="00546E75" w:rsidRDefault="007433DC" w:rsidP="00175E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>76/2025</w:t>
            </w:r>
          </w:p>
        </w:tc>
      </w:tr>
    </w:tbl>
    <w:p w14:paraId="3A764654" w14:textId="77777777" w:rsidR="00081D13" w:rsidRPr="00546E7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6674E505" w14:textId="77777777" w:rsidR="00081D13" w:rsidRPr="00546E7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546E75">
        <w:rPr>
          <w:rFonts w:ascii="Arial Narrow" w:hAnsi="Arial Narrow" w:cs="Arial"/>
          <w:sz w:val="22"/>
          <w:szCs w:val="22"/>
        </w:rPr>
        <w:t xml:space="preserve">Zamawiający, </w:t>
      </w:r>
      <w:r w:rsidR="007433DC" w:rsidRPr="00546E75">
        <w:rPr>
          <w:rFonts w:ascii="Arial Narrow" w:hAnsi="Arial Narrow" w:cs="Arial"/>
          <w:b/>
          <w:sz w:val="22"/>
          <w:szCs w:val="22"/>
        </w:rPr>
        <w:t>10WSzKzP SPZOZ</w:t>
      </w:r>
      <w:r w:rsidRPr="00546E75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546E75">
        <w:rPr>
          <w:rFonts w:ascii="Arial Narrow" w:hAnsi="Arial Narrow" w:cs="Arial"/>
          <w:sz w:val="22"/>
          <w:szCs w:val="22"/>
        </w:rPr>
        <w:t xml:space="preserve">ust. 1 pkt. 1 i </w:t>
      </w:r>
      <w:r w:rsidRPr="00546E75">
        <w:rPr>
          <w:rFonts w:ascii="Arial Narrow" w:hAnsi="Arial Narrow" w:cs="Arial"/>
          <w:sz w:val="22"/>
          <w:szCs w:val="22"/>
        </w:rPr>
        <w:t xml:space="preserve">ust. </w:t>
      </w:r>
      <w:r w:rsidR="00A17CDB" w:rsidRPr="00546E75">
        <w:rPr>
          <w:rFonts w:ascii="Arial Narrow" w:hAnsi="Arial Narrow" w:cs="Arial"/>
          <w:sz w:val="22"/>
          <w:szCs w:val="22"/>
        </w:rPr>
        <w:t>2</w:t>
      </w:r>
      <w:r w:rsidRPr="00546E75">
        <w:rPr>
          <w:rFonts w:ascii="Arial Narrow" w:hAnsi="Arial Narrow" w:cs="Arial"/>
          <w:sz w:val="22"/>
          <w:szCs w:val="22"/>
        </w:rPr>
        <w:t xml:space="preserve"> </w:t>
      </w:r>
      <w:r w:rsidR="00081D13" w:rsidRPr="00546E75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7433DC" w:rsidRPr="00546E75">
        <w:rPr>
          <w:rFonts w:ascii="Arial Narrow" w:hAnsi="Arial Narrow" w:cs="Arial"/>
          <w:sz w:val="22"/>
          <w:szCs w:val="22"/>
        </w:rPr>
        <w:t>(t.j. Dz. U. z 2024 poz. 1320)</w:t>
      </w:r>
      <w:r w:rsidR="00081D13" w:rsidRPr="00546E75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081D13" w:rsidRPr="00546E75">
        <w:rPr>
          <w:rFonts w:ascii="Arial Narrow" w:hAnsi="Arial Narrow" w:cs="Arial"/>
          <w:sz w:val="22"/>
          <w:szCs w:val="22"/>
        </w:rPr>
        <w:t>Pzp</w:t>
      </w:r>
      <w:proofErr w:type="spellEnd"/>
      <w:r w:rsidR="00081D13" w:rsidRPr="00546E75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433DC" w:rsidRPr="00546E75" w14:paraId="2B179E2E" w14:textId="77777777" w:rsidTr="00175E44">
        <w:trPr>
          <w:cantSplit/>
        </w:trPr>
        <w:tc>
          <w:tcPr>
            <w:tcW w:w="10080" w:type="dxa"/>
          </w:tcPr>
          <w:p w14:paraId="2D82EF39" w14:textId="77777777" w:rsidR="007433DC" w:rsidRPr="00546E75" w:rsidRDefault="007433DC" w:rsidP="00175E44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 xml:space="preserve">Zakład </w:t>
            </w:r>
            <w:proofErr w:type="spellStart"/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>Teleradiomechaniczny</w:t>
            </w:r>
            <w:proofErr w:type="spellEnd"/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>Alarmex</w:t>
            </w:r>
            <w:proofErr w:type="spellEnd"/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 xml:space="preserve"> Jarosław </w:t>
            </w:r>
            <w:proofErr w:type="spellStart"/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>Boiński</w:t>
            </w:r>
            <w:proofErr w:type="spellEnd"/>
          </w:p>
          <w:p w14:paraId="13202198" w14:textId="77777777" w:rsidR="007433DC" w:rsidRPr="00546E75" w:rsidRDefault="007433DC" w:rsidP="00175E44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>Ujejskiego 48 /64</w:t>
            </w:r>
          </w:p>
          <w:p w14:paraId="52B58D6C" w14:textId="77777777" w:rsidR="007433DC" w:rsidRPr="00546E75" w:rsidRDefault="007433DC" w:rsidP="00175E44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>85-168 Bydgoszcz</w:t>
            </w:r>
          </w:p>
          <w:p w14:paraId="19FF53D6" w14:textId="77777777" w:rsidR="007433DC" w:rsidRPr="00546E75" w:rsidRDefault="007433DC" w:rsidP="00175E44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>199 998.49 zł brutto</w:t>
            </w:r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33FE5EC" w14:textId="77777777" w:rsidR="007433DC" w:rsidRPr="00546E75" w:rsidRDefault="007433DC" w:rsidP="00175E44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75647CE0" w14:textId="77777777" w:rsidR="007433DC" w:rsidRPr="00546E75" w:rsidRDefault="007433DC" w:rsidP="00175E4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441C077A" w14:textId="77777777" w:rsidR="00081D13" w:rsidRPr="00546E75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46E7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546E7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842"/>
        <w:gridCol w:w="1134"/>
        <w:gridCol w:w="1276"/>
        <w:gridCol w:w="1559"/>
      </w:tblGrid>
      <w:tr w:rsidR="00546E75" w:rsidRPr="00546E75" w14:paraId="48457C3F" w14:textId="77777777" w:rsidTr="00546E7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257B914" w14:textId="77777777" w:rsidR="00546E75" w:rsidRPr="00546E75" w:rsidRDefault="00546E75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546E75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7A63DB00" w14:textId="77777777" w:rsidR="00546E75" w:rsidRPr="00546E75" w:rsidRDefault="00546E75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546E7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63D58BAE" w14:textId="77777777" w:rsidR="00546E75" w:rsidRPr="00546E75" w:rsidRDefault="00546E7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546E75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25C8CB9" w14:textId="77777777" w:rsidR="00546E75" w:rsidRPr="00546E75" w:rsidRDefault="00546E7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546E75">
              <w:rPr>
                <w:rFonts w:ascii="Arial Narrow" w:hAnsi="Arial Narrow" w:cs="Arial"/>
                <w:bCs/>
              </w:rPr>
              <w:t>Termin realizacji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38F4803" w14:textId="77777777" w:rsidR="00546E75" w:rsidRPr="00546E75" w:rsidRDefault="00546E7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546E75">
              <w:rPr>
                <w:rFonts w:ascii="Arial Narrow" w:hAnsi="Arial Narrow" w:cs="Arial"/>
                <w:bCs/>
              </w:rPr>
              <w:t>Okres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7508D31" w14:textId="77777777" w:rsidR="00546E75" w:rsidRPr="00546E75" w:rsidRDefault="00546E75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546E75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546E75" w:rsidRPr="00546E75" w14:paraId="7F2F8E9C" w14:textId="77777777" w:rsidTr="00546E75">
        <w:tc>
          <w:tcPr>
            <w:tcW w:w="851" w:type="dxa"/>
            <w:vAlign w:val="center"/>
          </w:tcPr>
          <w:p w14:paraId="2CBC68DC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2977" w:type="dxa"/>
            <w:vAlign w:val="center"/>
          </w:tcPr>
          <w:p w14:paraId="530F8FF2" w14:textId="77777777" w:rsidR="00546E75" w:rsidRPr="00546E75" w:rsidRDefault="00546E75" w:rsidP="00175E4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 xml:space="preserve">Zakład </w:t>
            </w:r>
            <w:proofErr w:type="spellStart"/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>Teleradiomechaniczny</w:t>
            </w:r>
            <w:proofErr w:type="spellEnd"/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>Alarmex</w:t>
            </w:r>
            <w:proofErr w:type="spellEnd"/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 xml:space="preserve"> Jarosław </w:t>
            </w:r>
            <w:proofErr w:type="spellStart"/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>Boiński</w:t>
            </w:r>
            <w:proofErr w:type="spellEnd"/>
          </w:p>
          <w:p w14:paraId="17121075" w14:textId="77777777" w:rsidR="00546E75" w:rsidRPr="00546E75" w:rsidRDefault="00546E75" w:rsidP="00175E4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>Ujejskiego 48 /64</w:t>
            </w:r>
          </w:p>
          <w:p w14:paraId="2B0E0E4E" w14:textId="77777777" w:rsidR="00546E75" w:rsidRPr="00546E75" w:rsidRDefault="00546E75" w:rsidP="00175E4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>85-168 Bydgoszcz</w:t>
            </w:r>
          </w:p>
        </w:tc>
        <w:tc>
          <w:tcPr>
            <w:tcW w:w="1842" w:type="dxa"/>
            <w:vAlign w:val="center"/>
          </w:tcPr>
          <w:p w14:paraId="554789D8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480168F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14:paraId="30EE45CA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14:paraId="6ED8688B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546E75" w:rsidRPr="00546E75" w14:paraId="4F01000E" w14:textId="77777777" w:rsidTr="00546E75">
        <w:tc>
          <w:tcPr>
            <w:tcW w:w="851" w:type="dxa"/>
            <w:vAlign w:val="center"/>
          </w:tcPr>
          <w:p w14:paraId="5E7EE916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2977" w:type="dxa"/>
            <w:vAlign w:val="center"/>
          </w:tcPr>
          <w:p w14:paraId="45C0D8EB" w14:textId="77777777" w:rsidR="00546E75" w:rsidRPr="00546E75" w:rsidRDefault="00546E75" w:rsidP="00175E4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>FABISIAK i S-ka Spółka z ograniczoną odpowiedzialnością</w:t>
            </w:r>
          </w:p>
          <w:p w14:paraId="124E86BE" w14:textId="77777777" w:rsidR="00546E75" w:rsidRPr="00546E75" w:rsidRDefault="00546E75" w:rsidP="00175E4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 xml:space="preserve">Lelewela 16a </w:t>
            </w:r>
          </w:p>
          <w:p w14:paraId="6993D28E" w14:textId="77777777" w:rsidR="00546E75" w:rsidRPr="00546E75" w:rsidRDefault="00546E75" w:rsidP="00175E4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</w:tc>
        <w:tc>
          <w:tcPr>
            <w:tcW w:w="1842" w:type="dxa"/>
            <w:vAlign w:val="center"/>
          </w:tcPr>
          <w:p w14:paraId="67017FE1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47,15</w:t>
            </w:r>
          </w:p>
        </w:tc>
        <w:tc>
          <w:tcPr>
            <w:tcW w:w="1134" w:type="dxa"/>
            <w:vAlign w:val="center"/>
          </w:tcPr>
          <w:p w14:paraId="3F93C2F7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22AB4A9C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14:paraId="2AB3CE60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77,15</w:t>
            </w:r>
          </w:p>
        </w:tc>
      </w:tr>
      <w:tr w:rsidR="00546E75" w:rsidRPr="00546E75" w14:paraId="63728789" w14:textId="77777777" w:rsidTr="00546E75">
        <w:tc>
          <w:tcPr>
            <w:tcW w:w="851" w:type="dxa"/>
            <w:vAlign w:val="center"/>
          </w:tcPr>
          <w:p w14:paraId="746C085A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2977" w:type="dxa"/>
            <w:vAlign w:val="center"/>
          </w:tcPr>
          <w:p w14:paraId="6F895AC8" w14:textId="77777777" w:rsidR="00546E75" w:rsidRPr="00546E75" w:rsidRDefault="00546E75" w:rsidP="00175E4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>RAF-NET SPÓŁKA Z OGRANICZONĄ ODPOWIEDZIALNOŚCIĄ</w:t>
            </w:r>
          </w:p>
          <w:p w14:paraId="036C8EB1" w14:textId="77777777" w:rsidR="00546E75" w:rsidRPr="00546E75" w:rsidRDefault="00546E75" w:rsidP="00175E4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>Błądzimska</w:t>
            </w:r>
            <w:proofErr w:type="spellEnd"/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 xml:space="preserve"> 52 </w:t>
            </w:r>
          </w:p>
          <w:p w14:paraId="76AABC4B" w14:textId="77777777" w:rsidR="00546E75" w:rsidRPr="00546E75" w:rsidRDefault="00546E75" w:rsidP="00175E4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>85-553 Bydgoszcz</w:t>
            </w:r>
          </w:p>
        </w:tc>
        <w:tc>
          <w:tcPr>
            <w:tcW w:w="1842" w:type="dxa"/>
            <w:vAlign w:val="center"/>
          </w:tcPr>
          <w:p w14:paraId="0F067898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33,07</w:t>
            </w:r>
          </w:p>
        </w:tc>
        <w:tc>
          <w:tcPr>
            <w:tcW w:w="1134" w:type="dxa"/>
            <w:vAlign w:val="center"/>
          </w:tcPr>
          <w:p w14:paraId="064D0FB4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14:paraId="55600D82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14:paraId="1DE48943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63,07</w:t>
            </w:r>
          </w:p>
        </w:tc>
      </w:tr>
      <w:tr w:rsidR="00546E75" w:rsidRPr="00546E75" w14:paraId="4C68F18C" w14:textId="77777777" w:rsidTr="00546E75">
        <w:tc>
          <w:tcPr>
            <w:tcW w:w="851" w:type="dxa"/>
            <w:vAlign w:val="center"/>
          </w:tcPr>
          <w:p w14:paraId="3BC67573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14:paraId="47949F15" w14:textId="77777777" w:rsidR="00546E75" w:rsidRPr="00546E75" w:rsidRDefault="00546E75" w:rsidP="00175E4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 xml:space="preserve">TELARM-TECH Dawid </w:t>
            </w:r>
            <w:proofErr w:type="spellStart"/>
            <w:r w:rsidRPr="00546E75">
              <w:rPr>
                <w:rFonts w:ascii="Arial Narrow" w:hAnsi="Arial Narrow" w:cs="Arial"/>
                <w:b/>
                <w:sz w:val="22"/>
                <w:szCs w:val="22"/>
              </w:rPr>
              <w:t>Rzóska</w:t>
            </w:r>
            <w:proofErr w:type="spellEnd"/>
          </w:p>
          <w:p w14:paraId="2BA7CE75" w14:textId="77777777" w:rsidR="00546E75" w:rsidRPr="00546E75" w:rsidRDefault="00546E75" w:rsidP="00175E4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 xml:space="preserve">Oksywska 5 </w:t>
            </w:r>
          </w:p>
          <w:p w14:paraId="5FA83292" w14:textId="77777777" w:rsidR="00546E75" w:rsidRPr="00546E75" w:rsidRDefault="00546E75" w:rsidP="00175E4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bCs/>
                <w:sz w:val="22"/>
                <w:szCs w:val="22"/>
              </w:rPr>
              <w:t>85-753 Bydgoszcz</w:t>
            </w:r>
          </w:p>
        </w:tc>
        <w:tc>
          <w:tcPr>
            <w:tcW w:w="1842" w:type="dxa"/>
            <w:vAlign w:val="center"/>
          </w:tcPr>
          <w:p w14:paraId="52A90399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8FBE863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330EF5B5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11823CF3" w14:textId="77777777" w:rsidR="00546E75" w:rsidRPr="00546E75" w:rsidRDefault="00546E75" w:rsidP="00175E4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E7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71075555" w14:textId="77777777" w:rsidR="00E85D70" w:rsidRPr="00546E75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4161970A" w14:textId="77777777" w:rsidR="00F960D7" w:rsidRPr="00546E75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59773379" w14:textId="77777777" w:rsidR="00546E75" w:rsidRDefault="00546E75" w:rsidP="00546E75">
      <w:pPr>
        <w:spacing w:after="480" w:line="360" w:lineRule="auto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57EC2988" w14:textId="402152ED" w:rsidR="00B464D3" w:rsidRDefault="00B464D3" w:rsidP="00546E75">
      <w:pPr>
        <w:spacing w:after="480" w:line="360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546E75">
        <w:rPr>
          <w:rFonts w:ascii="Arial Narrow" w:hAnsi="Arial Narrow" w:cs="Arial"/>
          <w:i/>
          <w:sz w:val="22"/>
          <w:szCs w:val="22"/>
        </w:rPr>
        <w:t>Zamawiający</w:t>
      </w:r>
    </w:p>
    <w:p w14:paraId="0D01F586" w14:textId="77777777" w:rsidR="00C610AB" w:rsidRPr="00546E75" w:rsidRDefault="00C610AB" w:rsidP="00546E75">
      <w:pPr>
        <w:spacing w:after="480" w:line="360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bookmarkEnd w:id="0"/>
    <w:p w14:paraId="1A022A83" w14:textId="614A3163" w:rsidR="008642B3" w:rsidRDefault="008642B3" w:rsidP="00005838">
      <w:pPr>
        <w:jc w:val="right"/>
        <w:rPr>
          <w:rFonts w:ascii="Arial Narrow" w:hAnsi="Arial Narrow" w:cs="Arial"/>
        </w:rPr>
      </w:pPr>
    </w:p>
    <w:p w14:paraId="5610366B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009E2B2B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1F498691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6A1D0176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79B8227B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7D7B6229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03EDD18F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205DDE09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5F1DAA1E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6DD6FBE4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336AF0B9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6073F8A7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7842A527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795305CE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44F56195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5E910AD6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72ACFB5D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75063F24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29405A26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3B746C06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2C6CA320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3D58C490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03AD3411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40BF171A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7C4999B1" w14:textId="77777777" w:rsidR="00C610AB" w:rsidRDefault="00C610AB" w:rsidP="00C610AB">
      <w:pPr>
        <w:rPr>
          <w:rFonts w:ascii="Arial Narrow" w:hAnsi="Arial Narrow" w:cs="Arial"/>
          <w:sz w:val="20"/>
          <w:szCs w:val="20"/>
        </w:rPr>
      </w:pPr>
    </w:p>
    <w:p w14:paraId="47048D13" w14:textId="7DE6048D" w:rsidR="00C610AB" w:rsidRPr="001969CB" w:rsidRDefault="00C610AB" w:rsidP="00C610A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 w:rsidRPr="001969CB">
        <w:rPr>
          <w:rFonts w:ascii="Arial Narrow" w:hAnsi="Arial Narrow" w:cs="Arial"/>
          <w:sz w:val="20"/>
          <w:szCs w:val="20"/>
        </w:rPr>
        <w:t xml:space="preserve"> ark.</w:t>
      </w:r>
    </w:p>
    <w:p w14:paraId="14A4E274" w14:textId="77777777" w:rsidR="00C610AB" w:rsidRPr="001969CB" w:rsidRDefault="00C610AB" w:rsidP="00C610A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>Egz. 1 – biuro przepustek</w:t>
      </w:r>
    </w:p>
    <w:p w14:paraId="149039BC" w14:textId="77777777" w:rsidR="00C610AB" w:rsidRPr="001969CB" w:rsidRDefault="00C610AB" w:rsidP="00C610A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>Wyk. Barbara Baranowska – tel. 261 417 364, e-mail:</w:t>
      </w:r>
      <w:r>
        <w:rPr>
          <w:rFonts w:ascii="Arial Narrow" w:hAnsi="Arial Narrow" w:cs="Arial"/>
          <w:sz w:val="20"/>
          <w:szCs w:val="20"/>
        </w:rPr>
        <w:t xml:space="preserve"> </w:t>
      </w:r>
      <w:hyperlink r:id="rId6" w:history="1">
        <w:r w:rsidRPr="00626AC2">
          <w:rPr>
            <w:rStyle w:val="Hipercze"/>
            <w:rFonts w:ascii="Arial Narrow" w:hAnsi="Arial Narrow" w:cs="Arial"/>
            <w:sz w:val="20"/>
            <w:szCs w:val="20"/>
          </w:rPr>
          <w:t>baranowska1486@10wsk.mil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  <w:r w:rsidRPr="001969CB">
        <w:rPr>
          <w:rFonts w:ascii="Arial Narrow" w:hAnsi="Arial Narrow" w:cs="Arial"/>
          <w:sz w:val="20"/>
          <w:szCs w:val="20"/>
        </w:rPr>
        <w:t xml:space="preserve"> </w:t>
      </w:r>
    </w:p>
    <w:p w14:paraId="7C03A09C" w14:textId="428D4483" w:rsidR="00C610AB" w:rsidRPr="007337F7" w:rsidRDefault="00C610AB" w:rsidP="00C610AB">
      <w:pPr>
        <w:rPr>
          <w:rFonts w:ascii="Arial Narrow" w:hAnsi="Arial Narrow" w:cs="Arial"/>
          <w:i/>
          <w:sz w:val="22"/>
          <w:szCs w:val="22"/>
        </w:rPr>
      </w:pPr>
      <w:r w:rsidRPr="001969CB">
        <w:rPr>
          <w:rFonts w:ascii="Arial Narrow" w:hAnsi="Arial Narrow" w:cs="Arial"/>
          <w:sz w:val="20"/>
          <w:szCs w:val="20"/>
        </w:rPr>
        <w:t>Data: 2025-</w:t>
      </w:r>
      <w:r>
        <w:rPr>
          <w:rFonts w:ascii="Arial Narrow" w:hAnsi="Arial Narrow" w:cs="Arial"/>
          <w:sz w:val="20"/>
          <w:szCs w:val="20"/>
        </w:rPr>
        <w:t>09-0</w:t>
      </w:r>
      <w:r w:rsidR="00722D31">
        <w:rPr>
          <w:rFonts w:ascii="Arial Narrow" w:hAnsi="Arial Narrow" w:cs="Arial"/>
          <w:sz w:val="20"/>
          <w:szCs w:val="20"/>
        </w:rPr>
        <w:t>3</w:t>
      </w:r>
    </w:p>
    <w:p w14:paraId="4BD4F7A6" w14:textId="77777777" w:rsidR="00546E75" w:rsidRPr="00546E75" w:rsidRDefault="00546E75" w:rsidP="00005838">
      <w:pPr>
        <w:jc w:val="right"/>
        <w:rPr>
          <w:rFonts w:ascii="Arial Narrow" w:hAnsi="Arial Narrow"/>
          <w:sz w:val="32"/>
          <w:szCs w:val="32"/>
        </w:rPr>
      </w:pPr>
    </w:p>
    <w:sectPr w:rsidR="00546E75" w:rsidRPr="00546E75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11CDA" w14:textId="77777777" w:rsidR="0014648F" w:rsidRDefault="0014648F">
      <w:r>
        <w:separator/>
      </w:r>
    </w:p>
  </w:endnote>
  <w:endnote w:type="continuationSeparator" w:id="0">
    <w:p w14:paraId="5CBDED44" w14:textId="77777777" w:rsidR="0014648F" w:rsidRDefault="00146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1F80D" w14:textId="77777777" w:rsidR="007433DC" w:rsidRDefault="007433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7F1A2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62DD494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E941D" w14:textId="77777777" w:rsidR="007433DC" w:rsidRDefault="007433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DCEA0" w14:textId="77777777" w:rsidR="0014648F" w:rsidRDefault="0014648F">
      <w:r>
        <w:separator/>
      </w:r>
    </w:p>
  </w:footnote>
  <w:footnote w:type="continuationSeparator" w:id="0">
    <w:p w14:paraId="339A90B5" w14:textId="77777777" w:rsidR="0014648F" w:rsidRDefault="00146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A37DE" w14:textId="77777777" w:rsidR="007433DC" w:rsidRDefault="007433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33D7F" w14:textId="77777777" w:rsidR="007433DC" w:rsidRDefault="007433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306D8" w14:textId="77777777" w:rsidR="007433DC" w:rsidRDefault="007433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648F"/>
    <w:rsid w:val="00005838"/>
    <w:rsid w:val="00022322"/>
    <w:rsid w:val="00042497"/>
    <w:rsid w:val="00081D13"/>
    <w:rsid w:val="000C1E6F"/>
    <w:rsid w:val="000E4E56"/>
    <w:rsid w:val="0014648F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556B"/>
    <w:rsid w:val="004657DA"/>
    <w:rsid w:val="004B2665"/>
    <w:rsid w:val="004C3459"/>
    <w:rsid w:val="004E324A"/>
    <w:rsid w:val="004E7234"/>
    <w:rsid w:val="00546E75"/>
    <w:rsid w:val="0054734E"/>
    <w:rsid w:val="00596FD7"/>
    <w:rsid w:val="005E5BFF"/>
    <w:rsid w:val="00607F9B"/>
    <w:rsid w:val="00644DCB"/>
    <w:rsid w:val="00657C1E"/>
    <w:rsid w:val="006E3089"/>
    <w:rsid w:val="00712C39"/>
    <w:rsid w:val="00722D31"/>
    <w:rsid w:val="007433DC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4A38"/>
    <w:rsid w:val="00BD2174"/>
    <w:rsid w:val="00C13EA9"/>
    <w:rsid w:val="00C423DD"/>
    <w:rsid w:val="00C60D7B"/>
    <w:rsid w:val="00C610A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79692"/>
  <w15:chartTrackingRefBased/>
  <w15:docId w15:val="{9F8F1C11-B20E-4E86-AB42-D362D4C46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C610A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251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2025-09-03T07:00:00Z</cp:lastPrinted>
  <dcterms:created xsi:type="dcterms:W3CDTF">2025-09-01T09:23:00Z</dcterms:created>
  <dcterms:modified xsi:type="dcterms:W3CDTF">2025-09-03T07:00:00Z</dcterms:modified>
</cp:coreProperties>
</file>