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2C7D3456" w:rsidR="00D62E6E" w:rsidRPr="00926B32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B01D4E">
        <w:rPr>
          <w:rFonts w:ascii="Times New Roman" w:eastAsia="Times New Roman" w:hAnsi="Times New Roman"/>
          <w:bCs/>
          <w:lang w:eastAsia="pl-PL"/>
        </w:rPr>
        <w:t>6</w:t>
      </w:r>
      <w:r w:rsidRPr="00926B32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</w:tcPr>
          <w:p w14:paraId="5BC67966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82C29CD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</w:tcPr>
          <w:p w14:paraId="013A1076" w14:textId="77777777" w:rsidR="00D62E6E" w:rsidRPr="00926B3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B96429B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Pr="00926B3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7C6EA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7C6EA9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7F5C276E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5AFE81D2" w14:textId="77777777" w:rsidR="00BC121E" w:rsidRPr="00926B32" w:rsidRDefault="005C1DC8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C93F0A"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</w:tcPr>
          <w:p w14:paraId="70C73AD0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628427D" w14:textId="1A869917" w:rsidR="00D62E6E" w:rsidRPr="005F3ABB" w:rsidRDefault="005F2A5D" w:rsidP="005F3ABB">
            <w:pPr>
              <w:spacing w:after="120" w:line="276" w:lineRule="auto"/>
              <w:contextualSpacing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5F2A5D">
              <w:rPr>
                <w:rFonts w:ascii="Times New Roman" w:eastAsia="Times New Roman" w:hAnsi="Times New Roman"/>
                <w:b/>
                <w:bCs/>
                <w:lang w:eastAsia="pl-PL"/>
              </w:rPr>
              <w:t>Zakup  respiratora transportowego, turbinowego do terapii niewydolności oddechowej różnego pochodzenia u dzieci i dorosłych dla SOR</w:t>
            </w:r>
          </w:p>
        </w:tc>
      </w:tr>
      <w:tr w:rsidR="005C1DC8" w:rsidRPr="00926B32" w14:paraId="1ABBF81C" w14:textId="77777777" w:rsidTr="007C6EA9">
        <w:tc>
          <w:tcPr>
            <w:tcW w:w="2269" w:type="dxa"/>
          </w:tcPr>
          <w:p w14:paraId="0D9C8E9F" w14:textId="77777777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A182122" w14:textId="2002F6C9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5F3ABB">
              <w:rPr>
                <w:rFonts w:ascii="Times New Roman" w:eastAsia="Times New Roman" w:hAnsi="Times New Roman"/>
                <w:bCs/>
                <w:lang w:eastAsia="pl-PL"/>
              </w:rPr>
              <w:t>1</w:t>
            </w:r>
            <w:r w:rsidR="005F2A5D">
              <w:rPr>
                <w:rFonts w:ascii="Times New Roman" w:eastAsia="Times New Roman" w:hAnsi="Times New Roman"/>
                <w:bCs/>
                <w:lang w:eastAsia="pl-PL"/>
              </w:rPr>
              <w:t>11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382A0D15" w14:textId="77777777" w:rsidR="00BC121E" w:rsidRPr="00926B32" w:rsidRDefault="005C1DC8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4CFC2270" w:rsidR="00BC121E" w:rsidRPr="00926B32" w:rsidRDefault="005F2A5D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3pt;height:17.3pt">
            <v:imagedata r:id="rId8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4E57015E" w:rsidR="00BC121E" w:rsidRPr="00926B32" w:rsidRDefault="005F2A5D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3DF7D6AC">
          <v:shape id="_x0000_i1026" type="#_x0000_t75" style="width:453.3pt;height:17.3pt">
            <v:imagedata r:id="rId9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3C63699D" w14:textId="77777777" w:rsidR="00BF69A4" w:rsidRPr="00926B32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900AC65" w14:textId="77777777" w:rsidR="00BC121E" w:rsidRPr="00926B3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19E275C3" w14:textId="77777777" w:rsidR="00BC121E" w:rsidRPr="00926B3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1FCC6FDE" w14:textId="77777777" w:rsidR="00067B62" w:rsidRPr="00926B3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</w:tcPr>
          <w:p w14:paraId="03D43EC2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14:paraId="6B4095F8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BC121E">
      <w:pPr>
        <w:rPr>
          <w:rFonts w:ascii="Times New Roman" w:hAnsi="Times New Roman"/>
        </w:rPr>
      </w:pPr>
    </w:p>
    <w:sectPr w:rsidR="00106AC7" w:rsidRPr="00926B32" w:rsidSect="004B102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182E1" w14:textId="77777777" w:rsidR="00713F62" w:rsidRDefault="00713F62">
      <w:r>
        <w:separator/>
      </w:r>
    </w:p>
  </w:endnote>
  <w:endnote w:type="continuationSeparator" w:id="0">
    <w:p w14:paraId="1FFD55C6" w14:textId="77777777" w:rsidR="00713F62" w:rsidRDefault="0071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84074" w14:textId="77777777" w:rsidR="005C1DC8" w:rsidRDefault="005C1D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DF0F4" w14:textId="77777777" w:rsidR="00713F62" w:rsidRDefault="00713F62">
      <w:r>
        <w:separator/>
      </w:r>
    </w:p>
  </w:footnote>
  <w:footnote w:type="continuationSeparator" w:id="0">
    <w:p w14:paraId="7ECDEE11" w14:textId="77777777" w:rsidR="00713F62" w:rsidRDefault="00713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FD313" w14:textId="77777777" w:rsidR="005C1DC8" w:rsidRDefault="005C1D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29FC0" w14:textId="77777777" w:rsidR="005C1DC8" w:rsidRDefault="005C1D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DCC95" w14:textId="77777777" w:rsidR="005C1DC8" w:rsidRDefault="005C1D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888587">
    <w:abstractNumId w:val="13"/>
  </w:num>
  <w:num w:numId="2" w16cid:durableId="1411778264">
    <w:abstractNumId w:val="0"/>
  </w:num>
  <w:num w:numId="3" w16cid:durableId="924146332">
    <w:abstractNumId w:val="11"/>
  </w:num>
  <w:num w:numId="4" w16cid:durableId="1317881161">
    <w:abstractNumId w:val="8"/>
  </w:num>
  <w:num w:numId="5" w16cid:durableId="996150458">
    <w:abstractNumId w:val="7"/>
  </w:num>
  <w:num w:numId="6" w16cid:durableId="1764034551">
    <w:abstractNumId w:val="1"/>
  </w:num>
  <w:num w:numId="7" w16cid:durableId="1004934730">
    <w:abstractNumId w:val="6"/>
  </w:num>
  <w:num w:numId="8" w16cid:durableId="1136220511">
    <w:abstractNumId w:val="3"/>
  </w:num>
  <w:num w:numId="9" w16cid:durableId="1645889712">
    <w:abstractNumId w:val="2"/>
  </w:num>
  <w:num w:numId="10" w16cid:durableId="1579825562">
    <w:abstractNumId w:val="5"/>
  </w:num>
  <w:num w:numId="11" w16cid:durableId="2142261468">
    <w:abstractNumId w:val="10"/>
  </w:num>
  <w:num w:numId="12" w16cid:durableId="1065033554">
    <w:abstractNumId w:val="4"/>
  </w:num>
  <w:num w:numId="13" w16cid:durableId="1005016534">
    <w:abstractNumId w:val="9"/>
  </w:num>
  <w:num w:numId="14" w16cid:durableId="9310872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2"/>
    <w:rsid w:val="0000184A"/>
    <w:rsid w:val="00007C1C"/>
    <w:rsid w:val="00012997"/>
    <w:rsid w:val="00055A0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85A28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2190A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1DC8"/>
    <w:rsid w:val="005C3627"/>
    <w:rsid w:val="005E622E"/>
    <w:rsid w:val="005F2A5D"/>
    <w:rsid w:val="005F3ABB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13F62"/>
    <w:rsid w:val="00736B31"/>
    <w:rsid w:val="00747C6F"/>
    <w:rsid w:val="00753DC1"/>
    <w:rsid w:val="00775E2B"/>
    <w:rsid w:val="007823E9"/>
    <w:rsid w:val="007951AD"/>
    <w:rsid w:val="007C40D2"/>
    <w:rsid w:val="007D36CE"/>
    <w:rsid w:val="008032C1"/>
    <w:rsid w:val="00820E3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26B32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C121E"/>
    <w:rsid w:val="00BD0FB2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CD389E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361DD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224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7</cp:revision>
  <cp:lastPrinted>2010-01-07T09:39:00Z</cp:lastPrinted>
  <dcterms:created xsi:type="dcterms:W3CDTF">2025-03-10T08:55:00Z</dcterms:created>
  <dcterms:modified xsi:type="dcterms:W3CDTF">2025-08-29T09:02:00Z</dcterms:modified>
</cp:coreProperties>
</file>