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68E784E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D61E07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DE76F90" w14:textId="77777777" w:rsidR="00F206B8" w:rsidRPr="00F206B8" w:rsidRDefault="00F206B8" w:rsidP="00281DC6">
      <w:pPr>
        <w:spacing w:line="276" w:lineRule="auto"/>
        <w:jc w:val="center"/>
        <w:rPr>
          <w:b/>
          <w:bCs/>
        </w:rPr>
      </w:pPr>
      <w:r w:rsidRPr="00F206B8">
        <w:rPr>
          <w:b/>
          <w:bCs/>
        </w:rPr>
        <w:t xml:space="preserve">Remont gabinetu na Oddziale Urologicznym </w:t>
      </w:r>
    </w:p>
    <w:p w14:paraId="72D3A787" w14:textId="7A140A98" w:rsidR="00281DC6" w:rsidRPr="00F206B8" w:rsidRDefault="00F206B8" w:rsidP="00281DC6">
      <w:pPr>
        <w:spacing w:line="276" w:lineRule="auto"/>
        <w:jc w:val="center"/>
        <w:rPr>
          <w:b/>
          <w:bCs/>
        </w:rPr>
      </w:pPr>
      <w:r w:rsidRPr="00F206B8">
        <w:rPr>
          <w:b/>
          <w:bCs/>
        </w:rPr>
        <w:t>w Szpitalu Wojewódzkim w Poznaniu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94B2A2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A641B1" w:rsidRPr="00432505">
        <w:t xml:space="preserve">, Opisem Przedmiotu Zamówienia, Kosztorysem </w:t>
      </w:r>
      <w:r w:rsidR="00F206B8">
        <w:t>nakładczym</w:t>
      </w:r>
      <w:r w:rsidR="00A641B1" w:rsidRPr="00432505">
        <w:t xml:space="preserve">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67C485EC" w14:textId="340EF9E3" w:rsidR="00E55B32" w:rsidRPr="00432505" w:rsidRDefault="00E55B32" w:rsidP="00591410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podatek VAT ……</w:t>
      </w:r>
      <w:r w:rsidR="00056FB2">
        <w:rPr>
          <w:bCs/>
        </w:rPr>
        <w:t xml:space="preserve">%, kwota VAT </w:t>
      </w:r>
      <w:r w:rsidRPr="00432505">
        <w:rPr>
          <w:bCs/>
        </w:rPr>
        <w:t xml:space="preserve">…………. zł 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6DAC9A33" w:rsidR="00925288" w:rsidRDefault="00A641B1" w:rsidP="00925288">
      <w:pPr>
        <w:jc w:val="both"/>
      </w:pPr>
      <w:bookmarkStart w:id="4" w:name="_Hlk51753816"/>
      <w:bookmarkStart w:id="5" w:name="_Hlk50105795"/>
      <w:bookmarkEnd w:id="3"/>
      <w:r w:rsidRPr="006C62D6">
        <w:rPr>
          <w:b/>
          <w:bCs/>
        </w:rPr>
        <w:lastRenderedPageBreak/>
        <w:t>Termin realizacji umowy</w:t>
      </w:r>
      <w:r w:rsidR="00925288" w:rsidRPr="00CA2EB7">
        <w:t xml:space="preserve">: </w:t>
      </w:r>
      <w:r w:rsidR="00550D1E">
        <w:t>………..</w:t>
      </w:r>
      <w:r w:rsidR="009C2D96">
        <w:t xml:space="preserve"> </w:t>
      </w:r>
      <w:r w:rsidR="00550D1E">
        <w:t>max. 2</w:t>
      </w:r>
      <w:r w:rsidR="006C62D6">
        <w:t>1</w:t>
      </w:r>
      <w:r w:rsidR="00550D1E">
        <w:t xml:space="preserve"> </w:t>
      </w:r>
      <w:r w:rsidR="009C2D96">
        <w:t xml:space="preserve">dni </w:t>
      </w:r>
      <w:r w:rsidR="00925288" w:rsidRPr="00CA2EB7">
        <w:t>od daty zawarcia umowy</w:t>
      </w:r>
      <w:r w:rsidR="00550D1E">
        <w:t xml:space="preserve"> </w:t>
      </w:r>
      <w:r w:rsidR="006C62D6">
        <w:t>(wpisać: bez skrócenia lub skrócenie o 5 dni lub skrócenie o 10 dni – II kryterium punktowane)</w:t>
      </w:r>
    </w:p>
    <w:p w14:paraId="2F565327" w14:textId="4BF60DE4" w:rsidR="00925288" w:rsidRPr="00CA2EB7" w:rsidRDefault="00925288" w:rsidP="00925288">
      <w:pPr>
        <w:ind w:hanging="284"/>
        <w:jc w:val="both"/>
      </w:pPr>
      <w:r w:rsidRPr="00CA2EB7">
        <w:tab/>
      </w:r>
    </w:p>
    <w:p w14:paraId="1C85642C" w14:textId="6E77FB7D" w:rsidR="007229B0" w:rsidRDefault="007229B0" w:rsidP="007229B0">
      <w:pPr>
        <w:jc w:val="both"/>
      </w:pPr>
      <w:r>
        <w:rPr>
          <w:b/>
        </w:rPr>
        <w:t>Okres g</w:t>
      </w:r>
      <w:r w:rsidRPr="00B678B7">
        <w:rPr>
          <w:b/>
        </w:rPr>
        <w:t>warancj</w:t>
      </w:r>
      <w:r>
        <w:rPr>
          <w:b/>
        </w:rPr>
        <w:t>i</w:t>
      </w:r>
      <w:r>
        <w:rPr>
          <w:bCs/>
        </w:rPr>
        <w:t xml:space="preserve">: </w:t>
      </w:r>
      <w:r w:rsidRPr="00F86799">
        <w:rPr>
          <w:bCs/>
        </w:rPr>
        <w:t>……..…</w:t>
      </w:r>
      <w:r w:rsidRPr="00B35DA3">
        <w:t xml:space="preserve"> </w:t>
      </w:r>
      <w:r>
        <w:t>m-</w:t>
      </w:r>
      <w:proofErr w:type="spellStart"/>
      <w:r>
        <w:t>cy</w:t>
      </w:r>
      <w:proofErr w:type="spellEnd"/>
      <w:r w:rsidRPr="00B35DA3">
        <w:t xml:space="preserve"> (</w:t>
      </w:r>
      <w:r>
        <w:t>wpisać ilość</w:t>
      </w:r>
      <w:r w:rsidRPr="00CB0210">
        <w:t xml:space="preserve">: </w:t>
      </w:r>
      <w:r w:rsidR="00CB0210" w:rsidRPr="00CB0210">
        <w:t>ilość</w:t>
      </w:r>
      <w:r w:rsidRPr="00CB0210">
        <w:t xml:space="preserve"> m-</w:t>
      </w:r>
      <w:proofErr w:type="spellStart"/>
      <w:r w:rsidRPr="00CB0210">
        <w:t>cy</w:t>
      </w:r>
      <w:proofErr w:type="spellEnd"/>
      <w:r>
        <w:t xml:space="preserve"> – </w:t>
      </w:r>
      <w:r w:rsidR="00550D1E">
        <w:t>I</w:t>
      </w:r>
      <w:r>
        <w:t>II kryterium punktowane</w:t>
      </w:r>
      <w:r w:rsidR="00550D1E">
        <w:t>)</w:t>
      </w:r>
      <w:r>
        <w:t>.</w:t>
      </w:r>
    </w:p>
    <w:p w14:paraId="0DF71EB0" w14:textId="77777777" w:rsidR="00056FB2" w:rsidRDefault="00056FB2" w:rsidP="00925288">
      <w:pPr>
        <w:jc w:val="both"/>
      </w:pPr>
    </w:p>
    <w:p w14:paraId="54AA31F9" w14:textId="7545B329" w:rsidR="00925288" w:rsidRDefault="00056FB2" w:rsidP="00925288">
      <w:pPr>
        <w:jc w:val="both"/>
      </w:pP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DDE23FA" w14:textId="77777777" w:rsidR="00056FB2" w:rsidRDefault="00056FB2" w:rsidP="00925288">
      <w:pPr>
        <w:jc w:val="both"/>
      </w:pPr>
    </w:p>
    <w:bookmarkEnd w:id="4"/>
    <w:bookmarkEnd w:id="5"/>
    <w:p w14:paraId="7C6898B9" w14:textId="77777777" w:rsidR="00056FB2" w:rsidRPr="00B34EF5" w:rsidRDefault="00056FB2" w:rsidP="00056FB2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53B7F29B" w14:textId="77777777" w:rsidR="00056FB2" w:rsidRPr="00B34EF5" w:rsidRDefault="00056FB2" w:rsidP="00056FB2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2E318D2" w14:textId="77777777" w:rsidR="00056FB2" w:rsidRPr="00B34EF5" w:rsidRDefault="00056FB2" w:rsidP="00056FB2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3C1B6F" w14:textId="77777777" w:rsidR="00056FB2" w:rsidRPr="00B34EF5" w:rsidRDefault="00056FB2" w:rsidP="00056FB2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35F567C9" w14:textId="77777777" w:rsidR="00056FB2" w:rsidRPr="00B34EF5" w:rsidRDefault="00056FB2" w:rsidP="00056FB2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229B6A9B" w14:textId="77777777" w:rsidR="00056FB2" w:rsidRPr="00B34EF5" w:rsidRDefault="00056FB2" w:rsidP="00056FB2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3F5574F4" w14:textId="77777777" w:rsidR="00056FB2" w:rsidRPr="00B34EF5" w:rsidRDefault="00056FB2" w:rsidP="00056FB2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4C749AC4" w14:textId="77777777" w:rsidR="00056FB2" w:rsidRPr="00B34EF5" w:rsidRDefault="00056FB2" w:rsidP="00056FB2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0624126" w14:textId="77777777" w:rsidR="00056FB2" w:rsidRPr="00B34EF5" w:rsidRDefault="00056FB2" w:rsidP="00056FB2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446A1084" w14:textId="77777777" w:rsidR="00056FB2" w:rsidRPr="00B34EF5" w:rsidRDefault="00056FB2" w:rsidP="00056FB2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34087D42" w14:textId="77777777" w:rsidR="00056FB2" w:rsidRPr="00B34EF5" w:rsidRDefault="00056FB2" w:rsidP="00056FB2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44BA16A2" w14:textId="77777777" w:rsidR="00056FB2" w:rsidRPr="00B34EF5" w:rsidRDefault="00056FB2" w:rsidP="00056FB2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32030D88" w14:textId="77777777" w:rsidR="00056FB2" w:rsidRPr="00B34EF5" w:rsidRDefault="00056FB2" w:rsidP="00056FB2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3A2AFB97" w14:textId="77777777" w:rsidR="00056FB2" w:rsidRPr="00B34EF5" w:rsidRDefault="00056FB2" w:rsidP="00056FB2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1E0299E3" w14:textId="77777777" w:rsidR="00056FB2" w:rsidRPr="00B34EF5" w:rsidRDefault="00056FB2" w:rsidP="00056FB2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64D65E9F" w14:textId="77777777" w:rsidR="00056FB2" w:rsidRPr="00B34EF5" w:rsidRDefault="00056FB2" w:rsidP="00056FB2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EF8ECB4" w14:textId="77777777" w:rsidR="00056FB2" w:rsidRPr="00B34EF5" w:rsidRDefault="00056FB2" w:rsidP="00056FB2">
      <w:pPr>
        <w:ind w:firstLine="142"/>
        <w:jc w:val="both"/>
      </w:pPr>
      <w:r w:rsidRPr="00B34EF5">
        <w:t>- formularz cenowy</w:t>
      </w:r>
    </w:p>
    <w:p w14:paraId="7E9D814A" w14:textId="77777777" w:rsidR="00056FB2" w:rsidRDefault="00056FB2" w:rsidP="00056FB2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7B75F428" w14:textId="77777777" w:rsidR="00056FB2" w:rsidRPr="00735932" w:rsidRDefault="00056FB2" w:rsidP="00056FB2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7724A188" w14:textId="77777777" w:rsidR="00056FB2" w:rsidRPr="00735932" w:rsidRDefault="00056FB2" w:rsidP="00056FB2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5355DA1D" w14:textId="77777777" w:rsidR="00056FB2" w:rsidRDefault="00056FB2" w:rsidP="00056FB2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1F9D602E" w14:textId="77777777" w:rsidR="00056FB2" w:rsidRPr="00B34EF5" w:rsidRDefault="00056FB2" w:rsidP="00056FB2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737F8FC9" w14:textId="77777777" w:rsidR="00056FB2" w:rsidRPr="00B34EF5" w:rsidRDefault="00056FB2" w:rsidP="00056FB2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7FBC125E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6D19A631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lastRenderedPageBreak/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0C09A45C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68F308F4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4EAB66EF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2098C70D" w14:textId="77777777" w:rsidR="00056FB2" w:rsidRPr="00C4665C" w:rsidRDefault="00056FB2" w:rsidP="00056FB2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20190A9A" w14:textId="77777777" w:rsidR="00056FB2" w:rsidRPr="007E27AA" w:rsidRDefault="00056FB2" w:rsidP="00056FB2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7BB8775B" w14:textId="77777777" w:rsidR="00056FB2" w:rsidRPr="007E27AA" w:rsidRDefault="00056FB2" w:rsidP="00056FB2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6EC7CDD9" w14:textId="77777777" w:rsidR="00056FB2" w:rsidRPr="007E27AA" w:rsidRDefault="00056FB2" w:rsidP="00056FB2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0230FE57" w14:textId="77777777" w:rsidR="00056FB2" w:rsidRPr="007E27AA" w:rsidRDefault="00056FB2" w:rsidP="00056FB2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2C99F080" w14:textId="77777777" w:rsidR="00056FB2" w:rsidRDefault="00056FB2" w:rsidP="00056FB2">
      <w:pPr>
        <w:pStyle w:val="Tekstpodstawowy2"/>
        <w:rPr>
          <w:szCs w:val="24"/>
          <w:u w:val="dotted"/>
        </w:rPr>
      </w:pPr>
    </w:p>
    <w:p w14:paraId="28AC2E61" w14:textId="77777777" w:rsidR="00056FB2" w:rsidRDefault="00056FB2" w:rsidP="00056FB2">
      <w:pPr>
        <w:pStyle w:val="Tekstpodstawowy2"/>
        <w:rPr>
          <w:szCs w:val="24"/>
          <w:u w:val="dotted"/>
        </w:rPr>
      </w:pPr>
    </w:p>
    <w:p w14:paraId="707BFB7A" w14:textId="77777777" w:rsidR="00056FB2" w:rsidRDefault="00056FB2" w:rsidP="00056FB2">
      <w:pPr>
        <w:pStyle w:val="Tekstpodstawowy2"/>
        <w:rPr>
          <w:szCs w:val="24"/>
          <w:u w:val="dotted"/>
        </w:rPr>
      </w:pPr>
    </w:p>
    <w:p w14:paraId="5F6B7905" w14:textId="77777777" w:rsidR="00056FB2" w:rsidRPr="00B34EF5" w:rsidRDefault="00056FB2" w:rsidP="00056FB2">
      <w:pPr>
        <w:pStyle w:val="Tekstpodstawowy2"/>
        <w:rPr>
          <w:szCs w:val="24"/>
          <w:u w:val="dotted"/>
        </w:rPr>
      </w:pPr>
    </w:p>
    <w:p w14:paraId="390E9ED7" w14:textId="77777777" w:rsidR="00056FB2" w:rsidRPr="00240A85" w:rsidRDefault="00056FB2" w:rsidP="00056FB2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sectPr w:rsidR="00281DC6" w:rsidRP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F078C6" w14:textId="77777777" w:rsidR="00056FB2" w:rsidRDefault="00056FB2" w:rsidP="00056FB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455EF2A" w14:textId="77777777" w:rsidR="00056FB2" w:rsidRPr="00173016" w:rsidRDefault="00056FB2" w:rsidP="00056FB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FC4F0AF" w14:textId="77777777" w:rsidR="00056FB2" w:rsidRPr="00173016" w:rsidRDefault="00056FB2" w:rsidP="00056FB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543A7E9" w:rsidR="00D74BC1" w:rsidRDefault="00281DC6">
    <w:pPr>
      <w:pStyle w:val="Nagwek"/>
    </w:pPr>
    <w:r>
      <w:t>Znak sprawy: SZW/DZP/</w:t>
    </w:r>
    <w:r w:rsidR="00D61E07">
      <w:t>114</w:t>
    </w:r>
    <w:r w:rsidR="009C2D96">
      <w:t>/202</w:t>
    </w:r>
    <w:r w:rsidR="00D61E07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7"/>
  </w:num>
  <w:num w:numId="2" w16cid:durableId="1906186095">
    <w:abstractNumId w:val="35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8"/>
  </w:num>
  <w:num w:numId="7" w16cid:durableId="409469870">
    <w:abstractNumId w:val="25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5"/>
  </w:num>
  <w:num w:numId="11" w16cid:durableId="1438477906">
    <w:abstractNumId w:val="11"/>
  </w:num>
  <w:num w:numId="12" w16cid:durableId="240722652">
    <w:abstractNumId w:val="48"/>
  </w:num>
  <w:num w:numId="13" w16cid:durableId="1976792985">
    <w:abstractNumId w:val="10"/>
  </w:num>
  <w:num w:numId="14" w16cid:durableId="1640645222">
    <w:abstractNumId w:val="50"/>
  </w:num>
  <w:num w:numId="15" w16cid:durableId="194539141">
    <w:abstractNumId w:val="21"/>
  </w:num>
  <w:num w:numId="16" w16cid:durableId="1014115996">
    <w:abstractNumId w:val="26"/>
  </w:num>
  <w:num w:numId="17" w16cid:durableId="45569915">
    <w:abstractNumId w:val="16"/>
  </w:num>
  <w:num w:numId="18" w16cid:durableId="913315008">
    <w:abstractNumId w:val="23"/>
  </w:num>
  <w:num w:numId="19" w16cid:durableId="678582291">
    <w:abstractNumId w:val="7"/>
  </w:num>
  <w:num w:numId="20" w16cid:durableId="1578900274">
    <w:abstractNumId w:val="0"/>
  </w:num>
  <w:num w:numId="21" w16cid:durableId="1374768203">
    <w:abstractNumId w:val="44"/>
  </w:num>
  <w:num w:numId="22" w16cid:durableId="492645822">
    <w:abstractNumId w:val="42"/>
  </w:num>
  <w:num w:numId="23" w16cid:durableId="1260141959">
    <w:abstractNumId w:val="30"/>
  </w:num>
  <w:num w:numId="24" w16cid:durableId="1325469297">
    <w:abstractNumId w:val="38"/>
  </w:num>
  <w:num w:numId="25" w16cid:durableId="831603133">
    <w:abstractNumId w:val="22"/>
  </w:num>
  <w:num w:numId="26" w16cid:durableId="713627480">
    <w:abstractNumId w:val="27"/>
  </w:num>
  <w:num w:numId="27" w16cid:durableId="1508399122">
    <w:abstractNumId w:val="43"/>
  </w:num>
  <w:num w:numId="28" w16cid:durableId="1648706482">
    <w:abstractNumId w:val="29"/>
  </w:num>
  <w:num w:numId="29" w16cid:durableId="1554348830">
    <w:abstractNumId w:val="28"/>
  </w:num>
  <w:num w:numId="30" w16cid:durableId="1663463448">
    <w:abstractNumId w:val="24"/>
  </w:num>
  <w:num w:numId="31" w16cid:durableId="1169753012">
    <w:abstractNumId w:val="47"/>
  </w:num>
  <w:num w:numId="32" w16cid:durableId="633414430">
    <w:abstractNumId w:val="49"/>
  </w:num>
  <w:num w:numId="33" w16cid:durableId="266813225">
    <w:abstractNumId w:val="34"/>
  </w:num>
  <w:num w:numId="34" w16cid:durableId="593133266">
    <w:abstractNumId w:val="32"/>
  </w:num>
  <w:num w:numId="35" w16cid:durableId="1825466200">
    <w:abstractNumId w:val="2"/>
  </w:num>
  <w:num w:numId="36" w16cid:durableId="1701205170">
    <w:abstractNumId w:val="9"/>
  </w:num>
  <w:num w:numId="37" w16cid:durableId="1540976527">
    <w:abstractNumId w:val="31"/>
  </w:num>
  <w:num w:numId="38" w16cid:durableId="2065908881">
    <w:abstractNumId w:val="12"/>
  </w:num>
  <w:num w:numId="39" w16cid:durableId="1147865665">
    <w:abstractNumId w:val="51"/>
  </w:num>
  <w:num w:numId="40" w16cid:durableId="1182159761">
    <w:abstractNumId w:val="6"/>
  </w:num>
  <w:num w:numId="41" w16cid:durableId="171459467">
    <w:abstractNumId w:val="4"/>
  </w:num>
  <w:num w:numId="42" w16cid:durableId="1445155286">
    <w:abstractNumId w:val="52"/>
  </w:num>
  <w:num w:numId="43" w16cid:durableId="1959216376">
    <w:abstractNumId w:val="15"/>
  </w:num>
  <w:num w:numId="44" w16cid:durableId="1606838556">
    <w:abstractNumId w:val="20"/>
  </w:num>
  <w:num w:numId="45" w16cid:durableId="388770110">
    <w:abstractNumId w:val="33"/>
  </w:num>
  <w:num w:numId="46" w16cid:durableId="75444212">
    <w:abstractNumId w:val="45"/>
  </w:num>
  <w:num w:numId="47" w16cid:durableId="2100253761">
    <w:abstractNumId w:val="39"/>
  </w:num>
  <w:num w:numId="48" w16cid:durableId="883641332">
    <w:abstractNumId w:val="3"/>
  </w:num>
  <w:num w:numId="49" w16cid:durableId="1168251843">
    <w:abstractNumId w:val="41"/>
  </w:num>
  <w:num w:numId="50" w16cid:durableId="694960279">
    <w:abstractNumId w:val="46"/>
  </w:num>
  <w:num w:numId="51" w16cid:durableId="1917549653">
    <w:abstractNumId w:val="36"/>
  </w:num>
  <w:num w:numId="52" w16cid:durableId="1308165974">
    <w:abstractNumId w:val="1"/>
  </w:num>
  <w:num w:numId="53" w16cid:durableId="1150318756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56FB2"/>
    <w:rsid w:val="00071FE3"/>
    <w:rsid w:val="000859D9"/>
    <w:rsid w:val="000B7920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50D1E"/>
    <w:rsid w:val="0055775D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C62D6"/>
    <w:rsid w:val="006E5589"/>
    <w:rsid w:val="007229B0"/>
    <w:rsid w:val="00740C0B"/>
    <w:rsid w:val="007717C3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971F0"/>
    <w:rsid w:val="009C2D96"/>
    <w:rsid w:val="009C398F"/>
    <w:rsid w:val="009E5297"/>
    <w:rsid w:val="00A35DA2"/>
    <w:rsid w:val="00A45690"/>
    <w:rsid w:val="00A641B1"/>
    <w:rsid w:val="00AC0870"/>
    <w:rsid w:val="00AE19D3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75A7"/>
    <w:rsid w:val="00CA0475"/>
    <w:rsid w:val="00CA7C6C"/>
    <w:rsid w:val="00CB0210"/>
    <w:rsid w:val="00CB2BE7"/>
    <w:rsid w:val="00D17FD4"/>
    <w:rsid w:val="00D200D8"/>
    <w:rsid w:val="00D4443A"/>
    <w:rsid w:val="00D61E07"/>
    <w:rsid w:val="00D710C9"/>
    <w:rsid w:val="00D74BC1"/>
    <w:rsid w:val="00D81677"/>
    <w:rsid w:val="00D85310"/>
    <w:rsid w:val="00DA6D45"/>
    <w:rsid w:val="00DD6291"/>
    <w:rsid w:val="00E55B32"/>
    <w:rsid w:val="00E57579"/>
    <w:rsid w:val="00E67A95"/>
    <w:rsid w:val="00E93CBB"/>
    <w:rsid w:val="00F206B8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056FB2"/>
    <w:rPr>
      <w:sz w:val="24"/>
    </w:rPr>
  </w:style>
  <w:style w:type="paragraph" w:styleId="Zwykytekst">
    <w:name w:val="Plain Text"/>
    <w:basedOn w:val="Normalny"/>
    <w:link w:val="ZwykytekstZnak"/>
    <w:rsid w:val="00056FB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056FB2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124</TotalTime>
  <Pages>3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38</cp:revision>
  <cp:lastPrinted>2007-10-05T06:59:00Z</cp:lastPrinted>
  <dcterms:created xsi:type="dcterms:W3CDTF">2022-10-05T12:38:00Z</dcterms:created>
  <dcterms:modified xsi:type="dcterms:W3CDTF">2025-09-02T09:41:00Z</dcterms:modified>
</cp:coreProperties>
</file>