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548178" w14:textId="39AF2ADE" w:rsidR="005103B9" w:rsidRDefault="006676AE" w:rsidP="00F25789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25789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6513C3A6" w14:textId="77777777" w:rsidR="00F25789" w:rsidRPr="00F25789" w:rsidRDefault="00F25789" w:rsidP="00F25789">
      <w:pPr>
        <w:rPr>
          <w:lang w:eastAsia="pl-PL"/>
        </w:rPr>
      </w:pPr>
    </w:p>
    <w:p w14:paraId="29F7A7DF" w14:textId="77777777" w:rsidR="00C4103F" w:rsidRPr="0012157F" w:rsidRDefault="007118F0" w:rsidP="00F25789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CEFD03C" w14:textId="77777777" w:rsidR="006676AE" w:rsidRPr="0012157F" w:rsidRDefault="009634F6" w:rsidP="00F25789">
      <w:pPr>
        <w:pStyle w:val="Tekstpodstawowy"/>
        <w:spacing w:after="0"/>
        <w:ind w:left="4111"/>
        <w:rPr>
          <w:rFonts w:ascii="Arial" w:hAnsi="Arial" w:cs="Arial"/>
        </w:rPr>
      </w:pPr>
      <w:r w:rsidRPr="009634F6">
        <w:rPr>
          <w:rFonts w:ascii="Arial" w:hAnsi="Arial" w:cs="Arial"/>
        </w:rPr>
        <w:t>SZPITAL WOJEWÓDZKI W POZNANIU</w:t>
      </w:r>
    </w:p>
    <w:p w14:paraId="37144672" w14:textId="77777777" w:rsidR="006676AE" w:rsidRPr="0012157F" w:rsidRDefault="009634F6" w:rsidP="00F25789">
      <w:pPr>
        <w:pStyle w:val="Tekstpodstawowy"/>
        <w:spacing w:after="0"/>
        <w:ind w:left="4111"/>
        <w:rPr>
          <w:rFonts w:ascii="Arial" w:hAnsi="Arial" w:cs="Arial"/>
        </w:rPr>
      </w:pPr>
      <w:r w:rsidRPr="009634F6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9634F6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1FDF432E" w14:textId="77777777" w:rsidR="00F90CD1" w:rsidRDefault="009634F6" w:rsidP="00F25789">
      <w:pPr>
        <w:pStyle w:val="Tekstpodstawowy"/>
        <w:spacing w:after="0"/>
        <w:ind w:left="4111"/>
        <w:rPr>
          <w:rFonts w:ascii="Arial" w:hAnsi="Arial" w:cs="Arial"/>
        </w:rPr>
      </w:pPr>
      <w:r w:rsidRPr="009634F6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9634F6">
        <w:rPr>
          <w:rFonts w:ascii="Arial" w:hAnsi="Arial" w:cs="Arial"/>
        </w:rPr>
        <w:t>Poznań</w:t>
      </w:r>
    </w:p>
    <w:p w14:paraId="5321054A" w14:textId="77777777" w:rsidR="009169D4" w:rsidRDefault="009169D4" w:rsidP="00F25789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4D4CFF6" w14:textId="77777777" w:rsidR="00C4103F" w:rsidRPr="002578E4" w:rsidRDefault="002578E4" w:rsidP="00F25789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633ACF4E" w14:textId="77777777" w:rsidR="002578E4" w:rsidRDefault="002578E4" w:rsidP="00F25789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1C83E0A9" w14:textId="77777777" w:rsidTr="0018769E">
        <w:tc>
          <w:tcPr>
            <w:tcW w:w="2800" w:type="dxa"/>
          </w:tcPr>
          <w:p w14:paraId="622FD35A" w14:textId="77777777" w:rsidR="002578E4" w:rsidRPr="00A2540E" w:rsidRDefault="002578E4" w:rsidP="00F25789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5FCC12BD" w14:textId="77777777" w:rsidR="002578E4" w:rsidRPr="00A2540E" w:rsidRDefault="002578E4" w:rsidP="00F2578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2F7BDD8" w14:textId="77777777" w:rsidR="002578E4" w:rsidRPr="00A2540E" w:rsidRDefault="002578E4" w:rsidP="00F2578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53AD17F" w14:textId="77777777" w:rsidR="002578E4" w:rsidRPr="00A2540E" w:rsidRDefault="002578E4" w:rsidP="00F25789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7593E3D5" w14:textId="77777777" w:rsidTr="0018769E">
        <w:tc>
          <w:tcPr>
            <w:tcW w:w="2800" w:type="dxa"/>
          </w:tcPr>
          <w:p w14:paraId="0A4E7FFA" w14:textId="77777777" w:rsidR="002578E4" w:rsidRPr="00A2540E" w:rsidRDefault="002578E4" w:rsidP="00F25789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0903F5D" w14:textId="77777777" w:rsidR="002578E4" w:rsidRPr="00A2540E" w:rsidRDefault="002578E4" w:rsidP="00F2578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8DB8656" w14:textId="77777777" w:rsidR="002578E4" w:rsidRPr="00A2540E" w:rsidRDefault="002578E4" w:rsidP="00F2578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8BD69E2" w14:textId="77777777" w:rsidR="002578E4" w:rsidRPr="00A2540E" w:rsidRDefault="002578E4" w:rsidP="00F25789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5984F53" w14:textId="77777777" w:rsidR="002578E4" w:rsidRPr="002578E4" w:rsidRDefault="002578E4" w:rsidP="00F25789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634F6" w:rsidRPr="0012157F" w14:paraId="42C6F752" w14:textId="77777777" w:rsidTr="00DF766A">
        <w:tc>
          <w:tcPr>
            <w:tcW w:w="9104" w:type="dxa"/>
            <w:shd w:val="clear" w:color="auto" w:fill="D9D9D9"/>
          </w:tcPr>
          <w:p w14:paraId="7F28012F" w14:textId="77777777" w:rsidR="009634F6" w:rsidRPr="0012157F" w:rsidRDefault="009634F6" w:rsidP="00F25789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CC266B4" w14:textId="77777777" w:rsidR="009634F6" w:rsidRPr="0012157F" w:rsidRDefault="009634F6" w:rsidP="00F2578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9634F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634F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634F6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08EAE056" w14:textId="77777777" w:rsidR="009634F6" w:rsidRPr="00612283" w:rsidRDefault="009634F6" w:rsidP="00F25789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35ACE7A9" w14:textId="77777777" w:rsidR="009634F6" w:rsidRPr="00612283" w:rsidRDefault="009634F6" w:rsidP="00F25789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453FFC83" w14:textId="77777777" w:rsidR="009634F6" w:rsidRPr="0012157F" w:rsidRDefault="009634F6" w:rsidP="00F25789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660AD470" w14:textId="77777777" w:rsidR="00E50194" w:rsidRDefault="001F027E" w:rsidP="00F2578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1C79C12C" w14:textId="77777777" w:rsidTr="0018769E">
        <w:tc>
          <w:tcPr>
            <w:tcW w:w="2269" w:type="dxa"/>
          </w:tcPr>
          <w:p w14:paraId="4884A9C0" w14:textId="77777777" w:rsidR="002578E4" w:rsidRPr="00A2540E" w:rsidRDefault="002578E4" w:rsidP="00F25789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470F528" w14:textId="77777777" w:rsidR="002578E4" w:rsidRPr="00A2540E" w:rsidRDefault="009634F6" w:rsidP="00F25789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634F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Remont gabinetu na Oddziale Urologicznym w Szpitalu Wojewódzkim w Poznaniu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634F6" w:rsidRPr="00A2540E" w14:paraId="0A6480F7" w14:textId="77777777" w:rsidTr="00DF766A">
        <w:tc>
          <w:tcPr>
            <w:tcW w:w="2269" w:type="dxa"/>
          </w:tcPr>
          <w:p w14:paraId="05F46CF6" w14:textId="77777777" w:rsidR="009634F6" w:rsidRPr="00A2540E" w:rsidRDefault="009634F6" w:rsidP="00F25789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D04C0C8" w14:textId="3AADFA50" w:rsidR="009634F6" w:rsidRPr="00A2540E" w:rsidRDefault="009634F6" w:rsidP="00F25789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634F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</w:t>
            </w:r>
            <w:r w:rsidR="00E2023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</w:t>
            </w:r>
            <w:r w:rsidRPr="009634F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14/2025</w:t>
            </w:r>
          </w:p>
        </w:tc>
      </w:tr>
    </w:tbl>
    <w:p w14:paraId="4CB44212" w14:textId="77777777" w:rsidR="002578E4" w:rsidRDefault="002578E4" w:rsidP="00F25789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A578B2D" w14:textId="77777777" w:rsidR="00F90CD1" w:rsidRDefault="005434B3" w:rsidP="00F2578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634F6" w:rsidRPr="009634F6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04F1A6AF" w14:textId="77777777" w:rsidR="00F25789" w:rsidRPr="0012157F" w:rsidRDefault="00F25789" w:rsidP="00F2578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7BBC2508" w14:textId="77777777" w:rsidTr="00650D6C">
        <w:tc>
          <w:tcPr>
            <w:tcW w:w="9104" w:type="dxa"/>
            <w:shd w:val="clear" w:color="auto" w:fill="D9D9D9"/>
          </w:tcPr>
          <w:p w14:paraId="4B8300A2" w14:textId="77777777" w:rsidR="00E50194" w:rsidRPr="00650D6C" w:rsidRDefault="00650D6C" w:rsidP="00F2578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7BE5B078" w14:textId="77777777" w:rsidR="00C113BF" w:rsidRPr="0012157F" w:rsidRDefault="00C113BF" w:rsidP="00F2578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5AFE282" w14:textId="77777777" w:rsidR="002426FF" w:rsidRPr="00A44833" w:rsidRDefault="002426FF" w:rsidP="00F25789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379152E5" w14:textId="77777777" w:rsidR="00023477" w:rsidRPr="006B53D6" w:rsidRDefault="00023477" w:rsidP="00F25789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5D25E179" w14:textId="77777777" w:rsidR="00023477" w:rsidRPr="00992BD8" w:rsidRDefault="00992BD8" w:rsidP="00F25789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147C756" w14:textId="77777777" w:rsidR="00992BD8" w:rsidRPr="00992BD8" w:rsidRDefault="00992BD8" w:rsidP="00F25789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09B6E2B2" w14:textId="77777777" w:rsidR="00023477" w:rsidRDefault="00C113BF" w:rsidP="00F2578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48237FD6" w14:textId="77777777" w:rsidR="007A2BCB" w:rsidRDefault="00992BD8" w:rsidP="00F2578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4EBFEED" w14:textId="77777777" w:rsidR="0011306C" w:rsidRDefault="007A2BCB" w:rsidP="00F2578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2024r. poz. 507 z późn.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601AD0E1" w14:textId="77777777" w:rsidR="00F25789" w:rsidRDefault="00F25789" w:rsidP="00F2578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4C9E8DB7" w14:textId="77777777" w:rsidTr="00CD4DD1">
        <w:tc>
          <w:tcPr>
            <w:tcW w:w="9104" w:type="dxa"/>
            <w:shd w:val="clear" w:color="auto" w:fill="D9D9D9"/>
          </w:tcPr>
          <w:p w14:paraId="3C9F76D5" w14:textId="77777777" w:rsidR="0011306C" w:rsidRPr="00650D6C" w:rsidRDefault="0011306C" w:rsidP="00F2578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79AF7221" w14:textId="77777777" w:rsidR="00D2702A" w:rsidRPr="0012157F" w:rsidRDefault="004F23F7" w:rsidP="00F2578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5637644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A5539" w14:textId="77777777" w:rsidR="00D2702A" w:rsidRPr="0012157F" w:rsidRDefault="00D2702A" w:rsidP="00F25789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441A7" w14:textId="77777777" w:rsidR="00D2702A" w:rsidRPr="0012157F" w:rsidRDefault="00D2702A" w:rsidP="00F2578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634F6" w:rsidRPr="0012157F" w14:paraId="3EA5907B" w14:textId="77777777" w:rsidTr="00DF766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E017C" w14:textId="77777777" w:rsidR="009634F6" w:rsidRPr="0012157F" w:rsidRDefault="009634F6" w:rsidP="00F2578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34F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BACCB" w14:textId="77777777" w:rsidR="009634F6" w:rsidRPr="0012157F" w:rsidRDefault="009634F6" w:rsidP="00F25789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34F6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1200AACF" w14:textId="77777777" w:rsidR="009634F6" w:rsidRPr="0012157F" w:rsidRDefault="009634F6" w:rsidP="00F2578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34F6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9634F6" w:rsidRPr="0012157F" w14:paraId="3B44EF82" w14:textId="77777777" w:rsidTr="00DF766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4A1E3" w14:textId="77777777" w:rsidR="009634F6" w:rsidRPr="0012157F" w:rsidRDefault="009634F6" w:rsidP="00F2578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34F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36E2F" w14:textId="77777777" w:rsidR="009634F6" w:rsidRPr="0012157F" w:rsidRDefault="009634F6" w:rsidP="00F25789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34F6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0E06F07F" w14:textId="77777777" w:rsidR="009634F6" w:rsidRPr="0012157F" w:rsidRDefault="009634F6" w:rsidP="00F2578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34F6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spełnienia warunku dokonana będzie z zastosowaniem metody - spełnia - nie spełnia w II etapie oceny badania ofert w którym Zamawiający żądać będzie przedstawienia dokumentów wyszczególnionych w rozdziale 9 ust. 9.2 SWZ</w:t>
            </w:r>
          </w:p>
        </w:tc>
      </w:tr>
      <w:tr w:rsidR="009634F6" w:rsidRPr="0012157F" w14:paraId="11309411" w14:textId="77777777" w:rsidTr="00DF766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530FB" w14:textId="77777777" w:rsidR="009634F6" w:rsidRPr="0012157F" w:rsidRDefault="009634F6" w:rsidP="00F2578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34F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4F676" w14:textId="77777777" w:rsidR="009634F6" w:rsidRPr="0012157F" w:rsidRDefault="009634F6" w:rsidP="00F25789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34F6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107FC837" w14:textId="77777777" w:rsidR="009634F6" w:rsidRPr="0012157F" w:rsidRDefault="009634F6" w:rsidP="00F2578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34F6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9634F6" w:rsidRPr="0012157F" w14:paraId="2F2745FA" w14:textId="77777777" w:rsidTr="00DF766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D0F7E" w14:textId="77777777" w:rsidR="009634F6" w:rsidRPr="0012157F" w:rsidRDefault="009634F6" w:rsidP="00F2578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34F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81AE7" w14:textId="77777777" w:rsidR="009634F6" w:rsidRPr="0012157F" w:rsidRDefault="009634F6" w:rsidP="00F25789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34F6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6C6D10B8" w14:textId="77777777" w:rsidR="009634F6" w:rsidRPr="0012157F" w:rsidRDefault="009634F6" w:rsidP="00F2578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34F6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zakresie..</w:t>
            </w:r>
          </w:p>
        </w:tc>
      </w:tr>
    </w:tbl>
    <w:p w14:paraId="10B4474A" w14:textId="77777777" w:rsidR="00E21BB4" w:rsidRPr="0012157F" w:rsidRDefault="00257E73" w:rsidP="00F2578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6F1F8F96" w14:textId="77777777" w:rsidR="00E21BB4" w:rsidRPr="00E21BB4" w:rsidRDefault="00E21BB4" w:rsidP="00F25789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28D4660E" w14:textId="77777777" w:rsidR="00C62F57" w:rsidRDefault="00C62F57" w:rsidP="00F2578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775BE499" w14:textId="77777777" w:rsidR="00C62F57" w:rsidRDefault="00C62F57" w:rsidP="00F2578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1B5DC6A8" w14:textId="77777777" w:rsidR="00721D87" w:rsidRDefault="00E21BB4" w:rsidP="00F2578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779AE548" w14:textId="77777777" w:rsidR="00721D87" w:rsidRDefault="00E21BB4" w:rsidP="00F2578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0C5AFB96" w14:textId="77777777" w:rsidR="00721D87" w:rsidRPr="00721D87" w:rsidRDefault="00721D87" w:rsidP="00F25789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197269DC" w14:textId="77777777" w:rsidR="00721D87" w:rsidRDefault="00E21BB4" w:rsidP="00F2578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5553D185" w14:textId="77777777" w:rsidR="00E21BB4" w:rsidRPr="00E21BB4" w:rsidRDefault="00E21BB4" w:rsidP="00F2578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0B99C8CA" w14:textId="77777777" w:rsidR="00E21BB4" w:rsidRPr="00721D87" w:rsidRDefault="00E21BB4" w:rsidP="00F25789">
      <w:pPr>
        <w:pBdr>
          <w:bottom w:val="single" w:sz="12" w:space="1" w:color="auto"/>
        </w:pBd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17B69560" w14:textId="77777777" w:rsidR="00F25789" w:rsidRDefault="00F25789" w:rsidP="00F2578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5B8AF52" w14:textId="528D394C" w:rsidR="00C62F57" w:rsidRDefault="00C62F57" w:rsidP="00F2578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35C71A82" w14:textId="77777777" w:rsidTr="00CD4DD1">
        <w:tc>
          <w:tcPr>
            <w:tcW w:w="9104" w:type="dxa"/>
            <w:shd w:val="clear" w:color="auto" w:fill="D9D9D9"/>
          </w:tcPr>
          <w:p w14:paraId="392AB0A2" w14:textId="77777777" w:rsidR="00BE6F04" w:rsidRPr="00650D6C" w:rsidRDefault="00E426EB" w:rsidP="00F2578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14:paraId="3250B708" w14:textId="77777777" w:rsidR="00FE4E2B" w:rsidRDefault="00E426EB" w:rsidP="00F2578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29DF35B2" w14:textId="77777777" w:rsidR="00F25789" w:rsidRDefault="00F25789" w:rsidP="00F2578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B7994C6" w14:textId="77777777" w:rsidR="00F25789" w:rsidRPr="00E426EB" w:rsidRDefault="00F25789" w:rsidP="00F2578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260AE19F" w14:textId="77777777" w:rsidTr="00847232">
        <w:tc>
          <w:tcPr>
            <w:tcW w:w="9104" w:type="dxa"/>
            <w:shd w:val="clear" w:color="auto" w:fill="D9D9D9"/>
          </w:tcPr>
          <w:p w14:paraId="5D8A8486" w14:textId="77777777" w:rsidR="00E426EB" w:rsidRPr="00650D6C" w:rsidRDefault="00E426EB" w:rsidP="00F2578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A7E5B8B" w14:textId="77777777" w:rsidR="00E426EB" w:rsidRPr="0012157F" w:rsidRDefault="00E426EB" w:rsidP="00F2578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C8AA19D" w14:textId="77777777" w:rsidR="00E426EB" w:rsidRPr="00E426EB" w:rsidRDefault="00E426EB" w:rsidP="00F2578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D66CDC3" w14:textId="77777777" w:rsidR="00E426EB" w:rsidRPr="00E426EB" w:rsidRDefault="00E426EB" w:rsidP="00F25789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BF0A7DA" w14:textId="77777777" w:rsidR="00E426EB" w:rsidRPr="00FF0EBB" w:rsidRDefault="00E426EB" w:rsidP="00F25789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A643341" w14:textId="77777777" w:rsidR="00E426EB" w:rsidRPr="00E426EB" w:rsidRDefault="00E426EB" w:rsidP="00F25789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10F3562" w14:textId="77777777" w:rsidR="00E426EB" w:rsidRPr="00FF0EBB" w:rsidRDefault="00E426EB" w:rsidP="00F25789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F7FB23D" w14:textId="77777777" w:rsidR="00E426EB" w:rsidRDefault="00E426EB" w:rsidP="00F2578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0E5AC7F" w14:textId="77777777" w:rsidR="0012157F" w:rsidRPr="0012157F" w:rsidRDefault="0012157F" w:rsidP="00F2578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61751EA" w14:textId="77777777" w:rsidR="00524951" w:rsidRDefault="00FE4E2B" w:rsidP="00F2578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07AE4651" w14:textId="77777777" w:rsidR="00524951" w:rsidRDefault="00524951" w:rsidP="00F25789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43CC4FC4" w14:textId="77777777" w:rsidR="00FE4E2B" w:rsidRPr="0012157F" w:rsidRDefault="00524951" w:rsidP="00F25789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101CF0D7" w14:textId="77777777" w:rsidR="00484F88" w:rsidRPr="0012157F" w:rsidRDefault="006D536F" w:rsidP="00F25789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FF92F5" w14:textId="77777777" w:rsidR="00992BDA" w:rsidRDefault="00992BDA" w:rsidP="0038231F">
      <w:pPr>
        <w:spacing w:after="0" w:line="240" w:lineRule="auto"/>
      </w:pPr>
      <w:r>
        <w:separator/>
      </w:r>
    </w:p>
  </w:endnote>
  <w:endnote w:type="continuationSeparator" w:id="0">
    <w:p w14:paraId="5A6FDFC1" w14:textId="77777777" w:rsidR="00992BDA" w:rsidRDefault="00992BD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8D9BB" w14:textId="77777777" w:rsidR="009634F6" w:rsidRDefault="009634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8272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DB2A0E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3D565" w14:textId="77777777" w:rsidR="009634F6" w:rsidRDefault="009634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2288C5" w14:textId="77777777" w:rsidR="00992BDA" w:rsidRDefault="00992BDA" w:rsidP="0038231F">
      <w:pPr>
        <w:spacing w:after="0" w:line="240" w:lineRule="auto"/>
      </w:pPr>
      <w:r>
        <w:separator/>
      </w:r>
    </w:p>
  </w:footnote>
  <w:footnote w:type="continuationSeparator" w:id="0">
    <w:p w14:paraId="722266D0" w14:textId="77777777" w:rsidR="00992BDA" w:rsidRDefault="00992BDA" w:rsidP="0038231F">
      <w:pPr>
        <w:spacing w:after="0" w:line="240" w:lineRule="auto"/>
      </w:pPr>
      <w:r>
        <w:continuationSeparator/>
      </w:r>
    </w:p>
  </w:footnote>
  <w:footnote w:id="1">
    <w:p w14:paraId="27B4303E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6AB88D3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DACD96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B1BFFBC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64363" w14:textId="77777777" w:rsidR="009634F6" w:rsidRDefault="009634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91566" w14:textId="77777777" w:rsidR="009634F6" w:rsidRDefault="009634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4D122" w14:textId="77777777" w:rsidR="009634F6" w:rsidRDefault="009634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943208">
    <w:abstractNumId w:val="11"/>
  </w:num>
  <w:num w:numId="2" w16cid:durableId="916279865">
    <w:abstractNumId w:val="0"/>
  </w:num>
  <w:num w:numId="3" w16cid:durableId="397754801">
    <w:abstractNumId w:val="10"/>
  </w:num>
  <w:num w:numId="4" w16cid:durableId="1775974128">
    <w:abstractNumId w:val="13"/>
  </w:num>
  <w:num w:numId="5" w16cid:durableId="1146238099">
    <w:abstractNumId w:val="12"/>
  </w:num>
  <w:num w:numId="6" w16cid:durableId="605774989">
    <w:abstractNumId w:val="9"/>
  </w:num>
  <w:num w:numId="7" w16cid:durableId="1049498399">
    <w:abstractNumId w:val="1"/>
  </w:num>
  <w:num w:numId="8" w16cid:durableId="890535808">
    <w:abstractNumId w:val="6"/>
  </w:num>
  <w:num w:numId="9" w16cid:durableId="688795893">
    <w:abstractNumId w:val="4"/>
  </w:num>
  <w:num w:numId="10" w16cid:durableId="1976909225">
    <w:abstractNumId w:val="7"/>
  </w:num>
  <w:num w:numId="11" w16cid:durableId="1024016627">
    <w:abstractNumId w:val="5"/>
  </w:num>
  <w:num w:numId="12" w16cid:durableId="1971939211">
    <w:abstractNumId w:val="8"/>
  </w:num>
  <w:num w:numId="13" w16cid:durableId="213200831">
    <w:abstractNumId w:val="3"/>
  </w:num>
  <w:num w:numId="14" w16cid:durableId="19329275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BDA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236E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634F6"/>
    <w:rsid w:val="00975019"/>
    <w:rsid w:val="00975C49"/>
    <w:rsid w:val="00992BD8"/>
    <w:rsid w:val="00992BDA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023A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5789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246FC4"/>
  <w15:docId w15:val="{9028DEFC-1CE9-4E53-8395-2F1417551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768</Words>
  <Characters>4612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3</cp:revision>
  <cp:lastPrinted>2016-07-26T10:32:00Z</cp:lastPrinted>
  <dcterms:created xsi:type="dcterms:W3CDTF">2025-09-01T11:15:00Z</dcterms:created>
  <dcterms:modified xsi:type="dcterms:W3CDTF">2025-09-01T11:16:00Z</dcterms:modified>
</cp:coreProperties>
</file>