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DB8455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08A97380" w14:textId="77777777" w:rsidTr="006014DA">
        <w:tc>
          <w:tcPr>
            <w:tcW w:w="9104" w:type="dxa"/>
            <w:shd w:val="clear" w:color="auto" w:fill="F2F2F2"/>
          </w:tcPr>
          <w:p w14:paraId="044FE8FA" w14:textId="0D959A6E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5F3F69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67C09D36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635C04CB" w14:textId="187D1C26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816B0C">
        <w:rPr>
          <w:sz w:val="22"/>
          <w:szCs w:val="22"/>
        </w:rPr>
        <w:t>podstawowym bez negocjacji</w:t>
      </w:r>
      <w:r w:rsidRPr="00281DC6">
        <w:rPr>
          <w:sz w:val="22"/>
          <w:szCs w:val="22"/>
        </w:rPr>
        <w:t xml:space="preserve"> pn.: </w:t>
      </w:r>
    </w:p>
    <w:p w14:paraId="5A92DBC3" w14:textId="0B0EC380" w:rsidR="00EC2082" w:rsidRDefault="00E604C2" w:rsidP="009D6537">
      <w:pPr>
        <w:spacing w:line="276" w:lineRule="auto"/>
        <w:jc w:val="center"/>
        <w:rPr>
          <w:b/>
          <w:sz w:val="28"/>
          <w:szCs w:val="28"/>
        </w:rPr>
      </w:pPr>
      <w:r w:rsidRPr="00E604C2">
        <w:rPr>
          <w:b/>
          <w:sz w:val="28"/>
          <w:szCs w:val="28"/>
        </w:rPr>
        <w:t>Dostawa rękawic chirurgicznych oraz rękawic niejałowych wraz z dyspenserami do rękawic</w:t>
      </w:r>
    </w:p>
    <w:p w14:paraId="0B816304" w14:textId="77777777" w:rsidR="00E604C2" w:rsidRPr="00830F9C" w:rsidRDefault="00E604C2" w:rsidP="009D6537">
      <w:pPr>
        <w:spacing w:line="276" w:lineRule="auto"/>
        <w:jc w:val="center"/>
        <w:rPr>
          <w:sz w:val="28"/>
          <w:szCs w:val="28"/>
        </w:rPr>
      </w:pPr>
    </w:p>
    <w:p w14:paraId="5436C3DE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5D16D069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4F4622FC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281DC6" w14:paraId="4B005169" w14:textId="77777777" w:rsidTr="006014DA">
        <w:trPr>
          <w:trHeight w:val="333"/>
        </w:trPr>
        <w:tc>
          <w:tcPr>
            <w:tcW w:w="2814" w:type="dxa"/>
            <w:vAlign w:val="center"/>
          </w:tcPr>
          <w:p w14:paraId="50B90B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</w:tcPr>
          <w:p w14:paraId="65F6E01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A688DB5" w14:textId="77777777" w:rsidTr="006014DA">
        <w:trPr>
          <w:trHeight w:val="373"/>
        </w:trPr>
        <w:tc>
          <w:tcPr>
            <w:tcW w:w="2814" w:type="dxa"/>
            <w:vAlign w:val="center"/>
          </w:tcPr>
          <w:p w14:paraId="1FF70A28" w14:textId="0E38A1C8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="009D6537">
              <w:t xml:space="preserve">ulica, kod, miejscowość, </w:t>
            </w:r>
            <w:r w:rsidRPr="007E6FF3">
              <w:rPr>
                <w:sz w:val="22"/>
                <w:szCs w:val="22"/>
              </w:rPr>
              <w:t>województwo</w:t>
            </w:r>
            <w:r w:rsidRPr="00281DC6">
              <w:t>)</w:t>
            </w:r>
          </w:p>
        </w:tc>
        <w:tc>
          <w:tcPr>
            <w:tcW w:w="6140" w:type="dxa"/>
          </w:tcPr>
          <w:p w14:paraId="634D5F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5094D5F" w14:textId="77777777" w:rsidTr="006014DA">
        <w:trPr>
          <w:trHeight w:val="405"/>
        </w:trPr>
        <w:tc>
          <w:tcPr>
            <w:tcW w:w="2814" w:type="dxa"/>
            <w:vAlign w:val="center"/>
          </w:tcPr>
          <w:p w14:paraId="08112AF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</w:tcPr>
          <w:p w14:paraId="15A990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900C358" w14:textId="77777777" w:rsidTr="006014DA">
        <w:trPr>
          <w:trHeight w:val="330"/>
        </w:trPr>
        <w:tc>
          <w:tcPr>
            <w:tcW w:w="2814" w:type="dxa"/>
            <w:vAlign w:val="center"/>
          </w:tcPr>
          <w:p w14:paraId="70EA03E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</w:tcPr>
          <w:p w14:paraId="5CA3F52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0AC96D7" w14:textId="77777777" w:rsidTr="006014DA">
        <w:trPr>
          <w:trHeight w:val="373"/>
        </w:trPr>
        <w:tc>
          <w:tcPr>
            <w:tcW w:w="2814" w:type="dxa"/>
            <w:vAlign w:val="center"/>
          </w:tcPr>
          <w:p w14:paraId="4D52C93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</w:tcPr>
          <w:p w14:paraId="7BFDBF9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C4D921B" w14:textId="77777777" w:rsidTr="006014DA">
        <w:trPr>
          <w:trHeight w:val="330"/>
        </w:trPr>
        <w:tc>
          <w:tcPr>
            <w:tcW w:w="2814" w:type="dxa"/>
            <w:vAlign w:val="center"/>
          </w:tcPr>
          <w:p w14:paraId="632E5C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</w:tcPr>
          <w:p w14:paraId="0494675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E881CDB" w14:textId="77777777" w:rsidTr="006014DA">
        <w:trPr>
          <w:trHeight w:val="405"/>
        </w:trPr>
        <w:tc>
          <w:tcPr>
            <w:tcW w:w="2814" w:type="dxa"/>
            <w:vAlign w:val="center"/>
          </w:tcPr>
          <w:p w14:paraId="1E98E5F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</w:tcPr>
          <w:p w14:paraId="6ABB4D0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77621551" w14:textId="77777777" w:rsidTr="006014DA">
        <w:trPr>
          <w:trHeight w:val="330"/>
        </w:trPr>
        <w:tc>
          <w:tcPr>
            <w:tcW w:w="2814" w:type="dxa"/>
            <w:vAlign w:val="center"/>
          </w:tcPr>
          <w:p w14:paraId="36C7C052" w14:textId="10B0AD5F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</w:tcPr>
          <w:p w14:paraId="2829DD9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692593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619DA223" w14:textId="77777777" w:rsidR="00281DC6" w:rsidRPr="007E6FF3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7E6FF3">
              <w:rPr>
                <w:sz w:val="22"/>
                <w:szCs w:val="22"/>
              </w:rPr>
              <w:t>tel.                                          e-mail:</w:t>
            </w:r>
          </w:p>
        </w:tc>
      </w:tr>
    </w:tbl>
    <w:p w14:paraId="48B5A5C6" w14:textId="77777777" w:rsidR="00740C0B" w:rsidRDefault="00740C0B">
      <w:pPr>
        <w:spacing w:line="360" w:lineRule="auto"/>
        <w:jc w:val="both"/>
      </w:pPr>
    </w:p>
    <w:p w14:paraId="2C1AC8BB" w14:textId="77777777" w:rsidR="005F3F69" w:rsidRDefault="00281DC6" w:rsidP="005F3F69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5F3F69">
        <w:rPr>
          <w:b/>
          <w:sz w:val="22"/>
        </w:rPr>
        <w:t>SKŁADAMY OFERTĘ</w:t>
      </w:r>
      <w:r w:rsidRPr="005F3F69">
        <w:rPr>
          <w:sz w:val="22"/>
        </w:rPr>
        <w:t xml:space="preserve"> </w:t>
      </w:r>
      <w:bookmarkStart w:id="2" w:name="_Hlk64876004"/>
      <w:r w:rsidR="005F3F69" w:rsidRPr="00281DC6">
        <w:rPr>
          <w:sz w:val="22"/>
        </w:rPr>
        <w:t>na wykonanie przedmiotu zamówienia zgodnie ze Specyfikacją Warunków Zamówienia</w:t>
      </w:r>
      <w:r w:rsidR="005F3F69">
        <w:rPr>
          <w:sz w:val="22"/>
        </w:rPr>
        <w:t xml:space="preserve"> oraz wzorem umowy</w:t>
      </w:r>
      <w:r w:rsidR="005F3F69" w:rsidRPr="00281DC6">
        <w:rPr>
          <w:sz w:val="22"/>
        </w:rPr>
        <w:t>, stosując niżej wymienione stawki:</w:t>
      </w:r>
    </w:p>
    <w:p w14:paraId="7734ED95" w14:textId="77777777" w:rsidR="00C1150F" w:rsidRDefault="00C1150F" w:rsidP="005F3F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14A7E24E" w14:textId="529B51E2" w:rsidR="00281DC6" w:rsidRPr="005F3F69" w:rsidRDefault="00281DC6" w:rsidP="005F3F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5F3F69">
        <w:rPr>
          <w:bCs/>
          <w:sz w:val="22"/>
          <w:u w:val="single"/>
        </w:rPr>
        <w:t>Zadanie nr 1</w:t>
      </w:r>
      <w:r w:rsidR="00E604C2">
        <w:rPr>
          <w:bCs/>
          <w:sz w:val="22"/>
          <w:u w:val="single"/>
        </w:rPr>
        <w:t>:</w:t>
      </w:r>
      <w:r w:rsidR="00E604C2" w:rsidRPr="00E604C2">
        <w:t xml:space="preserve"> </w:t>
      </w:r>
      <w:r w:rsidR="00E604C2" w:rsidRPr="00E604C2">
        <w:rPr>
          <w:bCs/>
          <w:sz w:val="22"/>
          <w:u w:val="single"/>
        </w:rPr>
        <w:t xml:space="preserve">Rękawice </w:t>
      </w:r>
      <w:proofErr w:type="spellStart"/>
      <w:r w:rsidR="00E604C2" w:rsidRPr="00E604C2">
        <w:rPr>
          <w:bCs/>
          <w:sz w:val="22"/>
          <w:u w:val="single"/>
        </w:rPr>
        <w:t>diagnostyczn</w:t>
      </w:r>
      <w:r w:rsidR="00E604C2">
        <w:rPr>
          <w:bCs/>
          <w:sz w:val="22"/>
          <w:u w:val="single"/>
        </w:rPr>
        <w:t>o</w:t>
      </w:r>
      <w:proofErr w:type="spellEnd"/>
      <w:r w:rsidR="00E604C2" w:rsidRPr="00E604C2">
        <w:rPr>
          <w:bCs/>
          <w:sz w:val="22"/>
          <w:u w:val="single"/>
        </w:rPr>
        <w:t xml:space="preserve"> - ochronne, nitrylowe bez pudrowe</w:t>
      </w:r>
    </w:p>
    <w:p w14:paraId="07A177AC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878B0D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924FA2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A9D800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745B940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="00AA7E40" w:rsidRPr="00AC5DFA">
        <w:rPr>
          <w:bCs/>
          <w:sz w:val="22"/>
        </w:rPr>
        <w:t>12</w:t>
      </w:r>
      <w:r w:rsidRPr="00AC5DFA">
        <w:rPr>
          <w:bCs/>
          <w:sz w:val="22"/>
        </w:rPr>
        <w:t xml:space="preserve"> miesięcy od daty zawarcia umowy</w:t>
      </w:r>
    </w:p>
    <w:p w14:paraId="28E0C03E" w14:textId="77777777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Warunki płatności: 60 dni</w:t>
      </w:r>
    </w:p>
    <w:p w14:paraId="513BC4E4" w14:textId="31FAA7FF" w:rsidR="00AC5DFA" w:rsidRDefault="00A53B23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bookmarkStart w:id="3" w:name="_Hlk140644348"/>
      <w:r w:rsidRPr="005F3F69">
        <w:rPr>
          <w:bCs/>
          <w:sz w:val="22"/>
          <w:szCs w:val="22"/>
        </w:rPr>
        <w:t>w ciągu</w:t>
      </w:r>
      <w:r w:rsidR="00AE79F7" w:rsidRPr="005F3F69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 w:rsidRPr="005F3F69"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bookmarkEnd w:id="3"/>
    <w:p w14:paraId="7CFD4BC5" w14:textId="77777777"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CD40CF9" w14:textId="445818A0" w:rsidR="00626ED9" w:rsidRPr="005F3F69" w:rsidRDefault="00626ED9" w:rsidP="00626ED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5F3F69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="00E604C2">
        <w:rPr>
          <w:bCs/>
          <w:sz w:val="22"/>
          <w:u w:val="single"/>
        </w:rPr>
        <w:t xml:space="preserve">: </w:t>
      </w:r>
      <w:r w:rsidR="00E604C2" w:rsidRPr="00E604C2">
        <w:rPr>
          <w:bCs/>
          <w:sz w:val="22"/>
          <w:u w:val="single"/>
        </w:rPr>
        <w:t>Rękawice winylowe, bez lateksowe i bez pudrowe</w:t>
      </w:r>
    </w:p>
    <w:p w14:paraId="7E02943B" w14:textId="77777777" w:rsidR="00626ED9" w:rsidRPr="00281DC6" w:rsidRDefault="00626ED9" w:rsidP="00626ED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3FD8B3A" w14:textId="77777777" w:rsidR="00626ED9" w:rsidRPr="00281DC6" w:rsidRDefault="00626ED9" w:rsidP="00626ED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0D30A35" w14:textId="77777777" w:rsidR="00626ED9" w:rsidRPr="00281DC6" w:rsidRDefault="00626ED9" w:rsidP="00626ED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B3B80CC" w14:textId="77777777" w:rsidR="00626ED9" w:rsidRPr="00281DC6" w:rsidRDefault="00626ED9" w:rsidP="00626ED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4C90187" w14:textId="77777777" w:rsidR="00626ED9" w:rsidRPr="00281DC6" w:rsidRDefault="00626ED9" w:rsidP="00626ED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E4C75C8" w14:textId="77777777" w:rsidR="00626ED9" w:rsidRDefault="00626ED9" w:rsidP="00626ED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64F360D" w14:textId="77777777" w:rsidR="00626ED9" w:rsidRDefault="00626ED9" w:rsidP="00626ED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Pr="005F3F69">
        <w:rPr>
          <w:bCs/>
          <w:sz w:val="22"/>
          <w:szCs w:val="22"/>
        </w:rPr>
        <w:t xml:space="preserve">w ciągu </w:t>
      </w:r>
      <w:r>
        <w:rPr>
          <w:bCs/>
          <w:sz w:val="22"/>
          <w:szCs w:val="22"/>
        </w:rPr>
        <w:t>72</w:t>
      </w:r>
      <w:r w:rsidRPr="005F3F69"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2FBB58F6" w14:textId="77777777" w:rsidR="00E604C2" w:rsidRDefault="00E604C2" w:rsidP="00626ED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154341E" w14:textId="40BA203C" w:rsidR="00E604C2" w:rsidRPr="005F3F69" w:rsidRDefault="00E604C2" w:rsidP="00E604C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5F3F69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>
        <w:rPr>
          <w:bCs/>
          <w:sz w:val="22"/>
          <w:u w:val="single"/>
        </w:rPr>
        <w:t xml:space="preserve">: </w:t>
      </w:r>
      <w:r w:rsidRPr="00E604C2">
        <w:rPr>
          <w:bCs/>
          <w:sz w:val="22"/>
          <w:u w:val="single"/>
        </w:rPr>
        <w:t>Rękawice diagnostyczne lateksowe, niejałowe, pudrowane</w:t>
      </w:r>
    </w:p>
    <w:p w14:paraId="66600EBB" w14:textId="77777777" w:rsidR="00E604C2" w:rsidRPr="00281DC6" w:rsidRDefault="00E604C2" w:rsidP="00E604C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E21FFBE" w14:textId="77777777" w:rsidR="00E604C2" w:rsidRPr="00281DC6" w:rsidRDefault="00E604C2" w:rsidP="00E604C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95CCD67" w14:textId="77777777" w:rsidR="00E604C2" w:rsidRPr="00281DC6" w:rsidRDefault="00E604C2" w:rsidP="00E604C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840B6CC" w14:textId="77777777" w:rsidR="00E604C2" w:rsidRPr="00281DC6" w:rsidRDefault="00E604C2" w:rsidP="00E604C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5B16370" w14:textId="77777777" w:rsidR="00E604C2" w:rsidRPr="00281DC6" w:rsidRDefault="00E604C2" w:rsidP="00E604C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140836C" w14:textId="77777777" w:rsidR="00E604C2" w:rsidRDefault="00E604C2" w:rsidP="00E604C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2FEA7DD" w14:textId="77777777" w:rsidR="00E604C2" w:rsidRDefault="00E604C2" w:rsidP="00E604C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Pr="005F3F69">
        <w:rPr>
          <w:bCs/>
          <w:sz w:val="22"/>
          <w:szCs w:val="22"/>
        </w:rPr>
        <w:t xml:space="preserve">w ciągu </w:t>
      </w:r>
      <w:r>
        <w:rPr>
          <w:bCs/>
          <w:sz w:val="22"/>
          <w:szCs w:val="22"/>
        </w:rPr>
        <w:t>72</w:t>
      </w:r>
      <w:r w:rsidRPr="005F3F69"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4AE36987" w14:textId="77777777" w:rsidR="00E604C2" w:rsidRDefault="00E604C2" w:rsidP="00626ED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bookmarkEnd w:id="2"/>
    <w:p w14:paraId="3DC681DD" w14:textId="77777777" w:rsidR="00281DC6" w:rsidRPr="00281DC6" w:rsidRDefault="00281DC6" w:rsidP="008D1000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0370D654" w14:textId="77777777" w:rsidR="00281DC6" w:rsidRPr="00281DC6" w:rsidRDefault="00281DC6" w:rsidP="008D1000">
      <w:pPr>
        <w:numPr>
          <w:ilvl w:val="0"/>
          <w:numId w:val="36"/>
        </w:numPr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1ADAFC3B" w14:textId="77777777" w:rsidR="00281DC6" w:rsidRPr="00281DC6" w:rsidRDefault="00281DC6" w:rsidP="008D1000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5E0B213F" w14:textId="77777777" w:rsidR="00281DC6" w:rsidRPr="00281DC6" w:rsidRDefault="00281DC6" w:rsidP="008D1000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6C076878" w14:textId="77777777" w:rsidR="00281DC6" w:rsidRPr="00281DC6" w:rsidRDefault="00281DC6" w:rsidP="008D1000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3B57C447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33FA3B9" w14:textId="77777777" w:rsidR="00281DC6" w:rsidRPr="00281DC6" w:rsidRDefault="00281DC6" w:rsidP="008D10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B78F235" w14:textId="77777777" w:rsidR="00281DC6" w:rsidRPr="00281DC6" w:rsidRDefault="00281DC6" w:rsidP="008D10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9F0BACA" w14:textId="77777777" w:rsidR="00281DC6" w:rsidRPr="00281DC6" w:rsidRDefault="00281DC6" w:rsidP="008D10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33AA1A3" w14:textId="77777777" w:rsidR="00281DC6" w:rsidRPr="00281DC6" w:rsidRDefault="00281DC6" w:rsidP="008D10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4F7F863C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1BE5F" w14:textId="77777777" w:rsidR="00281DC6" w:rsidRPr="00281DC6" w:rsidRDefault="00281DC6" w:rsidP="008D100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10F8B" w14:textId="77777777" w:rsidR="00281DC6" w:rsidRPr="00281DC6" w:rsidRDefault="00281DC6" w:rsidP="008D100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DF07B" w14:textId="77777777" w:rsidR="00281DC6" w:rsidRPr="00281DC6" w:rsidRDefault="00281DC6" w:rsidP="008D100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450EC516" w14:textId="77777777" w:rsidR="00281DC6" w:rsidRPr="00851BC9" w:rsidRDefault="00281DC6" w:rsidP="008D1000">
      <w:pPr>
        <w:numPr>
          <w:ilvl w:val="0"/>
          <w:numId w:val="36"/>
        </w:numPr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62ABC969" w14:textId="77777777" w:rsidR="00851BC9" w:rsidRPr="00851BC9" w:rsidRDefault="00851BC9" w:rsidP="008D1000">
      <w:pPr>
        <w:pStyle w:val="Akapitzlist"/>
        <w:numPr>
          <w:ilvl w:val="0"/>
          <w:numId w:val="36"/>
        </w:numPr>
        <w:rPr>
          <w:sz w:val="22"/>
          <w:szCs w:val="22"/>
        </w:rPr>
      </w:pPr>
      <w:r w:rsidRPr="00851BC9">
        <w:rPr>
          <w:sz w:val="22"/>
          <w:szCs w:val="22"/>
        </w:rPr>
        <w:t xml:space="preserve">nie podlegam wykluczeniu z postępowania na podstawie art.108 ust 1 pkt 1-6 ustawy </w:t>
      </w:r>
      <w:proofErr w:type="spellStart"/>
      <w:r w:rsidRPr="00851BC9">
        <w:rPr>
          <w:sz w:val="22"/>
          <w:szCs w:val="22"/>
        </w:rPr>
        <w:t>Pzp</w:t>
      </w:r>
      <w:proofErr w:type="spellEnd"/>
      <w:r w:rsidRPr="00851BC9">
        <w:rPr>
          <w:sz w:val="22"/>
          <w:szCs w:val="22"/>
        </w:rPr>
        <w:t>.</w:t>
      </w:r>
    </w:p>
    <w:p w14:paraId="735ABAFA" w14:textId="77777777" w:rsidR="00851BC9" w:rsidRPr="00851BC9" w:rsidRDefault="00851BC9" w:rsidP="008D1000">
      <w:pPr>
        <w:pStyle w:val="Akapitzlist"/>
        <w:numPr>
          <w:ilvl w:val="0"/>
          <w:numId w:val="36"/>
        </w:numPr>
        <w:rPr>
          <w:sz w:val="22"/>
          <w:szCs w:val="22"/>
        </w:rPr>
      </w:pPr>
      <w:r w:rsidRPr="00851BC9">
        <w:rPr>
          <w:sz w:val="22"/>
          <w:szCs w:val="22"/>
        </w:rPr>
        <w:t xml:space="preserve">nie podlegam wykluczeniu z postępowania na podstawie art. 109 ust. 1 pkt 4 ustawy </w:t>
      </w:r>
      <w:proofErr w:type="spellStart"/>
      <w:r w:rsidRPr="00851BC9">
        <w:rPr>
          <w:sz w:val="22"/>
          <w:szCs w:val="22"/>
        </w:rPr>
        <w:t>Pzp</w:t>
      </w:r>
      <w:proofErr w:type="spellEnd"/>
    </w:p>
    <w:p w14:paraId="549A25D3" w14:textId="75AEAE4D" w:rsidR="008657EA" w:rsidRDefault="00851BC9" w:rsidP="008D1000">
      <w:pPr>
        <w:pStyle w:val="Akapitzlist"/>
        <w:numPr>
          <w:ilvl w:val="0"/>
          <w:numId w:val="36"/>
        </w:numPr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 7 ust. 1 ustawy z dnia 13</w:t>
      </w:r>
      <w:r w:rsidR="006B12F8">
        <w:rPr>
          <w:sz w:val="22"/>
          <w:szCs w:val="22"/>
        </w:rPr>
        <w:t xml:space="preserve"> </w:t>
      </w:r>
      <w:r w:rsidRPr="00851BC9">
        <w:rPr>
          <w:sz w:val="22"/>
          <w:szCs w:val="22"/>
        </w:rPr>
        <w:t>kwietnia 2022r. o szczególnych rozwiązaniach w zakresie przeciwdziałania wspieraniu agresji na Ukrainę oraz służących ochronie bezpieczeństwa narodowego</w:t>
      </w:r>
    </w:p>
    <w:p w14:paraId="6E07C90C" w14:textId="777191A8" w:rsidR="00281DC6" w:rsidRPr="00606D8A" w:rsidRDefault="008657EA" w:rsidP="008D1000">
      <w:pPr>
        <w:pStyle w:val="Akapitzlist"/>
        <w:numPr>
          <w:ilvl w:val="0"/>
          <w:numId w:val="36"/>
        </w:numPr>
        <w:jc w:val="both"/>
        <w:rPr>
          <w:sz w:val="22"/>
          <w:szCs w:val="22"/>
        </w:rPr>
      </w:pPr>
      <w:r w:rsidRPr="008657EA"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3BB8BEC1" w14:textId="77777777" w:rsidR="00281DC6" w:rsidRPr="00281DC6" w:rsidRDefault="00281DC6" w:rsidP="008D1000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97AD372" w14:textId="77777777" w:rsidR="00281DC6" w:rsidRPr="00281DC6" w:rsidRDefault="00281DC6" w:rsidP="008D1000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</w:t>
      </w:r>
    </w:p>
    <w:p w14:paraId="380E9461" w14:textId="77777777" w:rsidR="00281DC6" w:rsidRPr="00281DC6" w:rsidRDefault="00281DC6" w:rsidP="008D1000">
      <w:pPr>
        <w:ind w:left="284"/>
        <w:contextualSpacing/>
        <w:jc w:val="both"/>
        <w:rPr>
          <w:bCs/>
          <w:sz w:val="16"/>
          <w:szCs w:val="16"/>
        </w:rPr>
      </w:pPr>
    </w:p>
    <w:p w14:paraId="225F3085" w14:textId="77777777" w:rsidR="00281DC6" w:rsidRPr="00281DC6" w:rsidRDefault="00281DC6" w:rsidP="008D1000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p w14:paraId="38D52BA5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"/>
        <w:gridCol w:w="3267"/>
        <w:gridCol w:w="2765"/>
        <w:gridCol w:w="2835"/>
      </w:tblGrid>
      <w:tr w:rsidR="00281DC6" w:rsidRPr="00281DC6" w14:paraId="2878ACA9" w14:textId="77777777" w:rsidTr="00606D8A">
        <w:trPr>
          <w:trHeight w:val="754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F81DCC" w14:textId="77777777" w:rsidR="00281DC6" w:rsidRPr="00281DC6" w:rsidRDefault="00281DC6" w:rsidP="008D1000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D9C188B" w14:textId="77777777" w:rsidR="00281DC6" w:rsidRPr="00281DC6" w:rsidRDefault="00281DC6" w:rsidP="008D1000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8664286" w14:textId="77777777" w:rsidR="00281DC6" w:rsidRPr="00281DC6" w:rsidRDefault="00281DC6" w:rsidP="008D1000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12C0BB" w14:textId="77777777" w:rsidR="00281DC6" w:rsidRPr="00281DC6" w:rsidRDefault="00281DC6" w:rsidP="008D1000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6DA63B37" w14:textId="77777777" w:rsidTr="00606D8A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4AA5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852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ED59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81CD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05BCC3B1" w14:textId="77777777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347DC4B0" w14:textId="77777777" w:rsidTr="006014DA">
        <w:tc>
          <w:tcPr>
            <w:tcW w:w="2521" w:type="dxa"/>
            <w:vAlign w:val="center"/>
          </w:tcPr>
          <w:p w14:paraId="35AC15D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25CFEB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36566E0" w14:textId="77777777" w:rsidTr="006014DA">
        <w:tc>
          <w:tcPr>
            <w:tcW w:w="2521" w:type="dxa"/>
            <w:vAlign w:val="center"/>
          </w:tcPr>
          <w:p w14:paraId="57EF554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13A7474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44543D4" w14:textId="77777777" w:rsidTr="006014DA">
        <w:tc>
          <w:tcPr>
            <w:tcW w:w="2521" w:type="dxa"/>
            <w:vAlign w:val="center"/>
          </w:tcPr>
          <w:p w14:paraId="342866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0CE4E5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4C42EAF" w14:textId="77777777" w:rsidTr="006014DA">
        <w:tc>
          <w:tcPr>
            <w:tcW w:w="2521" w:type="dxa"/>
            <w:vAlign w:val="center"/>
          </w:tcPr>
          <w:p w14:paraId="3047FE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54EEB5E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53FE762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0F9C8574" w14:textId="77777777" w:rsidR="00281DC6" w:rsidRPr="00D915F8" w:rsidRDefault="00281DC6" w:rsidP="00D915F8">
      <w:pPr>
        <w:numPr>
          <w:ilvl w:val="0"/>
          <w:numId w:val="35"/>
        </w:numPr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proofErr w:type="spellStart"/>
      <w:r w:rsidRPr="00D915F8">
        <w:rPr>
          <w:rFonts w:eastAsia="Calibri"/>
          <w:b/>
          <w:sz w:val="22"/>
          <w:szCs w:val="22"/>
          <w:lang w:val="en-US" w:eastAsia="en-US"/>
        </w:rPr>
        <w:t>Informacja</w:t>
      </w:r>
      <w:proofErr w:type="spellEnd"/>
    </w:p>
    <w:p w14:paraId="7AC19CB3" w14:textId="77777777" w:rsidR="00D915F8" w:rsidRPr="00D915F8" w:rsidRDefault="00D915F8" w:rsidP="00D915F8">
      <w:pPr>
        <w:contextualSpacing/>
        <w:jc w:val="both"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Czy Wykonawca jest mikroprzedsiębiorstwem bądź małym lub średnim przedsiębiorstwem ?</w:t>
      </w:r>
    </w:p>
    <w:p w14:paraId="70A56993" w14:textId="77777777" w:rsidR="00D915F8" w:rsidRPr="00D915F8" w:rsidRDefault="00D915F8" w:rsidP="00D915F8">
      <w:pPr>
        <w:ind w:left="360"/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14D011A2" w14:textId="77777777" w:rsidR="00D915F8" w:rsidRPr="00D915F8" w:rsidRDefault="00D915F8" w:rsidP="00D915F8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 xml:space="preserve">Rodzaj Wykonawcy: </w:t>
      </w:r>
      <w:r w:rsidRPr="00D915F8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0D41369E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Mikroprzedsiębiorstwo</w:t>
      </w:r>
    </w:p>
    <w:p w14:paraId="19D8F8CF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Małe przedsiębiorstwo</w:t>
      </w:r>
    </w:p>
    <w:p w14:paraId="33CDD386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Średnie przedsiębiorstwo</w:t>
      </w:r>
    </w:p>
    <w:p w14:paraId="7A38899A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Jednoosobowa działalność gospodarcza</w:t>
      </w:r>
    </w:p>
    <w:p w14:paraId="6603D58D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Osoba fizyczna nieprowadząca działalności gospodarczej</w:t>
      </w:r>
    </w:p>
    <w:p w14:paraId="3C245EC2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Inny rodzaj</w:t>
      </w:r>
    </w:p>
    <w:p w14:paraId="74FC9C88" w14:textId="77777777" w:rsidR="00D915F8" w:rsidRDefault="00D915F8" w:rsidP="00D915F8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5A541ED4" w14:textId="53B229DB" w:rsidR="00D915F8" w:rsidRPr="00281DC6" w:rsidRDefault="00D915F8" w:rsidP="00D915F8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682F8980" w14:textId="77777777" w:rsidR="00D915F8" w:rsidRPr="00281DC6" w:rsidRDefault="00D915F8" w:rsidP="00D915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02BACF37" w14:textId="77777777" w:rsidR="00D915F8" w:rsidRPr="00281DC6" w:rsidRDefault="00D915F8" w:rsidP="00D915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3AC310B" w14:textId="77777777" w:rsidR="00D915F8" w:rsidRPr="00281DC6" w:rsidRDefault="00D915F8" w:rsidP="00D915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0FE25874" w14:textId="77777777" w:rsidR="00D915F8" w:rsidRPr="00281DC6" w:rsidRDefault="00D915F8" w:rsidP="00D915F8">
      <w:pPr>
        <w:ind w:left="644"/>
        <w:contextualSpacing/>
        <w:jc w:val="both"/>
        <w:rPr>
          <w:b/>
          <w:sz w:val="22"/>
          <w:szCs w:val="22"/>
        </w:rPr>
      </w:pPr>
    </w:p>
    <w:p w14:paraId="6F4B3518" w14:textId="77777777" w:rsidR="00281DC6" w:rsidRPr="00281DC6" w:rsidRDefault="00281DC6" w:rsidP="00D915F8">
      <w:pPr>
        <w:ind w:left="644"/>
        <w:contextualSpacing/>
        <w:jc w:val="both"/>
        <w:rPr>
          <w:b/>
          <w:sz w:val="22"/>
          <w:szCs w:val="22"/>
        </w:rPr>
      </w:pPr>
    </w:p>
    <w:p w14:paraId="10A8D810" w14:textId="77777777" w:rsidR="00281DC6" w:rsidRPr="00281DC6" w:rsidRDefault="00281DC6" w:rsidP="00D915F8">
      <w:pPr>
        <w:ind w:left="644"/>
        <w:contextualSpacing/>
        <w:jc w:val="both"/>
        <w:rPr>
          <w:b/>
          <w:sz w:val="22"/>
          <w:szCs w:val="22"/>
        </w:rPr>
      </w:pPr>
    </w:p>
    <w:p w14:paraId="3875A9DE" w14:textId="77777777" w:rsidR="00281DC6" w:rsidRPr="00281DC6" w:rsidRDefault="00281DC6" w:rsidP="00D915F8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22010C33" w14:textId="77777777" w:rsidR="00C1150F" w:rsidRDefault="00C1150F" w:rsidP="00D915F8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66EF70D7" w14:textId="77777777" w:rsidR="00C1150F" w:rsidRDefault="00C1150F" w:rsidP="00D915F8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15026B24" w14:textId="1199A7C3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218A325" w14:textId="6507C358" w:rsidR="00281DC6" w:rsidRDefault="00281DC6" w:rsidP="00D01CDA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(podpis)</w:t>
      </w:r>
    </w:p>
    <w:sectPr w:rsidR="00281DC6" w:rsidSect="000D1C6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25AA58" w14:textId="77777777" w:rsidR="003104E7" w:rsidRDefault="003104E7">
      <w:r>
        <w:separator/>
      </w:r>
    </w:p>
  </w:endnote>
  <w:endnote w:type="continuationSeparator" w:id="0">
    <w:p w14:paraId="07F6F440" w14:textId="77777777" w:rsidR="003104E7" w:rsidRDefault="00310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94502" w14:textId="77777777" w:rsidR="003E2272" w:rsidRDefault="002E63E5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22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6224D">
      <w:rPr>
        <w:rStyle w:val="Numerstrony"/>
        <w:noProof/>
      </w:rPr>
      <w:t>9</w:t>
    </w:r>
    <w:r>
      <w:rPr>
        <w:rStyle w:val="Numerstrony"/>
      </w:rPr>
      <w:fldChar w:fldCharType="end"/>
    </w:r>
  </w:p>
  <w:p w14:paraId="6519365D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FD90DF" w14:textId="77777777" w:rsidR="003104E7" w:rsidRDefault="003104E7">
      <w:r>
        <w:separator/>
      </w:r>
    </w:p>
  </w:footnote>
  <w:footnote w:type="continuationSeparator" w:id="0">
    <w:p w14:paraId="384CC578" w14:textId="77777777" w:rsidR="003104E7" w:rsidRDefault="003104E7">
      <w:r>
        <w:continuationSeparator/>
      </w:r>
    </w:p>
  </w:footnote>
  <w:footnote w:id="1">
    <w:p w14:paraId="66D29630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7D88D2C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9ACB3BE" w14:textId="77777777"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17842EF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DACAC88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8A1CF" w14:textId="7B97C8BA" w:rsidR="003E2272" w:rsidRDefault="0066224D">
    <w:pPr>
      <w:pStyle w:val="Nagwek"/>
    </w:pPr>
    <w:r>
      <w:t>Znak sprawy: SZW/DZP/</w:t>
    </w:r>
    <w:r w:rsidR="009A5203">
      <w:t>11</w:t>
    </w:r>
    <w:r w:rsidR="00E604C2">
      <w:t>0</w:t>
    </w:r>
    <w:r w:rsidR="003E2272">
      <w:t>/202</w:t>
    </w:r>
    <w:r w:rsidR="009A5203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926380089">
    <w:abstractNumId w:val="9"/>
  </w:num>
  <w:num w:numId="2" w16cid:durableId="2082561238">
    <w:abstractNumId w:val="20"/>
  </w:num>
  <w:num w:numId="3" w16cid:durableId="928588122">
    <w:abstractNumId w:val="22"/>
  </w:num>
  <w:num w:numId="4" w16cid:durableId="1041898389">
    <w:abstractNumId w:val="5"/>
  </w:num>
  <w:num w:numId="5" w16cid:durableId="2076077661">
    <w:abstractNumId w:val="26"/>
  </w:num>
  <w:num w:numId="6" w16cid:durableId="1496066377">
    <w:abstractNumId w:val="6"/>
  </w:num>
  <w:num w:numId="7" w16cid:durableId="320813404">
    <w:abstractNumId w:val="7"/>
  </w:num>
  <w:num w:numId="8" w16cid:durableId="1607467817">
    <w:abstractNumId w:val="30"/>
  </w:num>
  <w:num w:numId="9" w16cid:durableId="1066302292">
    <w:abstractNumId w:val="4"/>
  </w:num>
  <w:num w:numId="10" w16cid:durableId="1982540107">
    <w:abstractNumId w:val="29"/>
  </w:num>
  <w:num w:numId="11" w16cid:durableId="398018772">
    <w:abstractNumId w:val="24"/>
  </w:num>
  <w:num w:numId="12" w16cid:durableId="1976640968">
    <w:abstractNumId w:val="11"/>
  </w:num>
  <w:num w:numId="13" w16cid:durableId="1259753668">
    <w:abstractNumId w:val="23"/>
  </w:num>
  <w:num w:numId="14" w16cid:durableId="834153989">
    <w:abstractNumId w:val="36"/>
  </w:num>
  <w:num w:numId="15" w16cid:durableId="471556437">
    <w:abstractNumId w:val="21"/>
  </w:num>
  <w:num w:numId="16" w16cid:durableId="196283323">
    <w:abstractNumId w:val="35"/>
  </w:num>
  <w:num w:numId="17" w16cid:durableId="425611034">
    <w:abstractNumId w:val="10"/>
  </w:num>
  <w:num w:numId="18" w16cid:durableId="1459301678">
    <w:abstractNumId w:val="15"/>
  </w:num>
  <w:num w:numId="19" w16cid:durableId="250968318">
    <w:abstractNumId w:val="33"/>
  </w:num>
  <w:num w:numId="20" w16cid:durableId="360710738">
    <w:abstractNumId w:val="1"/>
  </w:num>
  <w:num w:numId="21" w16cid:durableId="1566721040">
    <w:abstractNumId w:val="27"/>
  </w:num>
  <w:num w:numId="22" w16cid:durableId="1095516622">
    <w:abstractNumId w:val="2"/>
  </w:num>
  <w:num w:numId="23" w16cid:durableId="1259677255">
    <w:abstractNumId w:val="12"/>
  </w:num>
  <w:num w:numId="24" w16cid:durableId="397829793">
    <w:abstractNumId w:val="31"/>
  </w:num>
  <w:num w:numId="25" w16cid:durableId="1485119770">
    <w:abstractNumId w:val="8"/>
  </w:num>
  <w:num w:numId="26" w16cid:durableId="542913654">
    <w:abstractNumId w:val="14"/>
  </w:num>
  <w:num w:numId="27" w16cid:durableId="1001467959">
    <w:abstractNumId w:val="18"/>
  </w:num>
  <w:num w:numId="28" w16cid:durableId="1011177747">
    <w:abstractNumId w:val="16"/>
  </w:num>
  <w:num w:numId="29" w16cid:durableId="737433797">
    <w:abstractNumId w:val="3"/>
  </w:num>
  <w:num w:numId="30" w16cid:durableId="414786199">
    <w:abstractNumId w:val="17"/>
  </w:num>
  <w:num w:numId="31" w16cid:durableId="1170564484">
    <w:abstractNumId w:val="0"/>
  </w:num>
  <w:num w:numId="32" w16cid:durableId="1054699445">
    <w:abstractNumId w:val="25"/>
  </w:num>
  <w:num w:numId="33" w16cid:durableId="215243307">
    <w:abstractNumId w:val="19"/>
  </w:num>
  <w:num w:numId="34" w16cid:durableId="1004168454">
    <w:abstractNumId w:val="28"/>
  </w:num>
  <w:num w:numId="35" w16cid:durableId="661542490">
    <w:abstractNumId w:val="34"/>
  </w:num>
  <w:num w:numId="36" w16cid:durableId="156724516">
    <w:abstractNumId w:val="32"/>
  </w:num>
  <w:num w:numId="37" w16cid:durableId="842207313">
    <w:abstractNumId w:val="13"/>
  </w:num>
  <w:num w:numId="38" w16cid:durableId="1959750990">
    <w:abstractNumId w:val="37"/>
  </w:num>
  <w:num w:numId="39" w16cid:durableId="11528667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0B63"/>
    <w:rsid w:val="00050374"/>
    <w:rsid w:val="000572DC"/>
    <w:rsid w:val="00057F93"/>
    <w:rsid w:val="00063B6A"/>
    <w:rsid w:val="00071FE3"/>
    <w:rsid w:val="00083AA3"/>
    <w:rsid w:val="000A0964"/>
    <w:rsid w:val="000B09F8"/>
    <w:rsid w:val="000C05AA"/>
    <w:rsid w:val="000D1C69"/>
    <w:rsid w:val="00110EF3"/>
    <w:rsid w:val="00111F10"/>
    <w:rsid w:val="00135545"/>
    <w:rsid w:val="001442F8"/>
    <w:rsid w:val="00182264"/>
    <w:rsid w:val="0018410E"/>
    <w:rsid w:val="00186F95"/>
    <w:rsid w:val="00281DC6"/>
    <w:rsid w:val="002C54C1"/>
    <w:rsid w:val="002E63E5"/>
    <w:rsid w:val="0030391A"/>
    <w:rsid w:val="003104E7"/>
    <w:rsid w:val="00311C3A"/>
    <w:rsid w:val="0039528D"/>
    <w:rsid w:val="003A652F"/>
    <w:rsid w:val="003C1648"/>
    <w:rsid w:val="003E2272"/>
    <w:rsid w:val="00412A27"/>
    <w:rsid w:val="00443C09"/>
    <w:rsid w:val="00460383"/>
    <w:rsid w:val="00493BF3"/>
    <w:rsid w:val="004A2566"/>
    <w:rsid w:val="004F0198"/>
    <w:rsid w:val="00535E57"/>
    <w:rsid w:val="005A192D"/>
    <w:rsid w:val="005A70C7"/>
    <w:rsid w:val="005B4C0B"/>
    <w:rsid w:val="005D19FC"/>
    <w:rsid w:val="005F3F69"/>
    <w:rsid w:val="006014DA"/>
    <w:rsid w:val="00606D8A"/>
    <w:rsid w:val="00613B65"/>
    <w:rsid w:val="00626ED9"/>
    <w:rsid w:val="00636E23"/>
    <w:rsid w:val="0066224D"/>
    <w:rsid w:val="006A0EFD"/>
    <w:rsid w:val="006B12F8"/>
    <w:rsid w:val="006D760D"/>
    <w:rsid w:val="007032E2"/>
    <w:rsid w:val="007059CC"/>
    <w:rsid w:val="00710AF3"/>
    <w:rsid w:val="00740C0B"/>
    <w:rsid w:val="00757E49"/>
    <w:rsid w:val="007717C3"/>
    <w:rsid w:val="007932D2"/>
    <w:rsid w:val="007A3858"/>
    <w:rsid w:val="007E6ACA"/>
    <w:rsid w:val="007E6FF3"/>
    <w:rsid w:val="00815E8E"/>
    <w:rsid w:val="00816B0C"/>
    <w:rsid w:val="00821886"/>
    <w:rsid w:val="00821F87"/>
    <w:rsid w:val="00830F9C"/>
    <w:rsid w:val="00851BC9"/>
    <w:rsid w:val="008657EA"/>
    <w:rsid w:val="008D1000"/>
    <w:rsid w:val="00915BDC"/>
    <w:rsid w:val="00986E10"/>
    <w:rsid w:val="009A5203"/>
    <w:rsid w:val="009B4573"/>
    <w:rsid w:val="009D6537"/>
    <w:rsid w:val="00A53B23"/>
    <w:rsid w:val="00A945E1"/>
    <w:rsid w:val="00AA7E40"/>
    <w:rsid w:val="00AC5DFA"/>
    <w:rsid w:val="00AE3969"/>
    <w:rsid w:val="00AE4735"/>
    <w:rsid w:val="00AE79F7"/>
    <w:rsid w:val="00AF61A7"/>
    <w:rsid w:val="00B16CA2"/>
    <w:rsid w:val="00B22D6B"/>
    <w:rsid w:val="00B41204"/>
    <w:rsid w:val="00B5559D"/>
    <w:rsid w:val="00BF72BF"/>
    <w:rsid w:val="00C1150F"/>
    <w:rsid w:val="00C32366"/>
    <w:rsid w:val="00C932A2"/>
    <w:rsid w:val="00CA0475"/>
    <w:rsid w:val="00CA579C"/>
    <w:rsid w:val="00CA73AF"/>
    <w:rsid w:val="00CA7C6C"/>
    <w:rsid w:val="00CB2BE7"/>
    <w:rsid w:val="00CC0F78"/>
    <w:rsid w:val="00CE51A9"/>
    <w:rsid w:val="00CF394A"/>
    <w:rsid w:val="00D01CDA"/>
    <w:rsid w:val="00D74BC1"/>
    <w:rsid w:val="00D823AB"/>
    <w:rsid w:val="00D90764"/>
    <w:rsid w:val="00D915F8"/>
    <w:rsid w:val="00DE0A8F"/>
    <w:rsid w:val="00DF0326"/>
    <w:rsid w:val="00E604C2"/>
    <w:rsid w:val="00E90381"/>
    <w:rsid w:val="00EC2082"/>
    <w:rsid w:val="00F2537A"/>
    <w:rsid w:val="00F62950"/>
    <w:rsid w:val="00F65855"/>
    <w:rsid w:val="00FE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C2835"/>
  <w15:docId w15:val="{55ED0932-FA3C-1648-8799-CAB5620B2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122</TotalTime>
  <Pages>3</Pages>
  <Words>834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Monika Mińska</cp:lastModifiedBy>
  <cp:revision>39</cp:revision>
  <cp:lastPrinted>2007-10-05T06:59:00Z</cp:lastPrinted>
  <dcterms:created xsi:type="dcterms:W3CDTF">2022-05-25T07:12:00Z</dcterms:created>
  <dcterms:modified xsi:type="dcterms:W3CDTF">2025-08-29T11:04:00Z</dcterms:modified>
</cp:coreProperties>
</file>