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DDFC4" w14:textId="546BC4B0" w:rsidR="005103B9" w:rsidRDefault="00247737" w:rsidP="0024773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3B9171B" w14:textId="77777777" w:rsidR="00247737" w:rsidRPr="00247737" w:rsidRDefault="00247737" w:rsidP="00247737">
      <w:pPr>
        <w:rPr>
          <w:lang w:eastAsia="pl-PL"/>
        </w:rPr>
      </w:pPr>
    </w:p>
    <w:p w14:paraId="384E2125" w14:textId="77777777" w:rsidR="00C4103F" w:rsidRPr="0012157F" w:rsidRDefault="007118F0" w:rsidP="0024773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85A691A" w14:textId="77777777" w:rsidR="006676AE" w:rsidRPr="0012157F" w:rsidRDefault="00DF5753" w:rsidP="00247737">
      <w:pPr>
        <w:pStyle w:val="Tekstpodstawowy"/>
        <w:spacing w:after="0"/>
        <w:ind w:left="4111"/>
        <w:rPr>
          <w:rFonts w:ascii="Arial" w:hAnsi="Arial" w:cs="Arial"/>
        </w:rPr>
      </w:pPr>
      <w:r w:rsidRPr="00DF5753">
        <w:rPr>
          <w:rFonts w:ascii="Arial" w:hAnsi="Arial" w:cs="Arial"/>
        </w:rPr>
        <w:t>SZPITAL WOJEWÓDZKI W POZNANIU</w:t>
      </w:r>
    </w:p>
    <w:p w14:paraId="2F7ECA10" w14:textId="77777777" w:rsidR="006676AE" w:rsidRPr="0012157F" w:rsidRDefault="00DF5753" w:rsidP="00247737">
      <w:pPr>
        <w:pStyle w:val="Tekstpodstawowy"/>
        <w:spacing w:after="0"/>
        <w:ind w:left="4111"/>
        <w:rPr>
          <w:rFonts w:ascii="Arial" w:hAnsi="Arial" w:cs="Arial"/>
        </w:rPr>
      </w:pPr>
      <w:r w:rsidRPr="00DF5753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F5753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E1A8375" w14:textId="77777777" w:rsidR="00F90CD1" w:rsidRDefault="00DF5753" w:rsidP="00247737">
      <w:pPr>
        <w:pStyle w:val="Tekstpodstawowy"/>
        <w:spacing w:after="0"/>
        <w:ind w:left="4111"/>
        <w:rPr>
          <w:rFonts w:ascii="Arial" w:hAnsi="Arial" w:cs="Arial"/>
        </w:rPr>
      </w:pPr>
      <w:r w:rsidRPr="00DF5753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F5753">
        <w:rPr>
          <w:rFonts w:ascii="Arial" w:hAnsi="Arial" w:cs="Arial"/>
        </w:rPr>
        <w:t>Poznań</w:t>
      </w:r>
    </w:p>
    <w:p w14:paraId="4A31E975" w14:textId="77777777" w:rsidR="009169D4" w:rsidRDefault="009169D4" w:rsidP="0024773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7D6120E" w14:textId="77777777" w:rsidR="00C4103F" w:rsidRPr="002578E4" w:rsidRDefault="002578E4" w:rsidP="00247737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A7F9A25" w14:textId="77777777" w:rsidR="002578E4" w:rsidRDefault="002578E4" w:rsidP="0024773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DA16D4B" w14:textId="77777777" w:rsidTr="0018769E">
        <w:tc>
          <w:tcPr>
            <w:tcW w:w="2800" w:type="dxa"/>
          </w:tcPr>
          <w:p w14:paraId="3C496F68" w14:textId="77777777" w:rsidR="002578E4" w:rsidRPr="00A2540E" w:rsidRDefault="002578E4" w:rsidP="0024773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843CD2F" w14:textId="77777777" w:rsidR="002578E4" w:rsidRPr="00A2540E" w:rsidRDefault="002578E4" w:rsidP="0024773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C236D34" w14:textId="77777777" w:rsidR="002578E4" w:rsidRPr="00A2540E" w:rsidRDefault="002578E4" w:rsidP="0024773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21114C" w14:textId="77777777" w:rsidR="002578E4" w:rsidRPr="00A2540E" w:rsidRDefault="002578E4" w:rsidP="0024773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24FE3EB" w14:textId="77777777" w:rsidTr="0018769E">
        <w:tc>
          <w:tcPr>
            <w:tcW w:w="2800" w:type="dxa"/>
          </w:tcPr>
          <w:p w14:paraId="34EACA89" w14:textId="77777777" w:rsidR="002578E4" w:rsidRPr="00A2540E" w:rsidRDefault="002578E4" w:rsidP="0024773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E68C003" w14:textId="77777777" w:rsidR="002578E4" w:rsidRPr="00A2540E" w:rsidRDefault="002578E4" w:rsidP="0024773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9B0F8E" w14:textId="77777777" w:rsidR="002578E4" w:rsidRPr="00A2540E" w:rsidRDefault="002578E4" w:rsidP="0024773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B0739B" w14:textId="77777777" w:rsidR="002578E4" w:rsidRPr="00A2540E" w:rsidRDefault="002578E4" w:rsidP="0024773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E76358" w14:textId="77777777" w:rsidR="002578E4" w:rsidRPr="002578E4" w:rsidRDefault="002578E4" w:rsidP="0024773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F5753" w:rsidRPr="0012157F" w14:paraId="192A2FCF" w14:textId="77777777" w:rsidTr="00FF61FE">
        <w:tc>
          <w:tcPr>
            <w:tcW w:w="9104" w:type="dxa"/>
            <w:shd w:val="clear" w:color="auto" w:fill="D9D9D9"/>
          </w:tcPr>
          <w:p w14:paraId="40DB10EC" w14:textId="77777777" w:rsidR="00DF5753" w:rsidRPr="0012157F" w:rsidRDefault="00DF5753" w:rsidP="0024773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F24F212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F575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F575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F575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7676931" w14:textId="77777777" w:rsidR="00DF5753" w:rsidRPr="00612283" w:rsidRDefault="00DF5753" w:rsidP="0024773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53B4FAD" w14:textId="77777777" w:rsidR="00DF5753" w:rsidRPr="00612283" w:rsidRDefault="00DF5753" w:rsidP="0024773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F6C4F48" w14:textId="77777777" w:rsidR="00DF5753" w:rsidRPr="0012157F" w:rsidRDefault="00DF5753" w:rsidP="00247737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EFF21AE" w14:textId="77777777" w:rsidR="00247737" w:rsidRDefault="0024773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78E9F3" w14:textId="7EB84A16" w:rsidR="00E50194" w:rsidRDefault="001F027E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1AE06E6" w14:textId="77777777" w:rsidTr="0018769E">
        <w:tc>
          <w:tcPr>
            <w:tcW w:w="2269" w:type="dxa"/>
          </w:tcPr>
          <w:p w14:paraId="73B3C945" w14:textId="77777777" w:rsidR="002578E4" w:rsidRPr="00A2540E" w:rsidRDefault="002578E4" w:rsidP="0024773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33D4C89" w14:textId="77777777" w:rsidR="002578E4" w:rsidRPr="00A2540E" w:rsidRDefault="00DF5753" w:rsidP="0024773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575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rękawic chirurgicznych oraz rękawic niejałowych wraz z dyspenserami do rękawic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5753" w:rsidRPr="00A2540E" w14:paraId="6D45A887" w14:textId="77777777" w:rsidTr="00FF61FE">
        <w:tc>
          <w:tcPr>
            <w:tcW w:w="2269" w:type="dxa"/>
          </w:tcPr>
          <w:p w14:paraId="3C4B8B4F" w14:textId="77777777" w:rsidR="00DF5753" w:rsidRPr="00A2540E" w:rsidRDefault="00DF5753" w:rsidP="0024773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92C22F3" w14:textId="77777777" w:rsidR="00DF5753" w:rsidRPr="00A2540E" w:rsidRDefault="00DF5753" w:rsidP="0024773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575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SZW/DZP/110/2025</w:t>
            </w:r>
          </w:p>
        </w:tc>
      </w:tr>
    </w:tbl>
    <w:p w14:paraId="245F4499" w14:textId="77777777" w:rsidR="002578E4" w:rsidRDefault="002578E4" w:rsidP="002477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5D7574D" w14:textId="77777777" w:rsidR="00F90CD1" w:rsidRPr="0012157F" w:rsidRDefault="005434B3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F5753" w:rsidRPr="00DF575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323D160" w14:textId="77777777" w:rsidTr="00650D6C">
        <w:tc>
          <w:tcPr>
            <w:tcW w:w="9104" w:type="dxa"/>
            <w:shd w:val="clear" w:color="auto" w:fill="D9D9D9"/>
          </w:tcPr>
          <w:p w14:paraId="613D2E3D" w14:textId="77777777" w:rsidR="00E50194" w:rsidRPr="00650D6C" w:rsidRDefault="00650D6C" w:rsidP="002477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02402FB" w14:textId="77777777" w:rsidR="00C113BF" w:rsidRPr="0012157F" w:rsidRDefault="00C113BF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0930604" w14:textId="77777777" w:rsidR="002426FF" w:rsidRPr="00A44833" w:rsidRDefault="002426FF" w:rsidP="0024773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35AA617" w14:textId="77777777" w:rsidR="00023477" w:rsidRPr="006B53D6" w:rsidRDefault="00023477" w:rsidP="0024773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7A283A4" w14:textId="77777777" w:rsidR="00023477" w:rsidRPr="00992BD8" w:rsidRDefault="00992BD8" w:rsidP="0024773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0A108C3" w14:textId="77777777" w:rsidR="00992BD8" w:rsidRPr="00992BD8" w:rsidRDefault="00992BD8" w:rsidP="0024773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CDA070A" w14:textId="77777777" w:rsidR="00023477" w:rsidRDefault="00C113BF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34D018C" w14:textId="77777777" w:rsidR="007A2BCB" w:rsidRDefault="00992BD8" w:rsidP="0024773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C411587" w14:textId="77777777" w:rsidR="0011306C" w:rsidRDefault="007A2BCB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72A9A877" w14:textId="77777777" w:rsidR="00247737" w:rsidRDefault="0024773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2D74987" w14:textId="77777777" w:rsidTr="00CD4DD1">
        <w:tc>
          <w:tcPr>
            <w:tcW w:w="9104" w:type="dxa"/>
            <w:shd w:val="clear" w:color="auto" w:fill="D9D9D9"/>
          </w:tcPr>
          <w:p w14:paraId="27E3A254" w14:textId="77777777" w:rsidR="0011306C" w:rsidRPr="00650D6C" w:rsidRDefault="0011306C" w:rsidP="002477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82CB826" w14:textId="77777777" w:rsidR="00D2702A" w:rsidRPr="0012157F" w:rsidRDefault="004F23F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8FF1EA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9086" w14:textId="77777777" w:rsidR="00D2702A" w:rsidRPr="0012157F" w:rsidRDefault="00D2702A" w:rsidP="0024773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554C" w14:textId="77777777" w:rsidR="00D2702A" w:rsidRPr="0012157F" w:rsidRDefault="00D2702A" w:rsidP="002477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F5753" w:rsidRPr="0012157F" w14:paraId="219EF5B2" w14:textId="77777777" w:rsidTr="00FF61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8930F" w14:textId="77777777" w:rsidR="00DF5753" w:rsidRPr="0012157F" w:rsidRDefault="00DF5753" w:rsidP="0024773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7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99D7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575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9A09C74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753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DF5753" w:rsidRPr="0012157F" w14:paraId="4AD8448C" w14:textId="77777777" w:rsidTr="00FF61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6256" w14:textId="77777777" w:rsidR="00DF5753" w:rsidRPr="0012157F" w:rsidRDefault="00DF5753" w:rsidP="0024773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75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71AE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575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37F0464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753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DF5753" w:rsidRPr="0012157F" w14:paraId="32811021" w14:textId="77777777" w:rsidTr="00FF61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8EFE" w14:textId="77777777" w:rsidR="00DF5753" w:rsidRPr="0012157F" w:rsidRDefault="00DF5753" w:rsidP="0024773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75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81D6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575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46DC73B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753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DF5753" w:rsidRPr="0012157F" w14:paraId="59615EB4" w14:textId="77777777" w:rsidTr="00FF61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98D5" w14:textId="77777777" w:rsidR="00DF5753" w:rsidRPr="0012157F" w:rsidRDefault="00DF5753" w:rsidP="0024773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75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EADC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575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779DEB4" w14:textId="77777777" w:rsidR="00DF5753" w:rsidRPr="0012157F" w:rsidRDefault="00DF5753" w:rsidP="002477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75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077B0BE4" w14:textId="77777777" w:rsidR="00E21BB4" w:rsidRPr="0012157F" w:rsidRDefault="00257E73" w:rsidP="002477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683DDE8" w14:textId="77777777" w:rsidR="00E21BB4" w:rsidRPr="00E21BB4" w:rsidRDefault="00E21BB4" w:rsidP="0024773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BE4C9F9" w14:textId="77777777" w:rsidR="00C62F57" w:rsidRDefault="00C62F5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325343D" w14:textId="77777777" w:rsidR="00C62F57" w:rsidRDefault="00C62F5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551FFBE" w14:textId="77777777" w:rsidR="00721D87" w:rsidRDefault="00E21BB4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5CD1854" w14:textId="77777777" w:rsidR="00721D87" w:rsidRDefault="00E21BB4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82B358C" w14:textId="77777777" w:rsidR="00721D87" w:rsidRPr="00721D87" w:rsidRDefault="00721D87" w:rsidP="0024773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CB1E5F7" w14:textId="77777777" w:rsidR="00721D87" w:rsidRDefault="00E21BB4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FD03814" w14:textId="77777777" w:rsidR="00E21BB4" w:rsidRPr="00E21BB4" w:rsidRDefault="00E21BB4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2044125" w14:textId="77777777" w:rsidR="00E21BB4" w:rsidRPr="00721D87" w:rsidRDefault="00E21BB4" w:rsidP="0024773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843CECD" w14:textId="77777777" w:rsidR="00C62F57" w:rsidRDefault="00257E73" w:rsidP="0024773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5AB6B86" w14:textId="77777777" w:rsidTr="00CD4DD1">
        <w:tc>
          <w:tcPr>
            <w:tcW w:w="9104" w:type="dxa"/>
            <w:shd w:val="clear" w:color="auto" w:fill="D9D9D9"/>
          </w:tcPr>
          <w:p w14:paraId="5C618EAD" w14:textId="77777777" w:rsidR="00BE6F04" w:rsidRPr="00650D6C" w:rsidRDefault="00E426EB" w:rsidP="002477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48C401" w14:textId="77777777" w:rsidR="00FE4E2B" w:rsidRDefault="00E426EB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4D90EF0" w14:textId="77777777" w:rsidR="00247737" w:rsidRDefault="0024773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E85C5B" w14:textId="77777777" w:rsidR="00247737" w:rsidRDefault="0024773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EBD8BA" w14:textId="77777777" w:rsidR="00247737" w:rsidRDefault="0024773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444C56" w14:textId="77777777" w:rsidR="00247737" w:rsidRDefault="0024773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3A111B" w14:textId="77777777" w:rsidR="00247737" w:rsidRDefault="0024773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74CC25" w14:textId="77777777" w:rsidR="00247737" w:rsidRPr="00E426EB" w:rsidRDefault="00247737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5059330" w14:textId="77777777" w:rsidTr="00847232">
        <w:tc>
          <w:tcPr>
            <w:tcW w:w="9104" w:type="dxa"/>
            <w:shd w:val="clear" w:color="auto" w:fill="D9D9D9"/>
          </w:tcPr>
          <w:p w14:paraId="4E942969" w14:textId="77777777" w:rsidR="00E426EB" w:rsidRPr="00650D6C" w:rsidRDefault="00E426EB" w:rsidP="002477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61EC5D72" w14:textId="77777777" w:rsidR="00E426EB" w:rsidRPr="0012157F" w:rsidRDefault="00E426EB" w:rsidP="002477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C9C36B" w14:textId="77777777" w:rsidR="00E426EB" w:rsidRPr="00E426EB" w:rsidRDefault="00E426EB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E5AB404" w14:textId="77777777" w:rsidR="00E426EB" w:rsidRPr="00E426EB" w:rsidRDefault="00E426EB" w:rsidP="0024773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B8D69E" w14:textId="77777777" w:rsidR="00E426EB" w:rsidRPr="00FF0EBB" w:rsidRDefault="00E426EB" w:rsidP="0024773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0E4B16" w14:textId="77777777" w:rsidR="00E426EB" w:rsidRPr="00E426EB" w:rsidRDefault="00E426EB" w:rsidP="0024773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633CBF" w14:textId="77777777" w:rsidR="00E426EB" w:rsidRPr="00FF0EBB" w:rsidRDefault="00E426EB" w:rsidP="0024773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31E363E" w14:textId="77777777" w:rsidR="00E426EB" w:rsidRDefault="00E426EB" w:rsidP="002477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13AD9B" w14:textId="77777777" w:rsidR="0012157F" w:rsidRPr="0012157F" w:rsidRDefault="0012157F" w:rsidP="002477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F7FF47" w14:textId="77777777" w:rsidR="00524951" w:rsidRDefault="00FE4E2B" w:rsidP="002477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F093D2E" w14:textId="77777777" w:rsidR="00524951" w:rsidRDefault="00524951" w:rsidP="0024773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7CE741" w14:textId="77777777" w:rsidR="00FE4E2B" w:rsidRPr="0012157F" w:rsidRDefault="00524951" w:rsidP="00247737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C05E69" w14:textId="77777777" w:rsidR="00484F88" w:rsidRPr="0012157F" w:rsidRDefault="006D536F" w:rsidP="00247737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13F91" w14:textId="77777777" w:rsidR="009A31ED" w:rsidRDefault="009A31ED" w:rsidP="0038231F">
      <w:pPr>
        <w:spacing w:after="0" w:line="240" w:lineRule="auto"/>
      </w:pPr>
      <w:r>
        <w:separator/>
      </w:r>
    </w:p>
  </w:endnote>
  <w:endnote w:type="continuationSeparator" w:id="0">
    <w:p w14:paraId="35F1A961" w14:textId="77777777" w:rsidR="009A31ED" w:rsidRDefault="009A31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805DE" w14:textId="77777777" w:rsidR="00DF5753" w:rsidRDefault="00DF57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058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9687E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7D1A5" w14:textId="77777777" w:rsidR="00DF5753" w:rsidRDefault="00DF57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DE2C6" w14:textId="77777777" w:rsidR="009A31ED" w:rsidRDefault="009A31ED" w:rsidP="0038231F">
      <w:pPr>
        <w:spacing w:after="0" w:line="240" w:lineRule="auto"/>
      </w:pPr>
      <w:r>
        <w:separator/>
      </w:r>
    </w:p>
  </w:footnote>
  <w:footnote w:type="continuationSeparator" w:id="0">
    <w:p w14:paraId="29C781ED" w14:textId="77777777" w:rsidR="009A31ED" w:rsidRDefault="009A31ED" w:rsidP="0038231F">
      <w:pPr>
        <w:spacing w:after="0" w:line="240" w:lineRule="auto"/>
      </w:pPr>
      <w:r>
        <w:continuationSeparator/>
      </w:r>
    </w:p>
  </w:footnote>
  <w:footnote w:id="1">
    <w:p w14:paraId="66663AE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AEF6CF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33210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8714D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22B2C" w14:textId="77777777" w:rsidR="00DF5753" w:rsidRDefault="00DF5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9766" w14:textId="77777777" w:rsidR="00DF5753" w:rsidRDefault="00DF5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D6FD" w14:textId="77777777" w:rsidR="00DF5753" w:rsidRDefault="00DF57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31378">
    <w:abstractNumId w:val="11"/>
  </w:num>
  <w:num w:numId="2" w16cid:durableId="1466392408">
    <w:abstractNumId w:val="0"/>
  </w:num>
  <w:num w:numId="3" w16cid:durableId="1798644490">
    <w:abstractNumId w:val="10"/>
  </w:num>
  <w:num w:numId="4" w16cid:durableId="1752194833">
    <w:abstractNumId w:val="13"/>
  </w:num>
  <w:num w:numId="5" w16cid:durableId="1436098959">
    <w:abstractNumId w:val="12"/>
  </w:num>
  <w:num w:numId="6" w16cid:durableId="660936001">
    <w:abstractNumId w:val="9"/>
  </w:num>
  <w:num w:numId="7" w16cid:durableId="103691710">
    <w:abstractNumId w:val="1"/>
  </w:num>
  <w:num w:numId="8" w16cid:durableId="29451494">
    <w:abstractNumId w:val="6"/>
  </w:num>
  <w:num w:numId="9" w16cid:durableId="471874711">
    <w:abstractNumId w:val="4"/>
  </w:num>
  <w:num w:numId="10" w16cid:durableId="1069036610">
    <w:abstractNumId w:val="7"/>
  </w:num>
  <w:num w:numId="11" w16cid:durableId="399250377">
    <w:abstractNumId w:val="5"/>
  </w:num>
  <w:num w:numId="12" w16cid:durableId="1033653177">
    <w:abstractNumId w:val="8"/>
  </w:num>
  <w:num w:numId="13" w16cid:durableId="716516255">
    <w:abstractNumId w:val="3"/>
  </w:num>
  <w:num w:numId="14" w16cid:durableId="863440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1E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47737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31E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5753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8ECFC"/>
  <w15:docId w15:val="{90F6ECFA-CF16-4815-9761-DFC33D54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2025-08-29T11:39:00Z</dcterms:created>
  <dcterms:modified xsi:type="dcterms:W3CDTF">2025-08-29T11:39:00Z</dcterms:modified>
</cp:coreProperties>
</file>