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26125" w14:textId="77777777" w:rsidR="00F245C5" w:rsidRPr="00353FDC" w:rsidRDefault="00434409" w:rsidP="005955F1">
      <w:pPr>
        <w:jc w:val="right"/>
        <w:rPr>
          <w:rFonts w:ascii="Arial" w:hAnsi="Arial" w:cs="Arial"/>
        </w:rPr>
      </w:pPr>
      <w:bookmarkStart w:id="0" w:name="_Hlk53520193"/>
      <w:r w:rsidRPr="00434409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434409">
        <w:rPr>
          <w:rFonts w:ascii="Arial" w:hAnsi="Arial" w:cs="Arial"/>
        </w:rPr>
        <w:t>2025-09-03</w:t>
      </w:r>
    </w:p>
    <w:p w14:paraId="160590E6" w14:textId="77777777" w:rsidR="00434409" w:rsidRPr="00434409" w:rsidRDefault="00434409" w:rsidP="005955F1">
      <w:pPr>
        <w:ind w:right="3969"/>
        <w:rPr>
          <w:rFonts w:ascii="Arial" w:hAnsi="Arial" w:cs="Arial"/>
          <w:b/>
          <w:bCs/>
        </w:rPr>
      </w:pPr>
      <w:r w:rsidRPr="00434409">
        <w:rPr>
          <w:rFonts w:ascii="Arial" w:hAnsi="Arial" w:cs="Arial"/>
          <w:b/>
          <w:bCs/>
        </w:rPr>
        <w:t>Szpital Wojewódzki w Poznaniu</w:t>
      </w:r>
    </w:p>
    <w:p w14:paraId="6E9493D4" w14:textId="77777777" w:rsidR="00F245C5" w:rsidRPr="00353FDC" w:rsidRDefault="00434409" w:rsidP="005955F1">
      <w:pPr>
        <w:ind w:right="3969"/>
        <w:rPr>
          <w:rFonts w:ascii="Arial" w:hAnsi="Arial" w:cs="Arial"/>
          <w:b/>
          <w:bCs/>
        </w:rPr>
      </w:pPr>
      <w:r w:rsidRPr="00434409">
        <w:rPr>
          <w:rFonts w:ascii="Arial" w:hAnsi="Arial" w:cs="Arial"/>
          <w:b/>
          <w:bCs/>
        </w:rPr>
        <w:t>Dział Zamówień Publicznych</w:t>
      </w:r>
    </w:p>
    <w:p w14:paraId="54F828C5" w14:textId="77777777" w:rsidR="00F245C5" w:rsidRPr="00353FDC" w:rsidRDefault="00434409" w:rsidP="005955F1">
      <w:pPr>
        <w:ind w:right="3969"/>
        <w:rPr>
          <w:rFonts w:ascii="Arial" w:hAnsi="Arial" w:cs="Arial"/>
        </w:rPr>
      </w:pPr>
      <w:r w:rsidRPr="00434409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434409">
        <w:rPr>
          <w:rFonts w:ascii="Arial" w:hAnsi="Arial" w:cs="Arial"/>
        </w:rPr>
        <w:t>7/19</w:t>
      </w:r>
    </w:p>
    <w:p w14:paraId="4F40F80A" w14:textId="77777777" w:rsidR="00F245C5" w:rsidRPr="00353FDC" w:rsidRDefault="00434409" w:rsidP="005955F1">
      <w:pPr>
        <w:ind w:right="4253"/>
        <w:rPr>
          <w:rFonts w:ascii="Arial" w:hAnsi="Arial" w:cs="Arial"/>
        </w:rPr>
      </w:pPr>
      <w:r w:rsidRPr="00434409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434409">
        <w:rPr>
          <w:rFonts w:ascii="Arial" w:hAnsi="Arial" w:cs="Arial"/>
        </w:rPr>
        <w:t>Poznań</w:t>
      </w:r>
    </w:p>
    <w:p w14:paraId="2A927F0C" w14:textId="77777777" w:rsidR="005955F1" w:rsidRDefault="005955F1" w:rsidP="005955F1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3C258EF" w14:textId="77777777" w:rsidR="005955F1" w:rsidRDefault="005955F1" w:rsidP="005955F1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E208DA6" w14:textId="61F51F65" w:rsidR="00D30F1F" w:rsidRDefault="00D30F1F" w:rsidP="005955F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11E6D686" w14:textId="77777777" w:rsidR="00F245C5" w:rsidRDefault="00D30F1F" w:rsidP="005955F1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744088F" w14:textId="77777777" w:rsidR="005955F1" w:rsidRDefault="005955F1" w:rsidP="005955F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100C49D4" w14:textId="77777777" w:rsidR="005955F1" w:rsidRPr="00D30F1F" w:rsidRDefault="005955F1" w:rsidP="005955F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554435DD" w14:textId="77777777" w:rsidTr="002716A3">
        <w:tc>
          <w:tcPr>
            <w:tcW w:w="10065" w:type="dxa"/>
            <w:shd w:val="clear" w:color="auto" w:fill="F2F2F2"/>
            <w:hideMark/>
          </w:tcPr>
          <w:p w14:paraId="5FC09584" w14:textId="77777777" w:rsidR="00F245C5" w:rsidRPr="00353FDC" w:rsidRDefault="00F245C5" w:rsidP="005955F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A34C3B0" w14:textId="77777777" w:rsidR="00F245C5" w:rsidRPr="00353FDC" w:rsidRDefault="00F245C5" w:rsidP="005955F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4D35419" w14:textId="77777777" w:rsidR="00F245C5" w:rsidRPr="00353FDC" w:rsidRDefault="00F245C5" w:rsidP="005955F1">
      <w:pPr>
        <w:keepNext/>
        <w:outlineLvl w:val="0"/>
        <w:rPr>
          <w:rFonts w:ascii="Arial" w:hAnsi="Arial" w:cs="Arial"/>
          <w:b/>
        </w:rPr>
      </w:pPr>
    </w:p>
    <w:p w14:paraId="2A4E23BE" w14:textId="77777777" w:rsidR="00F245C5" w:rsidRPr="00353FDC" w:rsidRDefault="00F245C5" w:rsidP="005955F1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F245C5" w:rsidRPr="00353FDC" w14:paraId="42F0AEA9" w14:textId="77777777" w:rsidTr="005955F1">
        <w:tc>
          <w:tcPr>
            <w:tcW w:w="2269" w:type="dxa"/>
          </w:tcPr>
          <w:p w14:paraId="12BDEFA4" w14:textId="77777777" w:rsidR="00F245C5" w:rsidRPr="00353FDC" w:rsidRDefault="00F245C5" w:rsidP="005955F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1B9F2239" w14:textId="77777777" w:rsidR="00F245C5" w:rsidRPr="00353FDC" w:rsidRDefault="00434409" w:rsidP="005955F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34409">
              <w:rPr>
                <w:rFonts w:ascii="Arial" w:hAnsi="Arial" w:cs="Arial"/>
                <w:bCs/>
              </w:rPr>
              <w:t>Zakup środków dezynfekcyjnych dla Szpitala Wojewódzkiego w Poznaniu</w:t>
            </w:r>
          </w:p>
        </w:tc>
      </w:tr>
      <w:tr w:rsidR="00434409" w:rsidRPr="00353FDC" w14:paraId="1BEFE95A" w14:textId="77777777" w:rsidTr="005955F1">
        <w:tc>
          <w:tcPr>
            <w:tcW w:w="2269" w:type="dxa"/>
          </w:tcPr>
          <w:p w14:paraId="26696DF3" w14:textId="77777777" w:rsidR="00434409" w:rsidRPr="00353FDC" w:rsidRDefault="00434409" w:rsidP="005955F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35ABD3FA" w14:textId="77777777" w:rsidR="00434409" w:rsidRPr="00353FDC" w:rsidRDefault="00434409" w:rsidP="005955F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34409">
              <w:rPr>
                <w:rFonts w:ascii="Arial" w:hAnsi="Arial" w:cs="Arial"/>
                <w:bCs/>
              </w:rPr>
              <w:t>SZW/DZP/97/2025</w:t>
            </w:r>
          </w:p>
        </w:tc>
      </w:tr>
    </w:tbl>
    <w:p w14:paraId="5DD7D8C4" w14:textId="77777777" w:rsidR="00F245C5" w:rsidRDefault="00F245C5" w:rsidP="005955F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1630CFF" w14:textId="77777777" w:rsidR="005955F1" w:rsidRPr="00E1738E" w:rsidRDefault="005955F1" w:rsidP="005955F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1B4432B" w14:textId="1C48917E" w:rsidR="00A02E94" w:rsidRDefault="00F245C5" w:rsidP="005955F1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434409" w:rsidRPr="00434409">
        <w:rPr>
          <w:rFonts w:ascii="Arial" w:hAnsi="Arial" w:cs="Arial"/>
          <w:b/>
        </w:rPr>
        <w:t>Szpital Wojewódzki w Poznaniu</w:t>
      </w:r>
      <w:r w:rsidR="005955F1">
        <w:rPr>
          <w:rFonts w:ascii="Arial" w:hAnsi="Arial" w:cs="Arial"/>
          <w:b/>
        </w:rPr>
        <w:t xml:space="preserve">, </w:t>
      </w:r>
      <w:r w:rsidR="00434409" w:rsidRPr="00434409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434409" w:rsidRPr="00434409">
        <w:rPr>
          <w:rFonts w:ascii="Arial" w:hAnsi="Arial" w:cs="Arial"/>
        </w:rPr>
        <w:t>(</w:t>
      </w:r>
      <w:proofErr w:type="spellStart"/>
      <w:r w:rsidR="00434409" w:rsidRPr="00434409">
        <w:rPr>
          <w:rFonts w:ascii="Arial" w:hAnsi="Arial" w:cs="Arial"/>
        </w:rPr>
        <w:t>t.j</w:t>
      </w:r>
      <w:proofErr w:type="spellEnd"/>
      <w:r w:rsidR="00434409" w:rsidRPr="00434409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57092B67" w14:textId="77777777" w:rsidR="005955F1" w:rsidRDefault="005955F1" w:rsidP="005955F1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34409" w14:paraId="19432E2E" w14:textId="77777777" w:rsidTr="00310C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1CF32" w14:textId="77777777" w:rsidR="00434409" w:rsidRPr="00F245C5" w:rsidRDefault="00434409" w:rsidP="005955F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34409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34409">
              <w:rPr>
                <w:rFonts w:ascii="Arial" w:hAnsi="Arial" w:cs="Arial"/>
              </w:rPr>
              <w:t>Preparaty do oczyszczania endoskopów bezpośrednio do zakończenia badania</w:t>
            </w:r>
          </w:p>
          <w:p w14:paraId="2DF66D55" w14:textId="77777777" w:rsidR="00434409" w:rsidRPr="00F245C5" w:rsidRDefault="00434409" w:rsidP="005955F1">
            <w:pPr>
              <w:jc w:val="both"/>
              <w:rPr>
                <w:rFonts w:ascii="Arial" w:hAnsi="Arial" w:cs="Arial"/>
                <w:b/>
              </w:rPr>
            </w:pPr>
            <w:r w:rsidRPr="00434409">
              <w:rPr>
                <w:rFonts w:ascii="Arial" w:hAnsi="Arial" w:cs="Arial"/>
                <w:b/>
              </w:rPr>
              <w:t xml:space="preserve">Media - </w:t>
            </w:r>
            <w:proofErr w:type="spellStart"/>
            <w:r w:rsidRPr="00434409">
              <w:rPr>
                <w:rFonts w:ascii="Arial" w:hAnsi="Arial" w:cs="Arial"/>
                <w:b/>
              </w:rPr>
              <w:t>Med</w:t>
            </w:r>
            <w:proofErr w:type="spellEnd"/>
            <w:r w:rsidRPr="00434409">
              <w:rPr>
                <w:rFonts w:ascii="Arial" w:hAnsi="Arial" w:cs="Arial"/>
                <w:b/>
              </w:rPr>
              <w:t xml:space="preserve"> Sp. z o.o.</w:t>
            </w:r>
          </w:p>
          <w:p w14:paraId="16FA8225" w14:textId="77777777" w:rsidR="000F0014" w:rsidRDefault="00434409" w:rsidP="000F0014">
            <w:pPr>
              <w:jc w:val="both"/>
              <w:rPr>
                <w:rFonts w:ascii="Arial" w:hAnsi="Arial" w:cs="Arial"/>
                <w:bCs/>
              </w:rPr>
            </w:pPr>
            <w:r w:rsidRPr="00434409">
              <w:rPr>
                <w:rFonts w:ascii="Arial" w:hAnsi="Arial" w:cs="Arial"/>
                <w:bCs/>
              </w:rPr>
              <w:t xml:space="preserve">ul. </w:t>
            </w:r>
            <w:r w:rsidR="000F0014">
              <w:rPr>
                <w:rFonts w:ascii="Arial" w:hAnsi="Arial" w:cs="Arial"/>
                <w:bCs/>
              </w:rPr>
              <w:t>Promienistych 7</w:t>
            </w:r>
          </w:p>
          <w:p w14:paraId="16DAA0F6" w14:textId="32963FF8" w:rsidR="00434409" w:rsidRPr="00F245C5" w:rsidRDefault="000F0014" w:rsidP="000F001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31-481</w:t>
            </w:r>
            <w:r w:rsidR="00434409" w:rsidRPr="00F245C5">
              <w:rPr>
                <w:rFonts w:ascii="Arial" w:hAnsi="Arial" w:cs="Arial"/>
                <w:bCs/>
              </w:rPr>
              <w:t xml:space="preserve"> </w:t>
            </w:r>
            <w:r w:rsidR="00434409" w:rsidRPr="00434409">
              <w:rPr>
                <w:rFonts w:ascii="Arial" w:hAnsi="Arial" w:cs="Arial"/>
                <w:bCs/>
              </w:rPr>
              <w:t>Kraków</w:t>
            </w:r>
          </w:p>
          <w:p w14:paraId="5C5DAA53" w14:textId="77777777" w:rsidR="00434409" w:rsidRPr="00F245C5" w:rsidRDefault="00434409" w:rsidP="005955F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34409">
              <w:rPr>
                <w:rFonts w:ascii="Arial" w:hAnsi="Arial" w:cs="Arial"/>
                <w:b/>
              </w:rPr>
              <w:t>11 880.00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05C0B65" w14:textId="77777777" w:rsidR="00434409" w:rsidRPr="00F245C5" w:rsidRDefault="00434409" w:rsidP="005955F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62DE1FB" w14:textId="6BE55766" w:rsidR="00434409" w:rsidRPr="00F245C5" w:rsidRDefault="00434409" w:rsidP="005955F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34409">
              <w:rPr>
                <w:rFonts w:ascii="Arial" w:hAnsi="Arial" w:cs="Arial"/>
              </w:rPr>
              <w:t xml:space="preserve">Oferta spełnia wymagania formalno-prawne i jest zgodna z SWZ. Jedyna </w:t>
            </w:r>
            <w:r w:rsidR="005955F1" w:rsidRPr="00434409">
              <w:rPr>
                <w:rFonts w:ascii="Arial" w:hAnsi="Arial" w:cs="Arial"/>
              </w:rPr>
              <w:t>oferta</w:t>
            </w:r>
            <w:r w:rsidRPr="00434409">
              <w:rPr>
                <w:rFonts w:ascii="Arial" w:hAnsi="Arial" w:cs="Arial"/>
              </w:rPr>
              <w:t>.</w:t>
            </w:r>
          </w:p>
        </w:tc>
      </w:tr>
      <w:tr w:rsidR="00434409" w14:paraId="6C47D82B" w14:textId="77777777" w:rsidTr="00310C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65F0" w14:textId="77777777" w:rsidR="00434409" w:rsidRPr="00F245C5" w:rsidRDefault="00434409" w:rsidP="005955F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34409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34409">
              <w:rPr>
                <w:rFonts w:ascii="Arial" w:hAnsi="Arial" w:cs="Arial"/>
              </w:rPr>
              <w:t xml:space="preserve">Preparaty do dezynfekcji drobnych elementów wyrobów medycznych po skażeniu Clostridium </w:t>
            </w:r>
            <w:proofErr w:type="spellStart"/>
            <w:r w:rsidRPr="00434409">
              <w:rPr>
                <w:rFonts w:ascii="Arial" w:hAnsi="Arial" w:cs="Arial"/>
              </w:rPr>
              <w:t>difficile</w:t>
            </w:r>
            <w:proofErr w:type="spellEnd"/>
          </w:p>
          <w:p w14:paraId="1E06901E" w14:textId="77777777" w:rsidR="00434409" w:rsidRPr="00F245C5" w:rsidRDefault="00434409" w:rsidP="005955F1">
            <w:pPr>
              <w:jc w:val="both"/>
              <w:rPr>
                <w:rFonts w:ascii="Arial" w:hAnsi="Arial" w:cs="Arial"/>
                <w:b/>
              </w:rPr>
            </w:pPr>
            <w:r w:rsidRPr="00434409">
              <w:rPr>
                <w:rFonts w:ascii="Arial" w:hAnsi="Arial" w:cs="Arial"/>
                <w:b/>
              </w:rPr>
              <w:t>MEDIM Sp. z o.o.</w:t>
            </w:r>
          </w:p>
          <w:p w14:paraId="7CD37FE6" w14:textId="77777777" w:rsidR="00434409" w:rsidRPr="00F245C5" w:rsidRDefault="00434409" w:rsidP="005955F1">
            <w:pPr>
              <w:jc w:val="both"/>
              <w:rPr>
                <w:rFonts w:ascii="Arial" w:hAnsi="Arial" w:cs="Arial"/>
                <w:bCs/>
              </w:rPr>
            </w:pPr>
            <w:r w:rsidRPr="00434409">
              <w:rPr>
                <w:rFonts w:ascii="Arial" w:hAnsi="Arial" w:cs="Arial"/>
                <w:bCs/>
              </w:rPr>
              <w:t>Puławska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34409">
              <w:rPr>
                <w:rFonts w:ascii="Arial" w:hAnsi="Arial" w:cs="Arial"/>
                <w:bCs/>
              </w:rPr>
              <w:t>45B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8DE92D0" w14:textId="77777777" w:rsidR="00434409" w:rsidRPr="00F245C5" w:rsidRDefault="00434409" w:rsidP="005955F1">
            <w:pPr>
              <w:jc w:val="both"/>
              <w:rPr>
                <w:rFonts w:ascii="Arial" w:hAnsi="Arial" w:cs="Arial"/>
                <w:bCs/>
              </w:rPr>
            </w:pPr>
            <w:r w:rsidRPr="00434409">
              <w:rPr>
                <w:rFonts w:ascii="Arial" w:hAnsi="Arial" w:cs="Arial"/>
                <w:bCs/>
              </w:rPr>
              <w:t>05-500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34409">
              <w:rPr>
                <w:rFonts w:ascii="Arial" w:hAnsi="Arial" w:cs="Arial"/>
                <w:bCs/>
              </w:rPr>
              <w:t>Piaseczno</w:t>
            </w:r>
          </w:p>
          <w:p w14:paraId="6DB323EE" w14:textId="77777777" w:rsidR="00434409" w:rsidRPr="00F245C5" w:rsidRDefault="00434409" w:rsidP="005955F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34409">
              <w:rPr>
                <w:rFonts w:ascii="Arial" w:hAnsi="Arial" w:cs="Arial"/>
                <w:b/>
              </w:rPr>
              <w:t>41 644.80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C7650A8" w14:textId="77777777" w:rsidR="00434409" w:rsidRPr="00F245C5" w:rsidRDefault="00434409" w:rsidP="005955F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20105CA" w14:textId="5856E1C9" w:rsidR="00434409" w:rsidRPr="00F245C5" w:rsidRDefault="00434409" w:rsidP="005955F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34409">
              <w:rPr>
                <w:rFonts w:ascii="Arial" w:hAnsi="Arial" w:cs="Arial"/>
              </w:rPr>
              <w:t xml:space="preserve">Oferta spełnia wymagania formalno-prawne i jest zgodna z SWZ. Jedyna </w:t>
            </w:r>
            <w:r w:rsidR="005955F1" w:rsidRPr="00434409">
              <w:rPr>
                <w:rFonts w:ascii="Arial" w:hAnsi="Arial" w:cs="Arial"/>
              </w:rPr>
              <w:t>oferta</w:t>
            </w:r>
            <w:r w:rsidRPr="00434409">
              <w:rPr>
                <w:rFonts w:ascii="Arial" w:hAnsi="Arial" w:cs="Arial"/>
              </w:rPr>
              <w:t>.</w:t>
            </w:r>
          </w:p>
        </w:tc>
      </w:tr>
      <w:tr w:rsidR="00434409" w14:paraId="13656B32" w14:textId="77777777" w:rsidTr="00310C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CD5E5" w14:textId="77777777" w:rsidR="00434409" w:rsidRPr="00F245C5" w:rsidRDefault="00434409" w:rsidP="005955F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34409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34409">
              <w:rPr>
                <w:rFonts w:ascii="Arial" w:hAnsi="Arial" w:cs="Arial"/>
              </w:rPr>
              <w:t>Gaziki do dezynfekcji zewnętrznych elementów cewników dożylnych centralnych i obwodowych</w:t>
            </w:r>
          </w:p>
          <w:p w14:paraId="07E677CE" w14:textId="77777777" w:rsidR="00434409" w:rsidRPr="00F245C5" w:rsidRDefault="00434409" w:rsidP="005955F1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34409">
              <w:rPr>
                <w:rFonts w:ascii="Arial" w:hAnsi="Arial" w:cs="Arial"/>
                <w:b/>
              </w:rPr>
              <w:t>Aesculap</w:t>
            </w:r>
            <w:proofErr w:type="spellEnd"/>
            <w:r w:rsidRPr="00434409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434409">
              <w:rPr>
                <w:rFonts w:ascii="Arial" w:hAnsi="Arial" w:cs="Arial"/>
                <w:b/>
              </w:rPr>
              <w:t>Chifa</w:t>
            </w:r>
            <w:proofErr w:type="spellEnd"/>
            <w:r w:rsidRPr="00434409">
              <w:rPr>
                <w:rFonts w:ascii="Arial" w:hAnsi="Arial" w:cs="Arial"/>
                <w:b/>
              </w:rPr>
              <w:t xml:space="preserve"> Sp. z o.o.</w:t>
            </w:r>
          </w:p>
          <w:p w14:paraId="2F8EC37F" w14:textId="77777777" w:rsidR="00434409" w:rsidRPr="00F245C5" w:rsidRDefault="00434409" w:rsidP="005955F1">
            <w:pPr>
              <w:jc w:val="both"/>
              <w:rPr>
                <w:rFonts w:ascii="Arial" w:hAnsi="Arial" w:cs="Arial"/>
                <w:bCs/>
              </w:rPr>
            </w:pPr>
            <w:r w:rsidRPr="00434409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34409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2EEB8AE" w14:textId="77777777" w:rsidR="00434409" w:rsidRPr="00F245C5" w:rsidRDefault="00434409" w:rsidP="005955F1">
            <w:pPr>
              <w:jc w:val="both"/>
              <w:rPr>
                <w:rFonts w:ascii="Arial" w:hAnsi="Arial" w:cs="Arial"/>
                <w:bCs/>
              </w:rPr>
            </w:pPr>
            <w:r w:rsidRPr="00434409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34409">
              <w:rPr>
                <w:rFonts w:ascii="Arial" w:hAnsi="Arial" w:cs="Arial"/>
                <w:bCs/>
              </w:rPr>
              <w:t>Nowy Tomyśl</w:t>
            </w:r>
          </w:p>
          <w:p w14:paraId="6B2FA102" w14:textId="77777777" w:rsidR="00434409" w:rsidRPr="00F245C5" w:rsidRDefault="00434409" w:rsidP="005955F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34409">
              <w:rPr>
                <w:rFonts w:ascii="Arial" w:hAnsi="Arial" w:cs="Arial"/>
                <w:b/>
              </w:rPr>
              <w:t>4 860.00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D40B39A" w14:textId="77777777" w:rsidR="00434409" w:rsidRPr="00F245C5" w:rsidRDefault="00434409" w:rsidP="005955F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636E7BF" w14:textId="1C4FBDFB" w:rsidR="00434409" w:rsidRPr="00F245C5" w:rsidRDefault="00434409" w:rsidP="005955F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34409">
              <w:rPr>
                <w:rFonts w:ascii="Arial" w:hAnsi="Arial" w:cs="Arial"/>
              </w:rPr>
              <w:t>Oferta spełnia wymagania formalno-prawne i jest zgodna z SWZ.</w:t>
            </w:r>
            <w:r w:rsidR="005955F1">
              <w:rPr>
                <w:rFonts w:ascii="Arial" w:hAnsi="Arial" w:cs="Arial"/>
              </w:rPr>
              <w:t xml:space="preserve"> </w:t>
            </w:r>
            <w:r w:rsidRPr="00434409">
              <w:rPr>
                <w:rFonts w:ascii="Arial" w:hAnsi="Arial" w:cs="Arial"/>
              </w:rPr>
              <w:t xml:space="preserve">Jedyna </w:t>
            </w:r>
            <w:r w:rsidR="005955F1" w:rsidRPr="00434409">
              <w:rPr>
                <w:rFonts w:ascii="Arial" w:hAnsi="Arial" w:cs="Arial"/>
              </w:rPr>
              <w:t>oferta</w:t>
            </w:r>
            <w:r w:rsidRPr="00434409">
              <w:rPr>
                <w:rFonts w:ascii="Arial" w:hAnsi="Arial" w:cs="Arial"/>
              </w:rPr>
              <w:t>.</w:t>
            </w:r>
          </w:p>
        </w:tc>
      </w:tr>
    </w:tbl>
    <w:p w14:paraId="4A0E88D3" w14:textId="77777777" w:rsidR="005955F1" w:rsidRDefault="005955F1" w:rsidP="005955F1">
      <w:pPr>
        <w:jc w:val="both"/>
        <w:rPr>
          <w:rFonts w:ascii="Arial" w:hAnsi="Arial" w:cs="Arial"/>
          <w:b/>
          <w:bCs/>
          <w:color w:val="000000"/>
        </w:rPr>
      </w:pPr>
    </w:p>
    <w:p w14:paraId="515FA0C7" w14:textId="77777777" w:rsidR="005955F1" w:rsidRDefault="005955F1" w:rsidP="005955F1">
      <w:pPr>
        <w:jc w:val="both"/>
        <w:rPr>
          <w:rFonts w:ascii="Arial" w:hAnsi="Arial" w:cs="Arial"/>
          <w:b/>
          <w:bCs/>
          <w:color w:val="000000"/>
        </w:rPr>
      </w:pPr>
    </w:p>
    <w:p w14:paraId="34CE2AB7" w14:textId="31F2F9A3" w:rsidR="00A02E94" w:rsidRDefault="00F245C5" w:rsidP="005955F1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2977"/>
        <w:gridCol w:w="1984"/>
        <w:gridCol w:w="1418"/>
      </w:tblGrid>
      <w:tr w:rsidR="00A02E94" w14:paraId="72D4C045" w14:textId="77777777" w:rsidTr="005955F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49883E" w14:textId="77777777" w:rsidR="00A02E94" w:rsidRPr="00F245C5" w:rsidRDefault="00F245C5" w:rsidP="005955F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FCA396" w14:textId="77777777" w:rsidR="00A02E94" w:rsidRPr="00F245C5" w:rsidRDefault="007D7932" w:rsidP="005955F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1CB55E" w14:textId="77777777" w:rsidR="00A02E94" w:rsidRPr="00F245C5" w:rsidRDefault="007D7932" w:rsidP="005955F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66A4FF" w14:textId="77777777" w:rsidR="00A02E94" w:rsidRPr="00F245C5" w:rsidRDefault="00A02E94" w:rsidP="005955F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34409" w14:paraId="316AAF1A" w14:textId="77777777" w:rsidTr="005955F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11E29" w14:textId="77777777" w:rsidR="00434409" w:rsidRPr="007D7932" w:rsidRDefault="00434409" w:rsidP="00595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34409">
              <w:rPr>
                <w:rFonts w:ascii="Arial" w:hAnsi="Arial" w:cs="Arial"/>
                <w:sz w:val="22"/>
                <w:szCs w:val="22"/>
              </w:rPr>
              <w:t>Preparaty do oczyszczania endoskopów bezpośrednio do zakończenia badania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EF7EA" w14:textId="77777777" w:rsidR="00434409" w:rsidRPr="007D7932" w:rsidRDefault="00434409" w:rsidP="005955F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44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Media - </w:t>
            </w:r>
            <w:proofErr w:type="spellStart"/>
            <w:r w:rsidRPr="00434409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4344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2D18196" w14:textId="77777777" w:rsidR="000F0014" w:rsidRPr="000F0014" w:rsidRDefault="000F0014" w:rsidP="000F001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F0014">
              <w:rPr>
                <w:rFonts w:ascii="Arial" w:hAnsi="Arial" w:cs="Arial"/>
                <w:bCs/>
                <w:sz w:val="22"/>
                <w:szCs w:val="22"/>
              </w:rPr>
              <w:t>ul. Promienistych 7</w:t>
            </w:r>
          </w:p>
          <w:p w14:paraId="3A52D47E" w14:textId="2A65312F" w:rsidR="00434409" w:rsidRPr="007D7932" w:rsidRDefault="000F0014" w:rsidP="000F001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14">
              <w:rPr>
                <w:rFonts w:ascii="Arial" w:hAnsi="Arial" w:cs="Arial"/>
                <w:bCs/>
                <w:sz w:val="22"/>
                <w:szCs w:val="22"/>
              </w:rPr>
              <w:t>31-481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32A51" w14:textId="77777777" w:rsidR="000F0014" w:rsidRDefault="000F0014" w:rsidP="005955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AEC72F" w14:textId="3B9A5748" w:rsidR="00434409" w:rsidRPr="007D7932" w:rsidRDefault="00434409" w:rsidP="00595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C0EA5" w14:textId="77777777" w:rsidR="00434409" w:rsidRPr="007D7932" w:rsidRDefault="00434409" w:rsidP="00595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34409" w14:paraId="0F6DC85B" w14:textId="77777777" w:rsidTr="005955F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C4625" w14:textId="77777777" w:rsidR="00434409" w:rsidRPr="007D7932" w:rsidRDefault="00434409" w:rsidP="00595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34409">
              <w:rPr>
                <w:rFonts w:ascii="Arial" w:hAnsi="Arial" w:cs="Arial"/>
                <w:sz w:val="22"/>
                <w:szCs w:val="22"/>
              </w:rPr>
              <w:t xml:space="preserve">Preparaty do dezynfekcji drobnych elementów wyrobów medycznych po skażeniu Clostridium </w:t>
            </w:r>
            <w:proofErr w:type="spellStart"/>
            <w:r w:rsidRPr="00434409">
              <w:rPr>
                <w:rFonts w:ascii="Arial" w:hAnsi="Arial" w:cs="Arial"/>
                <w:sz w:val="22"/>
                <w:szCs w:val="22"/>
              </w:rPr>
              <w:t>difficile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BE125" w14:textId="77777777" w:rsidR="00434409" w:rsidRPr="007D7932" w:rsidRDefault="00434409" w:rsidP="005955F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4409">
              <w:rPr>
                <w:rFonts w:ascii="Arial" w:hAnsi="Arial" w:cs="Arial"/>
                <w:b/>
                <w:bCs/>
                <w:sz w:val="22"/>
                <w:szCs w:val="22"/>
              </w:rPr>
              <w:t>MEDIM Sp. z o.o.</w:t>
            </w:r>
          </w:p>
          <w:p w14:paraId="5BE90AE7" w14:textId="77777777" w:rsidR="00434409" w:rsidRPr="007D7932" w:rsidRDefault="00434409" w:rsidP="005955F1">
            <w:pPr>
              <w:rPr>
                <w:rFonts w:ascii="Arial" w:hAnsi="Arial" w:cs="Arial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4409">
              <w:rPr>
                <w:rFonts w:ascii="Arial" w:hAnsi="Arial" w:cs="Arial"/>
                <w:sz w:val="22"/>
                <w:szCs w:val="22"/>
              </w:rPr>
              <w:t>45B</w:t>
            </w:r>
          </w:p>
          <w:p w14:paraId="16541E2E" w14:textId="77777777" w:rsidR="00434409" w:rsidRPr="007D7932" w:rsidRDefault="00434409" w:rsidP="00595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>05-500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4409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A1C43" w14:textId="77777777" w:rsidR="000F0014" w:rsidRDefault="000F0014" w:rsidP="005955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169185" w14:textId="194B3201" w:rsidR="00434409" w:rsidRPr="007D7932" w:rsidRDefault="00434409" w:rsidP="00595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967BE" w14:textId="77777777" w:rsidR="00434409" w:rsidRPr="007D7932" w:rsidRDefault="00434409" w:rsidP="00595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34409" w14:paraId="501EB305" w14:textId="77777777" w:rsidTr="005955F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C06DB" w14:textId="77777777" w:rsidR="00434409" w:rsidRPr="007D7932" w:rsidRDefault="00434409" w:rsidP="00595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34409">
              <w:rPr>
                <w:rFonts w:ascii="Arial" w:hAnsi="Arial" w:cs="Arial"/>
                <w:sz w:val="22"/>
                <w:szCs w:val="22"/>
              </w:rPr>
              <w:t>Gaziki do dezynfekcji zewnętrznych elementów cewników dożylnych centralnych i obwodowych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FB116" w14:textId="77777777" w:rsidR="00434409" w:rsidRPr="007D7932" w:rsidRDefault="00434409" w:rsidP="005955F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34409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4344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434409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4344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689754F" w14:textId="77777777" w:rsidR="00434409" w:rsidRPr="007D7932" w:rsidRDefault="00434409" w:rsidP="005955F1">
            <w:pPr>
              <w:rPr>
                <w:rFonts w:ascii="Arial" w:hAnsi="Arial" w:cs="Arial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4409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26619C9" w14:textId="77777777" w:rsidR="00434409" w:rsidRPr="007D7932" w:rsidRDefault="00434409" w:rsidP="00595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4409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240A" w14:textId="77777777" w:rsidR="000F0014" w:rsidRDefault="000F0014" w:rsidP="005955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F815CE" w14:textId="08AB369F" w:rsidR="00434409" w:rsidRPr="007D7932" w:rsidRDefault="00434409" w:rsidP="00595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934E3" w14:textId="77777777" w:rsidR="00434409" w:rsidRPr="007D7932" w:rsidRDefault="00434409" w:rsidP="00595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440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44C6AD65" w14:textId="77777777" w:rsidR="00A02E94" w:rsidRDefault="00A02E94" w:rsidP="005955F1">
      <w:pPr>
        <w:jc w:val="both"/>
        <w:rPr>
          <w:rFonts w:ascii="Arial" w:hAnsi="Arial" w:cs="Arial"/>
          <w:color w:val="000000"/>
        </w:rPr>
      </w:pPr>
    </w:p>
    <w:p w14:paraId="14F6C8B8" w14:textId="77777777" w:rsidR="00A02E94" w:rsidRDefault="00A02E94" w:rsidP="005955F1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55527EA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A7F0A31" w14:textId="77777777" w:rsidR="00A02E94" w:rsidRPr="007D7932" w:rsidRDefault="00A02E94" w:rsidP="005955F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6B6E15A" w14:textId="77777777" w:rsidR="00A02E94" w:rsidRPr="007D7932" w:rsidRDefault="00A02E94" w:rsidP="005955F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0F01495" w14:textId="77777777" w:rsidR="00A02E94" w:rsidRPr="007D7932" w:rsidRDefault="00A02E94" w:rsidP="005955F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0ECD371E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D0D2E9" w14:textId="77777777" w:rsidR="00A02E94" w:rsidRPr="007D7932" w:rsidRDefault="00A02E94" w:rsidP="005955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38081D" w14:textId="77777777" w:rsidR="00A02E94" w:rsidRPr="007D7932" w:rsidRDefault="00A02E94" w:rsidP="005955F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69C27B7" w14:textId="77777777" w:rsidR="00A02E94" w:rsidRPr="007D7932" w:rsidRDefault="00A02E94" w:rsidP="005955F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FAC4F87" w14:textId="77777777" w:rsidR="00A02E94" w:rsidRPr="007D7932" w:rsidRDefault="00A02E94" w:rsidP="005955F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73C2CA" w14:textId="77777777" w:rsidR="00A02E94" w:rsidRDefault="00A02E94" w:rsidP="005955F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14048392" w14:textId="77777777" w:rsidR="0013621B" w:rsidRPr="0013621B" w:rsidRDefault="0013621B" w:rsidP="005955F1">
            <w:pPr>
              <w:rPr>
                <w:rFonts w:ascii="Arial" w:hAnsi="Arial" w:cs="Arial"/>
                <w:sz w:val="12"/>
                <w:szCs w:val="12"/>
              </w:rPr>
            </w:pPr>
          </w:p>
          <w:p w14:paraId="0C3836C2" w14:textId="77777777" w:rsidR="00A02E94" w:rsidRPr="007D7932" w:rsidRDefault="00A02E94" w:rsidP="005955F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3996539" w14:textId="77777777" w:rsidR="00A02E94" w:rsidRPr="007D7932" w:rsidRDefault="00A02E94" w:rsidP="005955F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C83397" w14:textId="77777777" w:rsidR="00A02E94" w:rsidRDefault="00A02E94" w:rsidP="005955F1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1FF13E01" w14:textId="79548C61" w:rsidR="000F0014" w:rsidRPr="00B45FD7" w:rsidRDefault="000F0014" w:rsidP="000F0014">
      <w:pPr>
        <w:jc w:val="both"/>
        <w:rPr>
          <w:rFonts w:ascii="Arial" w:hAnsi="Arial" w:cs="Arial"/>
          <w:bCs/>
        </w:rPr>
      </w:pPr>
      <w:r w:rsidRPr="00B45FD7">
        <w:rPr>
          <w:rFonts w:ascii="Arial" w:hAnsi="Arial" w:cs="Arial"/>
        </w:rPr>
        <w:t xml:space="preserve">W myśl art. 259 ustawy </w:t>
      </w:r>
      <w:proofErr w:type="spellStart"/>
      <w:r w:rsidRPr="00B45FD7">
        <w:rPr>
          <w:rFonts w:ascii="Arial" w:hAnsi="Arial" w:cs="Arial"/>
        </w:rPr>
        <w:t>Pzp</w:t>
      </w:r>
      <w:proofErr w:type="spellEnd"/>
      <w:r w:rsidRPr="00B45FD7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B45FD7"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 w:rsidRPr="00B45FD7">
        <w:rPr>
          <w:rFonts w:ascii="Arial" w:hAnsi="Arial" w:cs="Arial"/>
          <w:b/>
          <w:u w:val="single"/>
        </w:rPr>
        <w:t xml:space="preserve">w zakresie zadania nr </w:t>
      </w:r>
      <w:r>
        <w:rPr>
          <w:rFonts w:ascii="Arial" w:hAnsi="Arial" w:cs="Arial"/>
          <w:b/>
          <w:u w:val="single"/>
        </w:rPr>
        <w:t>2 i 3</w:t>
      </w:r>
      <w:r w:rsidRPr="00B45FD7">
        <w:rPr>
          <w:rFonts w:ascii="Arial" w:hAnsi="Arial" w:cs="Arial"/>
          <w:bCs/>
        </w:rPr>
        <w:t xml:space="preserve"> </w:t>
      </w:r>
      <w:bookmarkEnd w:id="1"/>
      <w:r w:rsidRPr="00B45FD7">
        <w:rPr>
          <w:rFonts w:ascii="Arial" w:hAnsi="Arial" w:cs="Arial"/>
          <w:bCs/>
        </w:rPr>
        <w:t xml:space="preserve">ze względu na fakt, iż nie złożono żadnej oferty. </w:t>
      </w:r>
    </w:p>
    <w:p w14:paraId="067F5434" w14:textId="77777777" w:rsidR="000F0014" w:rsidRDefault="000F0014" w:rsidP="005955F1">
      <w:pPr>
        <w:jc w:val="both"/>
        <w:rPr>
          <w:rFonts w:ascii="Arial" w:hAnsi="Arial" w:cs="Arial"/>
          <w:b/>
          <w:bCs/>
        </w:rPr>
      </w:pPr>
    </w:p>
    <w:p w14:paraId="287022D1" w14:textId="399439EF" w:rsidR="00A02E94" w:rsidRDefault="00A02E94" w:rsidP="005955F1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70F4623F" w14:textId="77777777" w:rsidR="00A02E94" w:rsidRDefault="00A02E94" w:rsidP="005955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434409">
        <w:rPr>
          <w:rFonts w:ascii="Arial" w:hAnsi="Arial" w:cs="Arial"/>
        </w:rPr>
        <w:t>nie krótszym niż 5 dni od dnia przesłania niniejszej informacji o wyborze najkorzystniejszej oferty.</w:t>
      </w:r>
    </w:p>
    <w:p w14:paraId="6A69FF2C" w14:textId="77777777" w:rsidR="00A02E94" w:rsidRDefault="00A02E94" w:rsidP="005955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7F6F3796" w14:textId="77777777" w:rsidR="0013621B" w:rsidRPr="00C6247D" w:rsidRDefault="0013621B" w:rsidP="005955F1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8B47851" w14:textId="77777777" w:rsidR="0013621B" w:rsidRPr="00D50535" w:rsidRDefault="0013621B" w:rsidP="005955F1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DD9414E" w14:textId="77777777" w:rsidR="005955F1" w:rsidRDefault="005955F1" w:rsidP="005955F1">
      <w:pPr>
        <w:ind w:left="3119" w:firstLine="425"/>
        <w:jc w:val="right"/>
        <w:rPr>
          <w:rFonts w:ascii="Arial" w:hAnsi="Arial" w:cs="Arial"/>
          <w:i/>
        </w:rPr>
      </w:pPr>
    </w:p>
    <w:p w14:paraId="6E789AF5" w14:textId="53A436DB" w:rsidR="0013621B" w:rsidRDefault="0013621B" w:rsidP="005955F1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6DCACFAE" w14:textId="77777777" w:rsidR="00A03692" w:rsidRDefault="00A03692" w:rsidP="005955F1">
      <w:pPr>
        <w:ind w:left="3119" w:firstLine="425"/>
        <w:jc w:val="right"/>
        <w:rPr>
          <w:rFonts w:ascii="Arial" w:hAnsi="Arial" w:cs="Arial"/>
          <w:i/>
        </w:rPr>
      </w:pPr>
    </w:p>
    <w:p w14:paraId="221FDCAB" w14:textId="336C8904" w:rsidR="000B704E" w:rsidRPr="00B10395" w:rsidRDefault="000B704E" w:rsidP="000B704E">
      <w:pPr>
        <w:pStyle w:val="Tekstpodstawowy"/>
        <w:spacing w:line="240" w:lineRule="auto"/>
        <w:jc w:val="right"/>
        <w:rPr>
          <w:rFonts w:ascii="Arial" w:hAnsi="Arial" w:cs="Arial"/>
          <w:i/>
          <w:sz w:val="22"/>
          <w:szCs w:val="22"/>
        </w:rPr>
      </w:pPr>
      <w:r w:rsidRPr="00B10395">
        <w:rPr>
          <w:rFonts w:ascii="Arial" w:hAnsi="Arial" w:cs="Arial"/>
          <w:i/>
          <w:sz w:val="22"/>
          <w:szCs w:val="22"/>
        </w:rPr>
        <w:t>/-/ Z-c</w:t>
      </w:r>
      <w:r>
        <w:rPr>
          <w:rFonts w:ascii="Arial" w:hAnsi="Arial" w:cs="Arial"/>
          <w:i/>
          <w:sz w:val="22"/>
          <w:szCs w:val="22"/>
        </w:rPr>
        <w:t>a</w:t>
      </w:r>
      <w:r w:rsidRPr="00B10395">
        <w:rPr>
          <w:rFonts w:ascii="Arial" w:hAnsi="Arial" w:cs="Arial"/>
          <w:i/>
          <w:sz w:val="22"/>
          <w:szCs w:val="22"/>
        </w:rPr>
        <w:t xml:space="preserve"> Dyrektora ds. </w:t>
      </w:r>
      <w:r>
        <w:rPr>
          <w:rFonts w:ascii="Arial" w:hAnsi="Arial" w:cs="Arial"/>
          <w:i/>
          <w:sz w:val="22"/>
          <w:szCs w:val="22"/>
        </w:rPr>
        <w:t>Medycz</w:t>
      </w:r>
      <w:r w:rsidRPr="00B10395">
        <w:rPr>
          <w:rFonts w:ascii="Arial" w:hAnsi="Arial" w:cs="Arial"/>
          <w:i/>
          <w:sz w:val="22"/>
          <w:szCs w:val="22"/>
        </w:rPr>
        <w:t>nych</w:t>
      </w:r>
    </w:p>
    <w:p w14:paraId="3B615135" w14:textId="749F5B15" w:rsidR="000B704E" w:rsidRPr="00B10395" w:rsidRDefault="00A03692" w:rsidP="000B704E">
      <w:pPr>
        <w:pStyle w:val="Tekstpodstawowy"/>
        <w:spacing w:line="240" w:lineRule="auto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Dr hab. n. med. Ilona </w:t>
      </w:r>
      <w:proofErr w:type="spellStart"/>
      <w:r>
        <w:rPr>
          <w:rFonts w:ascii="Arial" w:hAnsi="Arial" w:cs="Arial"/>
          <w:i/>
          <w:sz w:val="22"/>
          <w:szCs w:val="22"/>
        </w:rPr>
        <w:t>Idasiak</w:t>
      </w:r>
      <w:proofErr w:type="spellEnd"/>
      <w:r>
        <w:rPr>
          <w:rFonts w:ascii="Arial" w:hAnsi="Arial" w:cs="Arial"/>
          <w:i/>
          <w:sz w:val="22"/>
          <w:szCs w:val="22"/>
        </w:rPr>
        <w:t>-Piechocka</w:t>
      </w:r>
    </w:p>
    <w:p w14:paraId="281F8D09" w14:textId="77777777" w:rsidR="000B704E" w:rsidRDefault="000B704E" w:rsidP="005955F1">
      <w:pPr>
        <w:ind w:left="3119" w:firstLine="425"/>
        <w:jc w:val="right"/>
        <w:rPr>
          <w:rFonts w:ascii="Arial" w:hAnsi="Arial" w:cs="Arial"/>
          <w:i/>
        </w:rPr>
      </w:pPr>
    </w:p>
    <w:p w14:paraId="357B12C7" w14:textId="77777777" w:rsidR="000B704E" w:rsidRDefault="000B704E" w:rsidP="005955F1">
      <w:pPr>
        <w:ind w:left="3119" w:firstLine="425"/>
        <w:jc w:val="right"/>
        <w:rPr>
          <w:rFonts w:ascii="Arial" w:hAnsi="Arial" w:cs="Arial"/>
          <w:i/>
        </w:rPr>
      </w:pPr>
    </w:p>
    <w:p w14:paraId="47EE2328" w14:textId="77777777" w:rsidR="000B704E" w:rsidRPr="004B39E0" w:rsidRDefault="000B704E" w:rsidP="005955F1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0B704E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D1978" w14:textId="77777777" w:rsidR="00790F32" w:rsidRDefault="00790F32">
      <w:r>
        <w:separator/>
      </w:r>
    </w:p>
  </w:endnote>
  <w:endnote w:type="continuationSeparator" w:id="0">
    <w:p w14:paraId="0C1A1468" w14:textId="77777777" w:rsidR="00790F32" w:rsidRDefault="0079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68FB8" w14:textId="77777777" w:rsidR="00434409" w:rsidRDefault="004344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9EB95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C3FBB20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3FA882D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C4C35" w14:textId="77777777" w:rsidR="00434409" w:rsidRDefault="00434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0DE57" w14:textId="77777777" w:rsidR="00790F32" w:rsidRDefault="00790F32">
      <w:r>
        <w:separator/>
      </w:r>
    </w:p>
  </w:footnote>
  <w:footnote w:type="continuationSeparator" w:id="0">
    <w:p w14:paraId="0021BE9A" w14:textId="77777777" w:rsidR="00790F32" w:rsidRDefault="00790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D3BF" w14:textId="77777777" w:rsidR="00434409" w:rsidRDefault="004344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B810" w14:textId="77777777" w:rsidR="00434409" w:rsidRDefault="004344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C233E" w14:textId="77777777" w:rsidR="00434409" w:rsidRDefault="004344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F32"/>
    <w:rsid w:val="00022322"/>
    <w:rsid w:val="00042497"/>
    <w:rsid w:val="000B704E"/>
    <w:rsid w:val="000C1E6F"/>
    <w:rsid w:val="000E4E56"/>
    <w:rsid w:val="000F0014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4409"/>
    <w:rsid w:val="00437CAD"/>
    <w:rsid w:val="004561CC"/>
    <w:rsid w:val="004657DA"/>
    <w:rsid w:val="004B2665"/>
    <w:rsid w:val="004C3459"/>
    <w:rsid w:val="004E324A"/>
    <w:rsid w:val="004E7234"/>
    <w:rsid w:val="0054734E"/>
    <w:rsid w:val="005955F1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90F32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03692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C82CB6"/>
  <w15:chartTrackingRefBased/>
  <w15:docId w15:val="{C224973A-2B9F-4A6B-BCB2-2B0778611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0B704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503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2025-09-03T06:20:00Z</cp:lastPrinted>
  <dcterms:created xsi:type="dcterms:W3CDTF">2025-09-03T06:24:00Z</dcterms:created>
  <dcterms:modified xsi:type="dcterms:W3CDTF">2025-09-03T06:24:00Z</dcterms:modified>
</cp:coreProperties>
</file>