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187D1C2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816B0C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5934A8A6" w14:textId="448A88CA" w:rsidR="00AA7E40" w:rsidRDefault="007A3858" w:rsidP="009D6537">
      <w:pPr>
        <w:spacing w:line="276" w:lineRule="auto"/>
        <w:jc w:val="center"/>
        <w:rPr>
          <w:b/>
          <w:sz w:val="28"/>
          <w:szCs w:val="28"/>
        </w:rPr>
      </w:pPr>
      <w:r w:rsidRPr="007A3858">
        <w:rPr>
          <w:b/>
          <w:sz w:val="28"/>
          <w:szCs w:val="28"/>
        </w:rPr>
        <w:t>Dostawa jednorazowych środków ochrony indywidualnej do Szpitala Wojewódzkiego w Poznaniu</w:t>
      </w:r>
    </w:p>
    <w:p w14:paraId="5A92DBC3" w14:textId="77777777" w:rsidR="00EC2082" w:rsidRPr="00830F9C" w:rsidRDefault="00EC2082" w:rsidP="009D6537">
      <w:pPr>
        <w:spacing w:line="276" w:lineRule="auto"/>
        <w:jc w:val="center"/>
        <w:rPr>
          <w:sz w:val="28"/>
          <w:szCs w:val="28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1FF70A28" w14:textId="0E38A1C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D6537">
              <w:t xml:space="preserve">ulica, kod, miejscowość, </w:t>
            </w:r>
            <w:r w:rsidRPr="007E6FF3">
              <w:rPr>
                <w:sz w:val="22"/>
                <w:szCs w:val="22"/>
              </w:rPr>
              <w:t>województwo</w:t>
            </w:r>
            <w:r w:rsidRPr="00281DC6">
              <w:t>)</w:t>
            </w:r>
          </w:p>
        </w:tc>
        <w:tc>
          <w:tcPr>
            <w:tcW w:w="6140" w:type="dxa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36C7C052" w14:textId="10B0AD5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7734ED9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A7E24E" w14:textId="6DCFCCD6" w:rsidR="00281DC6" w:rsidRPr="005F3F69" w:rsidRDefault="00281DC6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>Zadanie nr 1</w:t>
      </w:r>
      <w:r w:rsidR="00626ED9">
        <w:rPr>
          <w:bCs/>
          <w:sz w:val="22"/>
          <w:u w:val="single"/>
        </w:rPr>
        <w:t>.</w:t>
      </w:r>
      <w:r w:rsidRPr="005F3F69">
        <w:rPr>
          <w:bCs/>
          <w:sz w:val="22"/>
          <w:u w:val="single"/>
        </w:rPr>
        <w:t xml:space="preserve">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Warunki płatności: 60 dni</w:t>
      </w:r>
    </w:p>
    <w:p w14:paraId="513BC4E4" w14:textId="31FAA7FF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CD40CF9" w14:textId="3C24F271" w:rsidR="00626ED9" w:rsidRPr="005F3F69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2.</w:t>
      </w:r>
    </w:p>
    <w:p w14:paraId="7E02943B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3FD8B3A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0D30A35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B3B80CC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4C90187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E4C75C8" w14:textId="77777777" w:rsidR="00626ED9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64F360D" w14:textId="77777777" w:rsidR="00626ED9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Pr="005F3F69">
        <w:rPr>
          <w:bCs/>
          <w:sz w:val="22"/>
          <w:szCs w:val="22"/>
        </w:rPr>
        <w:t xml:space="preserve">w ciągu </w:t>
      </w:r>
      <w:r>
        <w:rPr>
          <w:bCs/>
          <w:sz w:val="22"/>
          <w:szCs w:val="22"/>
        </w:rPr>
        <w:t>72</w:t>
      </w:r>
      <w:r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DB2C205" w14:textId="77777777" w:rsidR="00626ED9" w:rsidRDefault="00626ED9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DF032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35ABAFA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49A25D3" w14:textId="75AEAE4D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</w:t>
      </w:r>
      <w:r w:rsidR="006B12F8">
        <w:rPr>
          <w:sz w:val="22"/>
          <w:szCs w:val="22"/>
        </w:rPr>
        <w:t xml:space="preserve"> </w:t>
      </w:r>
      <w:r w:rsidRPr="00851BC9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D915F8" w:rsidRDefault="00281DC6" w:rsidP="00D915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D915F8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7AC19CB3" w14:textId="77777777" w:rsidR="00D915F8" w:rsidRPr="00D915F8" w:rsidRDefault="00D915F8" w:rsidP="00D915F8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70A56993" w14:textId="77777777" w:rsidR="00D915F8" w:rsidRPr="00D915F8" w:rsidRDefault="00D915F8" w:rsidP="00D915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4D011A2" w14:textId="77777777" w:rsidR="00D915F8" w:rsidRPr="00D915F8" w:rsidRDefault="00D915F8" w:rsidP="00D915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D41369E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19D8F8CF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33CDD386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7A38899A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603D58D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245EC2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FC9C88" w14:textId="77777777" w:rsidR="00D915F8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5A541ED4" w14:textId="53B229DB" w:rsidR="00D915F8" w:rsidRPr="00281DC6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82F8980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2BACF37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3AC310B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FE25874" w14:textId="77777777" w:rsidR="00D915F8" w:rsidRPr="00281DC6" w:rsidRDefault="00D915F8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6F4B3518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D915F8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2010C33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66EF70D7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5026B24" w14:textId="1199A7C3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218A325" w14:textId="6507C358" w:rsidR="00281DC6" w:rsidRDefault="00281DC6" w:rsidP="00D01CDA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5AA58" w14:textId="77777777" w:rsidR="003104E7" w:rsidRDefault="003104E7">
      <w:r>
        <w:separator/>
      </w:r>
    </w:p>
  </w:endnote>
  <w:endnote w:type="continuationSeparator" w:id="0">
    <w:p w14:paraId="07F6F440" w14:textId="77777777" w:rsidR="003104E7" w:rsidRDefault="0031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D90DF" w14:textId="77777777" w:rsidR="003104E7" w:rsidRDefault="003104E7">
      <w:r>
        <w:separator/>
      </w:r>
    </w:p>
  </w:footnote>
  <w:footnote w:type="continuationSeparator" w:id="0">
    <w:p w14:paraId="384CC578" w14:textId="77777777" w:rsidR="003104E7" w:rsidRDefault="003104E7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8A1CF" w14:textId="32285BC9" w:rsidR="003E2272" w:rsidRDefault="0066224D">
    <w:pPr>
      <w:pStyle w:val="Nagwek"/>
    </w:pPr>
    <w:r>
      <w:t>Znak sprawy: SZW/DZP/</w:t>
    </w:r>
    <w:r w:rsidR="009A5203">
      <w:t>112</w:t>
    </w:r>
    <w:r w:rsidR="003E2272">
      <w:t>/202</w:t>
    </w:r>
    <w:r w:rsidR="009A5203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  <w:num w:numId="39" w16cid:durableId="11528667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0B63"/>
    <w:rsid w:val="00050374"/>
    <w:rsid w:val="000572DC"/>
    <w:rsid w:val="00057F93"/>
    <w:rsid w:val="00063B6A"/>
    <w:rsid w:val="00071FE3"/>
    <w:rsid w:val="00083AA3"/>
    <w:rsid w:val="000A0964"/>
    <w:rsid w:val="000B09F8"/>
    <w:rsid w:val="000C05AA"/>
    <w:rsid w:val="000D1C69"/>
    <w:rsid w:val="00110EF3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30391A"/>
    <w:rsid w:val="003104E7"/>
    <w:rsid w:val="00311C3A"/>
    <w:rsid w:val="0039528D"/>
    <w:rsid w:val="003A652F"/>
    <w:rsid w:val="003C1648"/>
    <w:rsid w:val="003E2272"/>
    <w:rsid w:val="00412A27"/>
    <w:rsid w:val="00443C09"/>
    <w:rsid w:val="00460383"/>
    <w:rsid w:val="00493BF3"/>
    <w:rsid w:val="004A2566"/>
    <w:rsid w:val="004F0198"/>
    <w:rsid w:val="00535E57"/>
    <w:rsid w:val="005A192D"/>
    <w:rsid w:val="005A70C7"/>
    <w:rsid w:val="005B4C0B"/>
    <w:rsid w:val="005D19FC"/>
    <w:rsid w:val="005F3F69"/>
    <w:rsid w:val="006014DA"/>
    <w:rsid w:val="00606D8A"/>
    <w:rsid w:val="00613B65"/>
    <w:rsid w:val="00626ED9"/>
    <w:rsid w:val="00636E23"/>
    <w:rsid w:val="0066224D"/>
    <w:rsid w:val="006A0EFD"/>
    <w:rsid w:val="006B12F8"/>
    <w:rsid w:val="006D760D"/>
    <w:rsid w:val="007032E2"/>
    <w:rsid w:val="007059CC"/>
    <w:rsid w:val="00710AF3"/>
    <w:rsid w:val="00740C0B"/>
    <w:rsid w:val="00757E49"/>
    <w:rsid w:val="007717C3"/>
    <w:rsid w:val="007932D2"/>
    <w:rsid w:val="007A3858"/>
    <w:rsid w:val="007E6FF3"/>
    <w:rsid w:val="00815E8E"/>
    <w:rsid w:val="00816B0C"/>
    <w:rsid w:val="00821886"/>
    <w:rsid w:val="00821F87"/>
    <w:rsid w:val="00830F9C"/>
    <w:rsid w:val="00851BC9"/>
    <w:rsid w:val="008657EA"/>
    <w:rsid w:val="00915BDC"/>
    <w:rsid w:val="00986E10"/>
    <w:rsid w:val="009A5203"/>
    <w:rsid w:val="009B4573"/>
    <w:rsid w:val="009D6537"/>
    <w:rsid w:val="00A53B23"/>
    <w:rsid w:val="00A945E1"/>
    <w:rsid w:val="00AA7E40"/>
    <w:rsid w:val="00AC5DFA"/>
    <w:rsid w:val="00AE3969"/>
    <w:rsid w:val="00AE4735"/>
    <w:rsid w:val="00AE79F7"/>
    <w:rsid w:val="00AF61A7"/>
    <w:rsid w:val="00B16CA2"/>
    <w:rsid w:val="00B22D6B"/>
    <w:rsid w:val="00B41204"/>
    <w:rsid w:val="00B5559D"/>
    <w:rsid w:val="00BF72BF"/>
    <w:rsid w:val="00C1150F"/>
    <w:rsid w:val="00C32366"/>
    <w:rsid w:val="00C932A2"/>
    <w:rsid w:val="00CA0475"/>
    <w:rsid w:val="00CA579C"/>
    <w:rsid w:val="00CA73AF"/>
    <w:rsid w:val="00CA7C6C"/>
    <w:rsid w:val="00CB2BE7"/>
    <w:rsid w:val="00CC0F78"/>
    <w:rsid w:val="00CE51A9"/>
    <w:rsid w:val="00CF394A"/>
    <w:rsid w:val="00D01CDA"/>
    <w:rsid w:val="00D74BC1"/>
    <w:rsid w:val="00D823AB"/>
    <w:rsid w:val="00D90764"/>
    <w:rsid w:val="00D915F8"/>
    <w:rsid w:val="00DE0A8F"/>
    <w:rsid w:val="00DF0326"/>
    <w:rsid w:val="00E90381"/>
    <w:rsid w:val="00EC2082"/>
    <w:rsid w:val="00F2537A"/>
    <w:rsid w:val="00F62950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119</TotalTime>
  <Pages>3</Pages>
  <Words>744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38</cp:revision>
  <cp:lastPrinted>2007-10-05T06:59:00Z</cp:lastPrinted>
  <dcterms:created xsi:type="dcterms:W3CDTF">2022-05-25T07:12:00Z</dcterms:created>
  <dcterms:modified xsi:type="dcterms:W3CDTF">2025-08-29T06:40:00Z</dcterms:modified>
</cp:coreProperties>
</file>