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2A3C2" w14:textId="27318AA0" w:rsidR="005103B9" w:rsidRDefault="000B4027" w:rsidP="000B402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E9BA2B3" w14:textId="77777777" w:rsidR="000B4027" w:rsidRPr="000B4027" w:rsidRDefault="000B4027" w:rsidP="000B4027">
      <w:pPr>
        <w:rPr>
          <w:lang w:eastAsia="pl-PL"/>
        </w:rPr>
      </w:pPr>
    </w:p>
    <w:p w14:paraId="7EF1396A" w14:textId="77777777" w:rsidR="00C4103F" w:rsidRPr="0012157F" w:rsidRDefault="007118F0" w:rsidP="000B402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734A5F3" w14:textId="77777777" w:rsidR="006676AE" w:rsidRPr="0012157F" w:rsidRDefault="00CE60C3" w:rsidP="000B4027">
      <w:pPr>
        <w:pStyle w:val="Tekstpodstawowy"/>
        <w:spacing w:after="0"/>
        <w:ind w:left="4111"/>
        <w:rPr>
          <w:rFonts w:ascii="Arial" w:hAnsi="Arial" w:cs="Arial"/>
        </w:rPr>
      </w:pPr>
      <w:r w:rsidRPr="00CE60C3">
        <w:rPr>
          <w:rFonts w:ascii="Arial" w:hAnsi="Arial" w:cs="Arial"/>
        </w:rPr>
        <w:t>SZPITAL WOJEWÓDZKI W POZNANIU</w:t>
      </w:r>
    </w:p>
    <w:p w14:paraId="09CF1A4C" w14:textId="77777777" w:rsidR="006676AE" w:rsidRPr="0012157F" w:rsidRDefault="00CE60C3" w:rsidP="000B4027">
      <w:pPr>
        <w:pStyle w:val="Tekstpodstawowy"/>
        <w:spacing w:after="0"/>
        <w:ind w:left="4111"/>
        <w:rPr>
          <w:rFonts w:ascii="Arial" w:hAnsi="Arial" w:cs="Arial"/>
        </w:rPr>
      </w:pPr>
      <w:r w:rsidRPr="00CE60C3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CE60C3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9307FDE" w14:textId="77777777" w:rsidR="00F90CD1" w:rsidRDefault="00CE60C3" w:rsidP="000B4027">
      <w:pPr>
        <w:pStyle w:val="Tekstpodstawowy"/>
        <w:spacing w:after="0"/>
        <w:ind w:left="4111"/>
        <w:rPr>
          <w:rFonts w:ascii="Arial" w:hAnsi="Arial" w:cs="Arial"/>
        </w:rPr>
      </w:pPr>
      <w:r w:rsidRPr="00CE60C3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CE60C3">
        <w:rPr>
          <w:rFonts w:ascii="Arial" w:hAnsi="Arial" w:cs="Arial"/>
        </w:rPr>
        <w:t>Poznań</w:t>
      </w:r>
    </w:p>
    <w:p w14:paraId="04A65293" w14:textId="77777777" w:rsidR="009169D4" w:rsidRDefault="009169D4" w:rsidP="000B402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BBA8C98" w14:textId="77777777" w:rsidR="00C4103F" w:rsidRPr="002578E4" w:rsidRDefault="002578E4" w:rsidP="000B4027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3EB09017" w14:textId="77777777" w:rsidR="002578E4" w:rsidRDefault="002578E4" w:rsidP="000B402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DDFF9A6" w14:textId="77777777" w:rsidTr="0018769E">
        <w:tc>
          <w:tcPr>
            <w:tcW w:w="2800" w:type="dxa"/>
          </w:tcPr>
          <w:p w14:paraId="1694995A" w14:textId="77777777" w:rsidR="002578E4" w:rsidRPr="00A2540E" w:rsidRDefault="002578E4" w:rsidP="000B402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DCBC0C0" w14:textId="77777777" w:rsidR="002578E4" w:rsidRPr="00A2540E" w:rsidRDefault="002578E4" w:rsidP="000B402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CAE6249" w14:textId="77777777" w:rsidR="002578E4" w:rsidRPr="00A2540E" w:rsidRDefault="002578E4" w:rsidP="000B402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FD70DE" w14:textId="77777777" w:rsidR="002578E4" w:rsidRPr="00A2540E" w:rsidRDefault="002578E4" w:rsidP="000B402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33DF4C35" w14:textId="77777777" w:rsidTr="0018769E">
        <w:tc>
          <w:tcPr>
            <w:tcW w:w="2800" w:type="dxa"/>
          </w:tcPr>
          <w:p w14:paraId="047918AB" w14:textId="77777777" w:rsidR="002578E4" w:rsidRPr="00A2540E" w:rsidRDefault="002578E4" w:rsidP="000B402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4B416E9" w14:textId="77777777" w:rsidR="002578E4" w:rsidRPr="00A2540E" w:rsidRDefault="002578E4" w:rsidP="000B402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BDFCAB9" w14:textId="77777777" w:rsidR="002578E4" w:rsidRPr="00A2540E" w:rsidRDefault="002578E4" w:rsidP="000B402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71127E" w14:textId="77777777" w:rsidR="002578E4" w:rsidRPr="00A2540E" w:rsidRDefault="002578E4" w:rsidP="000B4027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87B5E54" w14:textId="77777777" w:rsidR="002578E4" w:rsidRDefault="002578E4" w:rsidP="000B4027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13098817" w14:textId="77777777" w:rsidR="000B4027" w:rsidRPr="002578E4" w:rsidRDefault="000B4027" w:rsidP="000B4027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E60C3" w:rsidRPr="0012157F" w14:paraId="429FC798" w14:textId="77777777" w:rsidTr="00E00880">
        <w:tc>
          <w:tcPr>
            <w:tcW w:w="9104" w:type="dxa"/>
            <w:shd w:val="clear" w:color="auto" w:fill="D9D9D9"/>
          </w:tcPr>
          <w:p w14:paraId="4FDE8485" w14:textId="77777777" w:rsidR="00CE60C3" w:rsidRPr="0012157F" w:rsidRDefault="00CE60C3" w:rsidP="000B402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68ED183" w14:textId="77777777" w:rsidR="00CE60C3" w:rsidRPr="0012157F" w:rsidRDefault="00CE60C3" w:rsidP="000B402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E60C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E60C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E60C3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0085758" w14:textId="77777777" w:rsidR="00CE60C3" w:rsidRPr="00612283" w:rsidRDefault="00CE60C3" w:rsidP="000B402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B0BB31E" w14:textId="77777777" w:rsidR="00CE60C3" w:rsidRPr="00612283" w:rsidRDefault="00CE60C3" w:rsidP="000B402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AE3722C" w14:textId="77777777" w:rsidR="00CE60C3" w:rsidRPr="0012157F" w:rsidRDefault="00CE60C3" w:rsidP="000B4027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B0423B0" w14:textId="77777777" w:rsidR="000B4027" w:rsidRDefault="000B4027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6B8E23F" w14:textId="6FB69878" w:rsidR="00E50194" w:rsidRDefault="001F027E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485857C" w14:textId="77777777" w:rsidTr="0018769E">
        <w:tc>
          <w:tcPr>
            <w:tcW w:w="2269" w:type="dxa"/>
          </w:tcPr>
          <w:p w14:paraId="7DCC3E0F" w14:textId="77777777" w:rsidR="002578E4" w:rsidRPr="00A2540E" w:rsidRDefault="002578E4" w:rsidP="000B402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75C7FA" w14:textId="77777777" w:rsidR="002578E4" w:rsidRPr="00A2540E" w:rsidRDefault="00CE60C3" w:rsidP="000B402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E60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jednorazowych środków ochrony indywidualnej do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E60C3" w:rsidRPr="00A2540E" w14:paraId="367391E2" w14:textId="77777777" w:rsidTr="00E00880">
        <w:tc>
          <w:tcPr>
            <w:tcW w:w="2269" w:type="dxa"/>
          </w:tcPr>
          <w:p w14:paraId="115E9A5A" w14:textId="77777777" w:rsidR="00CE60C3" w:rsidRPr="00A2540E" w:rsidRDefault="00CE60C3" w:rsidP="000B402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55419ED" w14:textId="77777777" w:rsidR="00CE60C3" w:rsidRPr="00A2540E" w:rsidRDefault="00CE60C3" w:rsidP="000B402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E60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SZW/DZP/112/2025</w:t>
            </w:r>
          </w:p>
        </w:tc>
      </w:tr>
    </w:tbl>
    <w:p w14:paraId="0AB05D74" w14:textId="77777777" w:rsidR="002578E4" w:rsidRDefault="002578E4" w:rsidP="000B402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AFDD028" w14:textId="77777777" w:rsidR="00F90CD1" w:rsidRDefault="005434B3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E60C3" w:rsidRPr="00CE60C3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5A6FE58D" w14:textId="77777777" w:rsidR="000B4027" w:rsidRPr="0012157F" w:rsidRDefault="000B4027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F4F2809" w14:textId="77777777" w:rsidTr="00650D6C">
        <w:tc>
          <w:tcPr>
            <w:tcW w:w="9104" w:type="dxa"/>
            <w:shd w:val="clear" w:color="auto" w:fill="D9D9D9"/>
          </w:tcPr>
          <w:p w14:paraId="66275E07" w14:textId="77777777" w:rsidR="00E50194" w:rsidRPr="00650D6C" w:rsidRDefault="00650D6C" w:rsidP="000B402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ABF8D8D" w14:textId="77777777" w:rsidR="00C113BF" w:rsidRPr="0012157F" w:rsidRDefault="00C113BF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1A64179" w14:textId="77777777" w:rsidR="002426FF" w:rsidRPr="00A44833" w:rsidRDefault="002426FF" w:rsidP="000B4027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722AA455" w14:textId="77777777" w:rsidR="00023477" w:rsidRPr="006B53D6" w:rsidRDefault="00023477" w:rsidP="000B4027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68EF47DD" w14:textId="77777777" w:rsidR="00023477" w:rsidRPr="00992BD8" w:rsidRDefault="00992BD8" w:rsidP="000B4027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EA4D435" w14:textId="77777777" w:rsidR="00992BD8" w:rsidRPr="00992BD8" w:rsidRDefault="00992BD8" w:rsidP="000B4027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46DD6CF" w14:textId="77777777" w:rsidR="00023477" w:rsidRDefault="00C113BF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4D6B013" w14:textId="77777777" w:rsidR="007A2BCB" w:rsidRDefault="00992BD8" w:rsidP="000B402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B2D7976" w14:textId="77777777" w:rsidR="0011306C" w:rsidRDefault="007A2BCB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7E0A8BA6" w14:textId="77777777" w:rsidR="000B4027" w:rsidRDefault="000B4027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791671" w14:textId="77777777" w:rsidR="000B4027" w:rsidRDefault="000B4027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603B04D" w14:textId="77777777" w:rsidTr="00CD4DD1">
        <w:tc>
          <w:tcPr>
            <w:tcW w:w="9104" w:type="dxa"/>
            <w:shd w:val="clear" w:color="auto" w:fill="D9D9D9"/>
          </w:tcPr>
          <w:p w14:paraId="6A994BF4" w14:textId="77777777" w:rsidR="0011306C" w:rsidRPr="00650D6C" w:rsidRDefault="0011306C" w:rsidP="000B402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68F3997" w14:textId="77777777" w:rsidR="00D2702A" w:rsidRPr="0012157F" w:rsidRDefault="004F23F7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28EB7B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1117F" w14:textId="77777777" w:rsidR="00D2702A" w:rsidRPr="0012157F" w:rsidRDefault="00D2702A" w:rsidP="000B402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92574" w14:textId="77777777" w:rsidR="00D2702A" w:rsidRPr="0012157F" w:rsidRDefault="00D2702A" w:rsidP="000B402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E60C3" w:rsidRPr="0012157F" w14:paraId="5720D262" w14:textId="77777777" w:rsidTr="00E008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9F85D" w14:textId="77777777" w:rsidR="00CE60C3" w:rsidRPr="0012157F" w:rsidRDefault="00CE60C3" w:rsidP="000B402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0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9D351" w14:textId="77777777" w:rsidR="00CE60C3" w:rsidRPr="0012157F" w:rsidRDefault="00CE60C3" w:rsidP="000B402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60C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89C817F" w14:textId="77777777" w:rsidR="00CE60C3" w:rsidRPr="0012157F" w:rsidRDefault="00CE60C3" w:rsidP="000B402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0C3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CE60C3" w:rsidRPr="0012157F" w14:paraId="6FE0B35E" w14:textId="77777777" w:rsidTr="00E008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3CD00" w14:textId="77777777" w:rsidR="00CE60C3" w:rsidRPr="0012157F" w:rsidRDefault="00CE60C3" w:rsidP="000B402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0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C32D8" w14:textId="77777777" w:rsidR="00CE60C3" w:rsidRPr="0012157F" w:rsidRDefault="00CE60C3" w:rsidP="000B402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60C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5476B01" w14:textId="77777777" w:rsidR="00CE60C3" w:rsidRPr="0012157F" w:rsidRDefault="00CE60C3" w:rsidP="000B402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0C3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CE60C3" w:rsidRPr="0012157F" w14:paraId="19F2B72F" w14:textId="77777777" w:rsidTr="00E008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E0B39" w14:textId="77777777" w:rsidR="00CE60C3" w:rsidRPr="0012157F" w:rsidRDefault="00CE60C3" w:rsidP="000B402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0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136BD" w14:textId="77777777" w:rsidR="00CE60C3" w:rsidRPr="0012157F" w:rsidRDefault="00CE60C3" w:rsidP="000B402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60C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26DD0DF" w14:textId="77777777" w:rsidR="00CE60C3" w:rsidRPr="0012157F" w:rsidRDefault="00CE60C3" w:rsidP="000B402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0C3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CE60C3" w:rsidRPr="0012157F" w14:paraId="3AAAA48E" w14:textId="77777777" w:rsidTr="00E008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A3415" w14:textId="77777777" w:rsidR="00CE60C3" w:rsidRPr="0012157F" w:rsidRDefault="00CE60C3" w:rsidP="000B402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0C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CD155" w14:textId="77777777" w:rsidR="00CE60C3" w:rsidRPr="0012157F" w:rsidRDefault="00CE60C3" w:rsidP="000B402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60C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BD7A391" w14:textId="77777777" w:rsidR="00CE60C3" w:rsidRPr="0012157F" w:rsidRDefault="00CE60C3" w:rsidP="000B402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0C3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3F779BE0" w14:textId="77777777" w:rsidR="00E21BB4" w:rsidRPr="0012157F" w:rsidRDefault="00257E73" w:rsidP="000B402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AA3B45E" w14:textId="77777777" w:rsidR="00E21BB4" w:rsidRPr="00E21BB4" w:rsidRDefault="00E21BB4" w:rsidP="000B4027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54B6BBE" w14:textId="77777777" w:rsidR="00C62F57" w:rsidRDefault="00C62F57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9711996" w14:textId="77777777" w:rsidR="00C62F57" w:rsidRDefault="00C62F57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2EF66DB" w14:textId="77777777" w:rsidR="00721D87" w:rsidRDefault="00E21BB4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549D7D2" w14:textId="77777777" w:rsidR="00721D87" w:rsidRDefault="00E21BB4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CE95B38" w14:textId="77777777" w:rsidR="00721D87" w:rsidRPr="00721D87" w:rsidRDefault="00721D87" w:rsidP="000B402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F5D5B92" w14:textId="77777777" w:rsidR="00721D87" w:rsidRDefault="00E21BB4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B8EBCEB" w14:textId="77777777" w:rsidR="00E21BB4" w:rsidRPr="00E21BB4" w:rsidRDefault="00E21BB4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DF244C9" w14:textId="77777777" w:rsidR="00E21BB4" w:rsidRPr="00721D87" w:rsidRDefault="00E21BB4" w:rsidP="000B402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2459C72" w14:textId="77777777" w:rsidR="00C62F57" w:rsidRDefault="00257E73" w:rsidP="000B402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D0F1BA0" w14:textId="77777777" w:rsidTr="00CD4DD1">
        <w:tc>
          <w:tcPr>
            <w:tcW w:w="9104" w:type="dxa"/>
            <w:shd w:val="clear" w:color="auto" w:fill="D9D9D9"/>
          </w:tcPr>
          <w:p w14:paraId="738FC1EA" w14:textId="77777777" w:rsidR="00BE6F04" w:rsidRPr="00650D6C" w:rsidRDefault="00E426EB" w:rsidP="000B402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7A3BF6F" w14:textId="77777777" w:rsidR="00FE4E2B" w:rsidRDefault="00E426EB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66048C3" w14:textId="77777777" w:rsidR="000B4027" w:rsidRDefault="000B4027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793EE9B" w14:textId="77777777" w:rsidR="000B4027" w:rsidRDefault="000B4027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A85DF9" w14:textId="77777777" w:rsidR="000B4027" w:rsidRDefault="000B4027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4C2CA2F" w14:textId="77777777" w:rsidR="000B4027" w:rsidRDefault="000B4027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EA654A7" w14:textId="77777777" w:rsidR="000B4027" w:rsidRPr="00E426EB" w:rsidRDefault="000B4027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E70EA35" w14:textId="77777777" w:rsidTr="00847232">
        <w:tc>
          <w:tcPr>
            <w:tcW w:w="9104" w:type="dxa"/>
            <w:shd w:val="clear" w:color="auto" w:fill="D9D9D9"/>
          </w:tcPr>
          <w:p w14:paraId="5FF3FE55" w14:textId="77777777" w:rsidR="00E426EB" w:rsidRPr="00650D6C" w:rsidRDefault="00E426EB" w:rsidP="000B402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3CD5B93D" w14:textId="77777777" w:rsidR="00E426EB" w:rsidRPr="0012157F" w:rsidRDefault="00E426EB" w:rsidP="000B40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3025A9" w14:textId="77777777" w:rsidR="00E426EB" w:rsidRPr="00E426EB" w:rsidRDefault="00E426EB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821AFB1" w14:textId="77777777" w:rsidR="00E426EB" w:rsidRPr="00E426EB" w:rsidRDefault="00E426EB" w:rsidP="000B402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F5DF756" w14:textId="77777777" w:rsidR="00E426EB" w:rsidRPr="00FF0EBB" w:rsidRDefault="00E426EB" w:rsidP="000B402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2E67682" w14:textId="77777777" w:rsidR="00E426EB" w:rsidRPr="00E426EB" w:rsidRDefault="00E426EB" w:rsidP="000B402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E5D3204" w14:textId="77777777" w:rsidR="00E426EB" w:rsidRPr="00FF0EBB" w:rsidRDefault="00E426EB" w:rsidP="000B402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854A6A9" w14:textId="77777777" w:rsidR="00E426EB" w:rsidRDefault="00E426EB" w:rsidP="000B40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8A67C2" w14:textId="77777777" w:rsidR="0012157F" w:rsidRPr="0012157F" w:rsidRDefault="0012157F" w:rsidP="000B40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BB2019" w14:textId="77777777" w:rsidR="00524951" w:rsidRDefault="00FE4E2B" w:rsidP="000B40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FCB0F6A" w14:textId="77777777" w:rsidR="00524951" w:rsidRDefault="00524951" w:rsidP="000B402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C1B260F" w14:textId="77777777" w:rsidR="00FE4E2B" w:rsidRPr="0012157F" w:rsidRDefault="00524951" w:rsidP="000B4027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88FCB0A" w14:textId="77777777" w:rsidR="00484F88" w:rsidRPr="0012157F" w:rsidRDefault="006D536F" w:rsidP="000B4027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3BEA6" w14:textId="77777777" w:rsidR="009E3319" w:rsidRDefault="009E3319" w:rsidP="0038231F">
      <w:pPr>
        <w:spacing w:after="0" w:line="240" w:lineRule="auto"/>
      </w:pPr>
      <w:r>
        <w:separator/>
      </w:r>
    </w:p>
  </w:endnote>
  <w:endnote w:type="continuationSeparator" w:id="0">
    <w:p w14:paraId="528114D6" w14:textId="77777777" w:rsidR="009E3319" w:rsidRDefault="009E33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55643" w14:textId="77777777" w:rsidR="00CE60C3" w:rsidRDefault="00CE60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5DD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912282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02EFD" w14:textId="77777777" w:rsidR="00CE60C3" w:rsidRDefault="00CE60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76D7F" w14:textId="77777777" w:rsidR="009E3319" w:rsidRDefault="009E3319" w:rsidP="0038231F">
      <w:pPr>
        <w:spacing w:after="0" w:line="240" w:lineRule="auto"/>
      </w:pPr>
      <w:r>
        <w:separator/>
      </w:r>
    </w:p>
  </w:footnote>
  <w:footnote w:type="continuationSeparator" w:id="0">
    <w:p w14:paraId="38A712BC" w14:textId="77777777" w:rsidR="009E3319" w:rsidRDefault="009E3319" w:rsidP="0038231F">
      <w:pPr>
        <w:spacing w:after="0" w:line="240" w:lineRule="auto"/>
      </w:pPr>
      <w:r>
        <w:continuationSeparator/>
      </w:r>
    </w:p>
  </w:footnote>
  <w:footnote w:id="1">
    <w:p w14:paraId="7C78EAC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5D4C8B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F23D87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D34F10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9F14D" w14:textId="77777777" w:rsidR="00CE60C3" w:rsidRDefault="00CE60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0BD46" w14:textId="77777777" w:rsidR="00CE60C3" w:rsidRDefault="00CE60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5E89E" w14:textId="77777777" w:rsidR="00CE60C3" w:rsidRDefault="00CE60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913854">
    <w:abstractNumId w:val="11"/>
  </w:num>
  <w:num w:numId="2" w16cid:durableId="2067678024">
    <w:abstractNumId w:val="0"/>
  </w:num>
  <w:num w:numId="3" w16cid:durableId="1777943411">
    <w:abstractNumId w:val="10"/>
  </w:num>
  <w:num w:numId="4" w16cid:durableId="1129124292">
    <w:abstractNumId w:val="13"/>
  </w:num>
  <w:num w:numId="5" w16cid:durableId="1037198813">
    <w:abstractNumId w:val="12"/>
  </w:num>
  <w:num w:numId="6" w16cid:durableId="389304284">
    <w:abstractNumId w:val="9"/>
  </w:num>
  <w:num w:numId="7" w16cid:durableId="2080903861">
    <w:abstractNumId w:val="1"/>
  </w:num>
  <w:num w:numId="8" w16cid:durableId="1804539742">
    <w:abstractNumId w:val="6"/>
  </w:num>
  <w:num w:numId="9" w16cid:durableId="450633286">
    <w:abstractNumId w:val="4"/>
  </w:num>
  <w:num w:numId="10" w16cid:durableId="498424149">
    <w:abstractNumId w:val="7"/>
  </w:num>
  <w:num w:numId="11" w16cid:durableId="1260748575">
    <w:abstractNumId w:val="5"/>
  </w:num>
  <w:num w:numId="12" w16cid:durableId="410590937">
    <w:abstractNumId w:val="8"/>
  </w:num>
  <w:num w:numId="13" w16cid:durableId="684595979">
    <w:abstractNumId w:val="3"/>
  </w:num>
  <w:num w:numId="14" w16cid:durableId="5638788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31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027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3319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60C3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6801CF"/>
  <w15:docId w15:val="{6E151B00-EC95-4AAD-8D0B-0E5C3FD38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727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2025-08-29T06:42:00Z</dcterms:created>
  <dcterms:modified xsi:type="dcterms:W3CDTF">2025-08-29T06:42:00Z</dcterms:modified>
</cp:coreProperties>
</file>