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51EEF" w14:textId="77777777" w:rsidR="00081D13" w:rsidRPr="00520974" w:rsidRDefault="002E2B9F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520974">
        <w:rPr>
          <w:rFonts w:ascii="Cambria" w:hAnsi="Cambria" w:cs="Arial"/>
        </w:rPr>
        <w:t>Poznań</w:t>
      </w:r>
      <w:r w:rsidR="00081D13" w:rsidRPr="00520974">
        <w:rPr>
          <w:rFonts w:ascii="Cambria" w:hAnsi="Cambria" w:cs="Arial"/>
        </w:rPr>
        <w:t xml:space="preserve"> dnia: </w:t>
      </w:r>
      <w:r w:rsidRPr="00520974">
        <w:rPr>
          <w:rFonts w:ascii="Cambria" w:hAnsi="Cambria" w:cs="Arial"/>
        </w:rPr>
        <w:t>2025-09-05</w:t>
      </w:r>
    </w:p>
    <w:p w14:paraId="7A30BBE5" w14:textId="77777777" w:rsidR="00081D13" w:rsidRPr="00520974" w:rsidRDefault="002E2B9F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520974">
        <w:rPr>
          <w:rFonts w:ascii="Cambria" w:hAnsi="Cambria" w:cs="Arial"/>
          <w:b/>
          <w:bCs/>
        </w:rPr>
        <w:t>Uniwersytet im. Adama Mickiewicza w Poznaniu</w:t>
      </w:r>
    </w:p>
    <w:p w14:paraId="3AA530CF" w14:textId="77777777" w:rsidR="00081D13" w:rsidRPr="00520974" w:rsidRDefault="002E2B9F" w:rsidP="00081D13">
      <w:pPr>
        <w:spacing w:line="360" w:lineRule="auto"/>
        <w:ind w:right="3969"/>
        <w:rPr>
          <w:rFonts w:ascii="Cambria" w:hAnsi="Cambria" w:cs="Arial"/>
        </w:rPr>
      </w:pPr>
      <w:r w:rsidRPr="00520974">
        <w:rPr>
          <w:rFonts w:ascii="Cambria" w:hAnsi="Cambria" w:cs="Arial"/>
        </w:rPr>
        <w:t>ul. Wieniawskiego</w:t>
      </w:r>
      <w:r w:rsidR="00081D13" w:rsidRPr="00520974">
        <w:rPr>
          <w:rFonts w:ascii="Cambria" w:hAnsi="Cambria" w:cs="Arial"/>
        </w:rPr>
        <w:t xml:space="preserve"> </w:t>
      </w:r>
      <w:r w:rsidRPr="00520974">
        <w:rPr>
          <w:rFonts w:ascii="Cambria" w:hAnsi="Cambria" w:cs="Arial"/>
        </w:rPr>
        <w:t>1</w:t>
      </w:r>
    </w:p>
    <w:p w14:paraId="6E4E4F56" w14:textId="77777777" w:rsidR="00081D13" w:rsidRPr="00520974" w:rsidRDefault="002E2B9F" w:rsidP="00081D13">
      <w:pPr>
        <w:ind w:right="3969"/>
        <w:rPr>
          <w:rFonts w:ascii="Cambria" w:hAnsi="Cambria" w:cs="Arial"/>
        </w:rPr>
      </w:pPr>
      <w:r w:rsidRPr="00520974">
        <w:rPr>
          <w:rFonts w:ascii="Cambria" w:hAnsi="Cambria" w:cs="Arial"/>
        </w:rPr>
        <w:t>61-712</w:t>
      </w:r>
      <w:r w:rsidR="00081D13" w:rsidRPr="00520974">
        <w:rPr>
          <w:rFonts w:ascii="Cambria" w:hAnsi="Cambria" w:cs="Arial"/>
        </w:rPr>
        <w:t xml:space="preserve"> </w:t>
      </w:r>
      <w:r w:rsidRPr="00520974">
        <w:rPr>
          <w:rFonts w:ascii="Cambria" w:hAnsi="Cambria" w:cs="Arial"/>
        </w:rPr>
        <w:t>Poznań</w:t>
      </w:r>
    </w:p>
    <w:p w14:paraId="4D4683C9" w14:textId="77777777" w:rsidR="00081D13" w:rsidRPr="00520974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520974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253AA571" w14:textId="079E2731" w:rsidR="00081D13" w:rsidRPr="00520974" w:rsidRDefault="00520974" w:rsidP="00520974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ZP3/5622</w:t>
      </w:r>
    </w:p>
    <w:p w14:paraId="55E99759" w14:textId="77777777" w:rsidR="00081D13" w:rsidRPr="0052097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20974" w14:paraId="13778F95" w14:textId="77777777" w:rsidTr="00C13EA9">
        <w:tc>
          <w:tcPr>
            <w:tcW w:w="10065" w:type="dxa"/>
            <w:shd w:val="clear" w:color="auto" w:fill="F2F2F2"/>
            <w:hideMark/>
          </w:tcPr>
          <w:p w14:paraId="7D600D1E" w14:textId="77777777" w:rsidR="00081D13" w:rsidRPr="0052097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520974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8E4254B" w14:textId="77777777" w:rsidR="00081D13" w:rsidRPr="0052097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520974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CCBF8BB" w14:textId="77777777" w:rsidR="00081D13" w:rsidRPr="00520974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089215F2" w14:textId="77777777" w:rsidR="00520974" w:rsidRPr="009A5EAD" w:rsidRDefault="00520974" w:rsidP="00520974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9A5EAD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9A5EAD">
        <w:rPr>
          <w:rFonts w:ascii="Cambria" w:hAnsi="Cambria" w:cs="Arial"/>
          <w:sz w:val="20"/>
          <w:szCs w:val="20"/>
        </w:rPr>
        <w:t xml:space="preserve">postępowania o udzielenie zamówienia publicznego </w:t>
      </w:r>
      <w:r w:rsidRPr="009A5EAD">
        <w:rPr>
          <w:rFonts w:ascii="Cambria" w:hAnsi="Cambria" w:cs="Arial"/>
          <w:sz w:val="18"/>
          <w:szCs w:val="18"/>
        </w:rPr>
        <w:t xml:space="preserve">na </w:t>
      </w:r>
      <w:r w:rsidRPr="009A5EAD">
        <w:rPr>
          <w:rFonts w:ascii="Cambria" w:hAnsi="Cambria" w:cs="Arial"/>
          <w:b/>
          <w:bCs/>
          <w:sz w:val="18"/>
          <w:szCs w:val="18"/>
        </w:rPr>
        <w:t>Sukcesywną dostawę materiałów eksploatacyjnych do sanitariatów wg. załącznika dla jednostek organizacyjnych Uniwersytetu im. Adama Mickiewicza w Poznaniu</w:t>
      </w:r>
      <w:r w:rsidRPr="009A5EAD">
        <w:rPr>
          <w:rFonts w:ascii="Cambria" w:eastAsia="Calibri" w:hAnsi="Cambria" w:cs="Arial"/>
          <w:sz w:val="20"/>
          <w:szCs w:val="20"/>
          <w:lang w:eastAsia="en-US"/>
        </w:rPr>
        <w:t>:</w:t>
      </w:r>
    </w:p>
    <w:p w14:paraId="51384AE5" w14:textId="77777777" w:rsidR="00081D13" w:rsidRPr="0052097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779E0FCD" w14:textId="77777777" w:rsidR="00081D13" w:rsidRDefault="00C65E53" w:rsidP="00520974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520974">
        <w:rPr>
          <w:rFonts w:ascii="Cambria" w:hAnsi="Cambria" w:cs="Arial"/>
        </w:rPr>
        <w:t xml:space="preserve">Zamawiający, </w:t>
      </w:r>
      <w:r w:rsidR="002E2B9F" w:rsidRPr="00520974">
        <w:rPr>
          <w:rFonts w:ascii="Cambria" w:hAnsi="Cambria" w:cs="Arial"/>
          <w:b/>
        </w:rPr>
        <w:t>Uniwersytet im. Adama Mickiewicza w Poznaniu</w:t>
      </w:r>
      <w:r w:rsidRPr="00520974">
        <w:rPr>
          <w:rFonts w:ascii="Cambria" w:hAnsi="Cambria" w:cs="Arial"/>
        </w:rPr>
        <w:t xml:space="preserve">, działając na podstawie art. 253 </w:t>
      </w:r>
      <w:r w:rsidR="00A17CDB" w:rsidRPr="00520974">
        <w:rPr>
          <w:rFonts w:ascii="Cambria" w:hAnsi="Cambria" w:cs="Arial"/>
        </w:rPr>
        <w:t xml:space="preserve">ust. 1 pkt. 1 i </w:t>
      </w:r>
      <w:r w:rsidRPr="00520974">
        <w:rPr>
          <w:rFonts w:ascii="Cambria" w:hAnsi="Cambria" w:cs="Arial"/>
        </w:rPr>
        <w:t xml:space="preserve">ust. </w:t>
      </w:r>
      <w:r w:rsidR="00A17CDB" w:rsidRPr="00520974">
        <w:rPr>
          <w:rFonts w:ascii="Cambria" w:hAnsi="Cambria" w:cs="Arial"/>
        </w:rPr>
        <w:t>2</w:t>
      </w:r>
      <w:r w:rsidRPr="00520974">
        <w:rPr>
          <w:rFonts w:ascii="Cambria" w:hAnsi="Cambria" w:cs="Arial"/>
        </w:rPr>
        <w:t xml:space="preserve"> </w:t>
      </w:r>
      <w:r w:rsidR="00081D13" w:rsidRPr="00520974">
        <w:rPr>
          <w:rFonts w:ascii="Cambria" w:hAnsi="Cambria" w:cs="Arial"/>
        </w:rPr>
        <w:t xml:space="preserve">ustawy z dnia 11 września 2019r. Prawo zamówień publicznych </w:t>
      </w:r>
      <w:r w:rsidR="002E2B9F" w:rsidRPr="00520974">
        <w:rPr>
          <w:rFonts w:ascii="Cambria" w:hAnsi="Cambria" w:cs="Arial"/>
        </w:rPr>
        <w:t>(</w:t>
      </w:r>
      <w:proofErr w:type="spellStart"/>
      <w:r w:rsidR="002E2B9F" w:rsidRPr="00520974">
        <w:rPr>
          <w:rFonts w:ascii="Cambria" w:hAnsi="Cambria" w:cs="Arial"/>
        </w:rPr>
        <w:t>t.j</w:t>
      </w:r>
      <w:proofErr w:type="spellEnd"/>
      <w:r w:rsidR="002E2B9F" w:rsidRPr="00520974">
        <w:rPr>
          <w:rFonts w:ascii="Cambria" w:hAnsi="Cambria" w:cs="Arial"/>
        </w:rPr>
        <w:t>. Dz. U. z 2024 poz. 1320)</w:t>
      </w:r>
      <w:r w:rsidR="00081D13" w:rsidRPr="00520974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520974">
        <w:rPr>
          <w:rFonts w:ascii="Cambria" w:hAnsi="Cambria" w:cs="Arial"/>
          <w:sz w:val="22"/>
          <w:szCs w:val="22"/>
        </w:rPr>
        <w:t>:</w:t>
      </w:r>
    </w:p>
    <w:p w14:paraId="79F2DB49" w14:textId="77777777" w:rsidR="00520974" w:rsidRPr="007D16DD" w:rsidRDefault="00520974" w:rsidP="00520974">
      <w:pPr>
        <w:spacing w:before="80"/>
        <w:ind w:left="66"/>
        <w:jc w:val="both"/>
        <w:rPr>
          <w:rFonts w:ascii="Cambria" w:hAnsi="Cambria" w:cs="Arial"/>
          <w:b/>
          <w:sz w:val="22"/>
          <w:szCs w:val="22"/>
        </w:rPr>
      </w:pPr>
      <w:r w:rsidRPr="007D16DD">
        <w:rPr>
          <w:rFonts w:ascii="Cambria" w:hAnsi="Cambria" w:cs="Arial"/>
          <w:b/>
          <w:sz w:val="22"/>
          <w:szCs w:val="22"/>
        </w:rPr>
        <w:t>P.H.U. WER-AL Anna Thomas</w:t>
      </w:r>
    </w:p>
    <w:p w14:paraId="74D3705C" w14:textId="77777777" w:rsidR="00520974" w:rsidRPr="007D16DD" w:rsidRDefault="00520974" w:rsidP="00520974">
      <w:pPr>
        <w:ind w:left="66"/>
        <w:jc w:val="both"/>
        <w:rPr>
          <w:rFonts w:ascii="Cambria" w:hAnsi="Cambria" w:cs="Arial"/>
          <w:b/>
          <w:sz w:val="22"/>
          <w:szCs w:val="22"/>
        </w:rPr>
      </w:pPr>
      <w:r w:rsidRPr="007D16DD">
        <w:rPr>
          <w:rFonts w:ascii="Cambria" w:hAnsi="Cambria" w:cs="Arial"/>
          <w:bCs/>
          <w:sz w:val="22"/>
          <w:szCs w:val="22"/>
        </w:rPr>
        <w:t>Ul. Sylwestra Kaliskiego 7 /1</w:t>
      </w:r>
    </w:p>
    <w:p w14:paraId="6E8A688A" w14:textId="77777777" w:rsidR="00520974" w:rsidRPr="007D16DD" w:rsidRDefault="00520974" w:rsidP="00520974">
      <w:pPr>
        <w:ind w:left="66"/>
        <w:jc w:val="both"/>
        <w:rPr>
          <w:rFonts w:ascii="Cambria" w:hAnsi="Cambria" w:cs="Arial"/>
          <w:bCs/>
          <w:sz w:val="22"/>
          <w:szCs w:val="22"/>
        </w:rPr>
      </w:pPr>
      <w:r w:rsidRPr="007D16DD">
        <w:rPr>
          <w:rFonts w:ascii="Cambria" w:hAnsi="Cambria" w:cs="Arial"/>
          <w:bCs/>
          <w:sz w:val="22"/>
          <w:szCs w:val="22"/>
        </w:rPr>
        <w:t>87-100 Toruń</w:t>
      </w:r>
    </w:p>
    <w:p w14:paraId="4ED95E5C" w14:textId="77777777" w:rsidR="00520974" w:rsidRPr="007D16DD" w:rsidRDefault="00520974" w:rsidP="00520974">
      <w:pPr>
        <w:spacing w:before="120" w:after="40"/>
        <w:ind w:left="66"/>
        <w:jc w:val="both"/>
        <w:rPr>
          <w:rFonts w:ascii="Cambria" w:hAnsi="Cambria" w:cs="Arial"/>
          <w:sz w:val="22"/>
          <w:szCs w:val="22"/>
        </w:rPr>
      </w:pPr>
      <w:r w:rsidRPr="007D16DD">
        <w:rPr>
          <w:rFonts w:ascii="Cambria" w:hAnsi="Cambria" w:cs="Arial"/>
          <w:sz w:val="22"/>
          <w:szCs w:val="22"/>
        </w:rPr>
        <w:t>za cenę wykonania przedmiotu zamówienia w wysokości</w:t>
      </w:r>
      <w:bookmarkStart w:id="1" w:name="p360105_01"/>
      <w:r w:rsidRPr="007D16DD">
        <w:rPr>
          <w:rFonts w:ascii="Cambria" w:hAnsi="Cambria" w:cs="Arial"/>
          <w:sz w:val="22"/>
          <w:szCs w:val="22"/>
        </w:rPr>
        <w:t xml:space="preserve"> </w:t>
      </w:r>
      <w:bookmarkEnd w:id="1"/>
      <w:r w:rsidRPr="007D16DD">
        <w:rPr>
          <w:rFonts w:ascii="Cambria" w:hAnsi="Cambria" w:cs="Calibri"/>
          <w:b/>
          <w:sz w:val="22"/>
          <w:szCs w:val="22"/>
        </w:rPr>
        <w:t>151 253,10</w:t>
      </w:r>
      <w:r w:rsidRPr="007D16DD">
        <w:rPr>
          <w:rFonts w:ascii="Cambria" w:hAnsi="Cambria" w:cs="Calibri"/>
          <w:bCs/>
          <w:sz w:val="22"/>
          <w:szCs w:val="22"/>
        </w:rPr>
        <w:t xml:space="preserve"> </w:t>
      </w:r>
      <w:r w:rsidRPr="007D16DD">
        <w:rPr>
          <w:rFonts w:ascii="Cambria" w:hAnsi="Cambria" w:cs="Arial"/>
          <w:b/>
          <w:sz w:val="22"/>
          <w:szCs w:val="22"/>
        </w:rPr>
        <w:t>zł brutto</w:t>
      </w:r>
      <w:r w:rsidRPr="007D16DD">
        <w:rPr>
          <w:rFonts w:ascii="Cambria" w:hAnsi="Cambria" w:cs="Arial"/>
          <w:bCs/>
          <w:sz w:val="22"/>
          <w:szCs w:val="22"/>
        </w:rPr>
        <w:t>.</w:t>
      </w:r>
    </w:p>
    <w:p w14:paraId="77295924" w14:textId="6B187741" w:rsidR="00520974" w:rsidRPr="00520974" w:rsidRDefault="00520974" w:rsidP="0052097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bCs/>
        </w:rPr>
      </w:pPr>
      <w:r w:rsidRPr="007D16DD">
        <w:rPr>
          <w:rFonts w:ascii="Cambria" w:hAnsi="Cambria" w:cs="Arial"/>
          <w:color w:val="000000"/>
          <w:sz w:val="22"/>
          <w:szCs w:val="22"/>
        </w:rPr>
        <w:t xml:space="preserve">Uzasadnienie wyboru: </w:t>
      </w:r>
      <w:r w:rsidRPr="007D16DD">
        <w:rPr>
          <w:rFonts w:ascii="Cambria" w:hAnsi="Cambria" w:cs="Arial"/>
          <w:sz w:val="22"/>
          <w:szCs w:val="22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03B9AD22" w14:textId="77777777" w:rsidR="00081D13" w:rsidRPr="00520974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520974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520974">
        <w:rPr>
          <w:rFonts w:ascii="Cambria" w:hAnsi="Cambria" w:cs="Arial"/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64"/>
        <w:gridCol w:w="1701"/>
        <w:gridCol w:w="1417"/>
        <w:gridCol w:w="1418"/>
        <w:gridCol w:w="1701"/>
      </w:tblGrid>
      <w:tr w:rsidR="00520974" w:rsidRPr="007D16DD" w14:paraId="56CD73E8" w14:textId="77777777" w:rsidTr="00F6512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9E5A519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7D16DD">
              <w:rPr>
                <w:rFonts w:ascii="Cambria" w:hAnsi="Cambria" w:cs="Arial"/>
              </w:rPr>
              <w:t>Nr oferty</w:t>
            </w:r>
          </w:p>
        </w:tc>
        <w:tc>
          <w:tcPr>
            <w:tcW w:w="2864" w:type="dxa"/>
            <w:shd w:val="clear" w:color="auto" w:fill="F2F2F2"/>
            <w:vAlign w:val="center"/>
          </w:tcPr>
          <w:p w14:paraId="29FB9A68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45F57F5" w14:textId="77777777" w:rsidR="00520974" w:rsidRPr="007D16DD" w:rsidRDefault="00520974" w:rsidP="00F65123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48BE131E" w14:textId="77777777" w:rsidR="00520974" w:rsidRPr="007D16DD" w:rsidRDefault="00520974" w:rsidP="00F65123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Termin wykonania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EF039D2" w14:textId="77777777" w:rsidR="00520974" w:rsidRPr="007D16DD" w:rsidRDefault="00520974" w:rsidP="00F65123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Warunki płatności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0E6F18D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520974" w:rsidRPr="007D16DD" w14:paraId="17A2C2C0" w14:textId="77777777" w:rsidTr="00F65123">
        <w:tc>
          <w:tcPr>
            <w:tcW w:w="851" w:type="dxa"/>
            <w:vAlign w:val="center"/>
          </w:tcPr>
          <w:p w14:paraId="22E46246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1</w:t>
            </w:r>
          </w:p>
        </w:tc>
        <w:tc>
          <w:tcPr>
            <w:tcW w:w="2864" w:type="dxa"/>
            <w:vAlign w:val="center"/>
          </w:tcPr>
          <w:p w14:paraId="2E9AECD9" w14:textId="77777777" w:rsidR="00520974" w:rsidRPr="007D16DD" w:rsidRDefault="00520974" w:rsidP="00F65123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r w:rsidRPr="007D16DD">
              <w:rPr>
                <w:rFonts w:ascii="Cambria" w:hAnsi="Cambria" w:cs="Arial"/>
                <w:b/>
              </w:rPr>
              <w:t>P.H.U. WER-AL Anna Thomas</w:t>
            </w:r>
          </w:p>
          <w:p w14:paraId="087D1D5F" w14:textId="77777777" w:rsidR="00520974" w:rsidRPr="007D16DD" w:rsidRDefault="00520974" w:rsidP="00F65123">
            <w:pPr>
              <w:pStyle w:val="Zwykytekst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Ul. Kaliskiego 7 /1</w:t>
            </w:r>
          </w:p>
          <w:p w14:paraId="42DC8580" w14:textId="77777777" w:rsidR="00520974" w:rsidRPr="007D16DD" w:rsidRDefault="00520974" w:rsidP="00F65123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87-100 Toruń</w:t>
            </w:r>
          </w:p>
        </w:tc>
        <w:tc>
          <w:tcPr>
            <w:tcW w:w="1701" w:type="dxa"/>
            <w:vAlign w:val="center"/>
          </w:tcPr>
          <w:p w14:paraId="20FA5DFD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151 253,10 zł /</w:t>
            </w:r>
          </w:p>
          <w:p w14:paraId="3FF46842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1E509268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Do 3 dni /  20,00</w:t>
            </w:r>
          </w:p>
        </w:tc>
        <w:tc>
          <w:tcPr>
            <w:tcW w:w="1418" w:type="dxa"/>
            <w:vAlign w:val="center"/>
          </w:tcPr>
          <w:p w14:paraId="140D5EE0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 xml:space="preserve">  21 dni / 20,00</w:t>
            </w:r>
          </w:p>
        </w:tc>
        <w:tc>
          <w:tcPr>
            <w:tcW w:w="1701" w:type="dxa"/>
            <w:vAlign w:val="center"/>
          </w:tcPr>
          <w:p w14:paraId="5FFD689A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 xml:space="preserve">  100,00</w:t>
            </w:r>
          </w:p>
        </w:tc>
      </w:tr>
      <w:tr w:rsidR="00520974" w:rsidRPr="007D16DD" w14:paraId="12E9F892" w14:textId="77777777" w:rsidTr="00F65123">
        <w:tc>
          <w:tcPr>
            <w:tcW w:w="851" w:type="dxa"/>
            <w:vAlign w:val="center"/>
          </w:tcPr>
          <w:p w14:paraId="5A15FB51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3</w:t>
            </w:r>
          </w:p>
        </w:tc>
        <w:tc>
          <w:tcPr>
            <w:tcW w:w="2864" w:type="dxa"/>
            <w:vAlign w:val="center"/>
          </w:tcPr>
          <w:p w14:paraId="18573BC7" w14:textId="77777777" w:rsidR="00520974" w:rsidRPr="007D16DD" w:rsidRDefault="00520974" w:rsidP="00F65123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r w:rsidRPr="007D16DD">
              <w:rPr>
                <w:rFonts w:ascii="Cambria" w:hAnsi="Cambria" w:cs="Arial"/>
                <w:b/>
              </w:rPr>
              <w:t>Flesz Sp. z o. o.</w:t>
            </w:r>
          </w:p>
          <w:p w14:paraId="659D039A" w14:textId="77777777" w:rsidR="00520974" w:rsidRPr="007D16DD" w:rsidRDefault="00520974" w:rsidP="00F65123">
            <w:pPr>
              <w:pStyle w:val="Zwykytekst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 xml:space="preserve">Ul. </w:t>
            </w:r>
            <w:proofErr w:type="spellStart"/>
            <w:r w:rsidRPr="007D16DD">
              <w:rPr>
                <w:rFonts w:ascii="Cambria" w:hAnsi="Cambria" w:cs="Arial"/>
                <w:bCs/>
              </w:rPr>
              <w:t>Cieślewskich</w:t>
            </w:r>
            <w:proofErr w:type="spellEnd"/>
            <w:r w:rsidRPr="007D16DD">
              <w:rPr>
                <w:rFonts w:ascii="Cambria" w:hAnsi="Cambria" w:cs="Arial"/>
                <w:bCs/>
              </w:rPr>
              <w:t xml:space="preserve"> 25F </w:t>
            </w:r>
          </w:p>
          <w:p w14:paraId="53A021A1" w14:textId="77777777" w:rsidR="00520974" w:rsidRPr="007D16DD" w:rsidRDefault="00520974" w:rsidP="00F65123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03-017 Warszawa</w:t>
            </w:r>
          </w:p>
        </w:tc>
        <w:tc>
          <w:tcPr>
            <w:tcW w:w="1701" w:type="dxa"/>
            <w:vAlign w:val="center"/>
          </w:tcPr>
          <w:p w14:paraId="413712E7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Calibri"/>
                <w:bCs/>
              </w:rPr>
              <w:t>157 735,20 zł/</w:t>
            </w:r>
            <w:r w:rsidRPr="007D16DD">
              <w:rPr>
                <w:rFonts w:ascii="Cambria" w:hAnsi="Cambria" w:cs="Arial"/>
              </w:rPr>
              <w:t xml:space="preserve"> </w:t>
            </w:r>
          </w:p>
          <w:p w14:paraId="78DCF398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 xml:space="preserve"> 58,09</w:t>
            </w:r>
          </w:p>
        </w:tc>
        <w:tc>
          <w:tcPr>
            <w:tcW w:w="1417" w:type="dxa"/>
            <w:vAlign w:val="center"/>
          </w:tcPr>
          <w:p w14:paraId="4F79F997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Do 3 dni /  20,00</w:t>
            </w:r>
          </w:p>
        </w:tc>
        <w:tc>
          <w:tcPr>
            <w:tcW w:w="1418" w:type="dxa"/>
            <w:vAlign w:val="center"/>
          </w:tcPr>
          <w:p w14:paraId="1568FAF0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21 dni /</w:t>
            </w:r>
          </w:p>
          <w:p w14:paraId="776F7DEF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20,00</w:t>
            </w:r>
          </w:p>
        </w:tc>
        <w:tc>
          <w:tcPr>
            <w:tcW w:w="1701" w:type="dxa"/>
            <w:vAlign w:val="center"/>
          </w:tcPr>
          <w:p w14:paraId="0B3F353C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 xml:space="preserve">  98,09</w:t>
            </w:r>
          </w:p>
        </w:tc>
      </w:tr>
      <w:tr w:rsidR="00520974" w:rsidRPr="007D16DD" w14:paraId="130964B1" w14:textId="77777777" w:rsidTr="00F65123">
        <w:tc>
          <w:tcPr>
            <w:tcW w:w="851" w:type="dxa"/>
            <w:vAlign w:val="center"/>
          </w:tcPr>
          <w:p w14:paraId="34F1AE3D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2</w:t>
            </w:r>
          </w:p>
        </w:tc>
        <w:tc>
          <w:tcPr>
            <w:tcW w:w="2864" w:type="dxa"/>
            <w:vAlign w:val="center"/>
          </w:tcPr>
          <w:p w14:paraId="36B632A7" w14:textId="77777777" w:rsidR="00520974" w:rsidRPr="007D16DD" w:rsidRDefault="00520974" w:rsidP="00F65123">
            <w:pPr>
              <w:pStyle w:val="Zwykytekst"/>
              <w:spacing w:before="40"/>
              <w:rPr>
                <w:rFonts w:ascii="Cambria" w:hAnsi="Cambria" w:cs="Arial"/>
                <w:b/>
              </w:rPr>
            </w:pPr>
            <w:proofErr w:type="spellStart"/>
            <w:r w:rsidRPr="007D16DD">
              <w:rPr>
                <w:rFonts w:ascii="Cambria" w:hAnsi="Cambria" w:cs="Arial"/>
                <w:b/>
              </w:rPr>
              <w:t>Atopik</w:t>
            </w:r>
            <w:proofErr w:type="spellEnd"/>
            <w:r w:rsidRPr="007D16DD">
              <w:rPr>
                <w:rFonts w:ascii="Cambria" w:hAnsi="Cambria" w:cs="Arial"/>
                <w:b/>
              </w:rPr>
              <w:t xml:space="preserve"> PPH Krzysztof Miara</w:t>
            </w:r>
          </w:p>
          <w:p w14:paraId="06C1F801" w14:textId="77777777" w:rsidR="00520974" w:rsidRPr="007D16DD" w:rsidRDefault="00520974" w:rsidP="00F65123">
            <w:pPr>
              <w:pStyle w:val="Zwykytekst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Franowo 1 /boks 528W3</w:t>
            </w:r>
          </w:p>
          <w:p w14:paraId="5A53EED7" w14:textId="77777777" w:rsidR="00520974" w:rsidRPr="007D16DD" w:rsidRDefault="00520974" w:rsidP="00F65123">
            <w:pPr>
              <w:pStyle w:val="Zwykytekst"/>
              <w:spacing w:after="40"/>
              <w:rPr>
                <w:rFonts w:ascii="Cambria" w:hAnsi="Cambria" w:cs="Arial"/>
                <w:bCs/>
              </w:rPr>
            </w:pPr>
            <w:r w:rsidRPr="007D16DD">
              <w:rPr>
                <w:rFonts w:ascii="Cambria" w:hAnsi="Cambria" w:cs="Arial"/>
                <w:bCs/>
              </w:rPr>
              <w:t>61-302 Poznań</w:t>
            </w:r>
          </w:p>
        </w:tc>
        <w:tc>
          <w:tcPr>
            <w:tcW w:w="6237" w:type="dxa"/>
            <w:gridSpan w:val="4"/>
            <w:vAlign w:val="center"/>
          </w:tcPr>
          <w:p w14:paraId="60FE9BF3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Oferta odrzucona</w:t>
            </w:r>
          </w:p>
          <w:p w14:paraId="22B19E0F" w14:textId="77777777" w:rsidR="00520974" w:rsidRPr="007D16DD" w:rsidRDefault="00520974" w:rsidP="00F65123">
            <w:pPr>
              <w:pStyle w:val="Zwykytekst"/>
              <w:jc w:val="center"/>
              <w:rPr>
                <w:rFonts w:ascii="Cambria" w:hAnsi="Cambria" w:cs="Arial"/>
              </w:rPr>
            </w:pPr>
            <w:r w:rsidRPr="007D16DD">
              <w:rPr>
                <w:rFonts w:ascii="Cambria" w:hAnsi="Cambria" w:cs="Arial"/>
              </w:rPr>
              <w:t>Nie podlega ocenie</w:t>
            </w:r>
          </w:p>
        </w:tc>
      </w:tr>
    </w:tbl>
    <w:p w14:paraId="5BDDF36A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1FA883FF" w14:textId="77777777" w:rsidR="00520974" w:rsidRDefault="0052097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0EE72977" w14:textId="77777777" w:rsidR="00520974" w:rsidRDefault="0052097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12930E28" w14:textId="77777777" w:rsidR="00520974" w:rsidRPr="009A5EAD" w:rsidRDefault="00520974" w:rsidP="00520974">
      <w:pPr>
        <w:spacing w:after="120"/>
        <w:jc w:val="both"/>
        <w:rPr>
          <w:rFonts w:ascii="Cambria" w:hAnsi="Cambria" w:cs="Arial"/>
          <w:color w:val="000000"/>
        </w:rPr>
      </w:pPr>
      <w:r w:rsidRPr="009A5EAD">
        <w:rPr>
          <w:rFonts w:ascii="Cambria" w:hAnsi="Cambria" w:cs="Arial"/>
          <w:b/>
          <w:bCs/>
          <w:color w:val="000000"/>
        </w:rPr>
        <w:lastRenderedPageBreak/>
        <w:t>Informacja o wykonawcach, których oferty zostały odrzucone</w:t>
      </w:r>
      <w:r w:rsidRPr="009A5EAD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520974" w:rsidRPr="007D16DD" w14:paraId="5ABB9A96" w14:textId="77777777" w:rsidTr="00F65123">
        <w:tc>
          <w:tcPr>
            <w:tcW w:w="851" w:type="dxa"/>
            <w:shd w:val="clear" w:color="auto" w:fill="F2F2F2"/>
            <w:vAlign w:val="center"/>
          </w:tcPr>
          <w:p w14:paraId="2E92DC50" w14:textId="77777777" w:rsidR="00520974" w:rsidRPr="007D16DD" w:rsidRDefault="00520974" w:rsidP="00F65123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7D16DD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31AC35A" w14:textId="77777777" w:rsidR="00520974" w:rsidRPr="007D16DD" w:rsidRDefault="00520974" w:rsidP="00F65123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7D16DD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4C528D0" w14:textId="77777777" w:rsidR="00520974" w:rsidRPr="007D16DD" w:rsidRDefault="00520974" w:rsidP="00F65123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7D16DD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520974" w:rsidRPr="007D16DD" w14:paraId="0E711BB8" w14:textId="77777777" w:rsidTr="00F65123">
        <w:tc>
          <w:tcPr>
            <w:tcW w:w="851" w:type="dxa"/>
            <w:vAlign w:val="center"/>
          </w:tcPr>
          <w:p w14:paraId="6A266354" w14:textId="77777777" w:rsidR="00520974" w:rsidRPr="007D16DD" w:rsidRDefault="00520974" w:rsidP="00F6512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>2</w:t>
            </w:r>
          </w:p>
          <w:p w14:paraId="5DBD6A80" w14:textId="77777777" w:rsidR="00520974" w:rsidRPr="007D16DD" w:rsidRDefault="00520974" w:rsidP="00F65123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46AB9A4C" w14:textId="77777777" w:rsidR="00520974" w:rsidRPr="007D16DD" w:rsidRDefault="00520974" w:rsidP="00F65123">
            <w:pPr>
              <w:spacing w:before="6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7D16DD">
              <w:rPr>
                <w:rFonts w:ascii="Cambria" w:hAnsi="Cambria" w:cs="Arial"/>
                <w:b/>
                <w:bCs/>
                <w:sz w:val="20"/>
                <w:szCs w:val="20"/>
              </w:rPr>
              <w:t>Atopik</w:t>
            </w:r>
            <w:proofErr w:type="spellEnd"/>
            <w:r w:rsidRPr="007D16DD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PPH Krzysztof Miara</w:t>
            </w:r>
          </w:p>
          <w:p w14:paraId="404B41BB" w14:textId="77777777" w:rsidR="00520974" w:rsidRPr="007D16DD" w:rsidRDefault="00520974" w:rsidP="00F65123">
            <w:pPr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>Franowo 1 /boks 528W3</w:t>
            </w:r>
          </w:p>
          <w:p w14:paraId="222580E5" w14:textId="77777777" w:rsidR="00520974" w:rsidRPr="007D16DD" w:rsidRDefault="00520974" w:rsidP="00F65123">
            <w:pPr>
              <w:spacing w:after="60"/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>61-302 Poznań</w:t>
            </w:r>
          </w:p>
        </w:tc>
        <w:tc>
          <w:tcPr>
            <w:tcW w:w="6413" w:type="dxa"/>
            <w:vAlign w:val="center"/>
          </w:tcPr>
          <w:p w14:paraId="13CEA27E" w14:textId="77777777" w:rsidR="00520974" w:rsidRPr="007D16DD" w:rsidRDefault="00520974" w:rsidP="00F65123">
            <w:pPr>
              <w:spacing w:before="120" w:after="120"/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 xml:space="preserve">Podstawa prawna: art. 226 ust. 1 pkt 2 lit. c ustawy </w:t>
            </w:r>
            <w:proofErr w:type="spellStart"/>
            <w:r w:rsidRPr="007D16DD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7D16DD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793C7251" w14:textId="77777777" w:rsidR="00520974" w:rsidRPr="007D16DD" w:rsidRDefault="00520974" w:rsidP="00F65123">
            <w:pPr>
              <w:spacing w:before="120"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>Uzasadnienie:</w:t>
            </w:r>
            <w:r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7D16DD">
              <w:rPr>
                <w:rFonts w:ascii="Cambria" w:hAnsi="Cambria" w:cs="Arial"/>
                <w:sz w:val="20"/>
                <w:szCs w:val="20"/>
              </w:rPr>
              <w:t>wykonawca nie złożył w przewidzianym terminie przedmiotowych środków dowodowych.</w:t>
            </w:r>
          </w:p>
          <w:p w14:paraId="1EFA969F" w14:textId="77777777" w:rsidR="00520974" w:rsidRPr="007D16DD" w:rsidRDefault="00520974" w:rsidP="00F65123">
            <w:pPr>
              <w:spacing w:after="6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7D16DD">
              <w:rPr>
                <w:rFonts w:ascii="Cambria" w:hAnsi="Cambria" w:cs="Arial"/>
                <w:sz w:val="20"/>
                <w:szCs w:val="20"/>
              </w:rPr>
              <w:t>Uzasadnienie faktyczne: Zamawiający pismem z 25 sierpnia br. wezwał Wykonawcę do uzupełnienia braków w ofercie na podstawie art. 107 ust. 2 ustawy. Do upływu terminu wyznaczonego na uzupełnienie braków Wykonawca nie przesłał dokumentów [kart katalogowych/kart charakterystyki] oraz próbek, zgodnie z SWZ</w:t>
            </w:r>
          </w:p>
        </w:tc>
      </w:tr>
    </w:tbl>
    <w:p w14:paraId="66609EF9" w14:textId="77777777" w:rsidR="00520974" w:rsidRPr="00520974" w:rsidRDefault="0052097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bookmarkEnd w:id="0"/>
    <w:p w14:paraId="40BE493A" w14:textId="735AB5E8" w:rsidR="008642B3" w:rsidRPr="00520974" w:rsidRDefault="008642B3" w:rsidP="00005838">
      <w:pPr>
        <w:jc w:val="right"/>
        <w:rPr>
          <w:rFonts w:ascii="Cambria" w:hAnsi="Cambria"/>
          <w:sz w:val="32"/>
          <w:szCs w:val="32"/>
        </w:rPr>
      </w:pPr>
    </w:p>
    <w:sectPr w:rsidR="008642B3" w:rsidRPr="00520974" w:rsidSect="005209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B67F2" w14:textId="77777777" w:rsidR="007A33B8" w:rsidRDefault="007A33B8">
      <w:r>
        <w:separator/>
      </w:r>
    </w:p>
  </w:endnote>
  <w:endnote w:type="continuationSeparator" w:id="0">
    <w:p w14:paraId="7E1B6B45" w14:textId="77777777" w:rsidR="007A33B8" w:rsidRDefault="007A3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BD64E" w14:textId="77777777" w:rsidR="002E2B9F" w:rsidRDefault="002E2B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2382A" w14:textId="71BDEB3A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0743E" w14:textId="77777777" w:rsidR="002E2B9F" w:rsidRDefault="002E2B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B4AE7" w14:textId="77777777" w:rsidR="007A33B8" w:rsidRDefault="007A33B8">
      <w:r>
        <w:separator/>
      </w:r>
    </w:p>
  </w:footnote>
  <w:footnote w:type="continuationSeparator" w:id="0">
    <w:p w14:paraId="103511C8" w14:textId="77777777" w:rsidR="007A33B8" w:rsidRDefault="007A3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0E915" w14:textId="77777777" w:rsidR="002E2B9F" w:rsidRDefault="002E2B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C933A" w14:textId="77777777" w:rsidR="002E2B9F" w:rsidRDefault="002E2B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74EB4" w14:textId="77777777" w:rsidR="002E2B9F" w:rsidRDefault="002E2B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3B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E2B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097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33B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DCC93"/>
  <w15:chartTrackingRefBased/>
  <w15:docId w15:val="{9FADEE19-625B-4F5B-8B31-E2456F5A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2025-09-05T09:27:00Z</dcterms:created>
  <dcterms:modified xsi:type="dcterms:W3CDTF">2025-09-05T09:27:00Z</dcterms:modified>
</cp:coreProperties>
</file>