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1F87B" w14:textId="482E9CB8" w:rsidR="003E6519" w:rsidRPr="007006DE" w:rsidRDefault="000410E2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noProof/>
          <w:sz w:val="22"/>
          <w:szCs w:val="22"/>
        </w:rPr>
        <w:pict w14:anchorId="3406D1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8.7pt;margin-top:-19.95pt;width:500.25pt;height:55.5pt;z-index:-251658752;mso-position-horizontal-relative:text;mso-position-vertical-relative:text" wrapcoords="-32 0 -32 21308 21600 21308 21600 0 -32 0">
            <v:imagedata r:id="rId6" o:title="FENIKS_RP_UE_NFZ_RGB kolor"/>
            <w10:wrap type="tight"/>
          </v:shape>
        </w:pict>
      </w:r>
      <w:r w:rsidR="00D82E51" w:rsidRPr="007006DE">
        <w:rPr>
          <w:rFonts w:ascii="Arial Narrow" w:hAnsi="Arial Narrow" w:cs="Arial"/>
          <w:sz w:val="22"/>
          <w:szCs w:val="22"/>
        </w:rPr>
        <w:t>Bydgoszcz</w:t>
      </w:r>
      <w:r w:rsidR="003E6519" w:rsidRPr="007006DE">
        <w:rPr>
          <w:rFonts w:ascii="Arial Narrow" w:hAnsi="Arial Narrow" w:cs="Arial"/>
          <w:sz w:val="22"/>
          <w:szCs w:val="22"/>
        </w:rPr>
        <w:t xml:space="preserve"> dnia: </w:t>
      </w:r>
      <w:r w:rsidR="00D82E51" w:rsidRPr="007006DE">
        <w:rPr>
          <w:rFonts w:ascii="Arial Narrow" w:hAnsi="Arial Narrow" w:cs="Arial"/>
          <w:sz w:val="22"/>
          <w:szCs w:val="22"/>
        </w:rPr>
        <w:t>2025-09-08</w:t>
      </w:r>
    </w:p>
    <w:p w14:paraId="0BF65C55" w14:textId="77777777" w:rsidR="003E6519" w:rsidRPr="007006DE" w:rsidRDefault="00D82E51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006D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540CD99" w14:textId="77777777" w:rsidR="003E6519" w:rsidRPr="007006DE" w:rsidRDefault="00D82E51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006DE">
        <w:rPr>
          <w:rFonts w:ascii="Arial Narrow" w:hAnsi="Arial Narrow" w:cs="Arial"/>
          <w:sz w:val="22"/>
          <w:szCs w:val="22"/>
        </w:rPr>
        <w:t>Powstańców Warszawy</w:t>
      </w:r>
      <w:r w:rsidR="003E6519" w:rsidRPr="007006DE">
        <w:rPr>
          <w:rFonts w:ascii="Arial Narrow" w:hAnsi="Arial Narrow" w:cs="Arial"/>
          <w:sz w:val="22"/>
          <w:szCs w:val="22"/>
        </w:rPr>
        <w:t xml:space="preserve"> </w:t>
      </w:r>
      <w:r w:rsidRPr="007006DE">
        <w:rPr>
          <w:rFonts w:ascii="Arial Narrow" w:hAnsi="Arial Narrow" w:cs="Arial"/>
          <w:sz w:val="22"/>
          <w:szCs w:val="22"/>
        </w:rPr>
        <w:t>5</w:t>
      </w:r>
    </w:p>
    <w:p w14:paraId="221C1A36" w14:textId="77777777" w:rsidR="003E6519" w:rsidRPr="007006DE" w:rsidRDefault="00D82E51" w:rsidP="003E6519">
      <w:pPr>
        <w:rPr>
          <w:rFonts w:ascii="Arial Narrow" w:hAnsi="Arial Narrow" w:cs="Arial"/>
          <w:sz w:val="22"/>
          <w:szCs w:val="22"/>
        </w:rPr>
      </w:pPr>
      <w:r w:rsidRPr="007006DE">
        <w:rPr>
          <w:rFonts w:ascii="Arial Narrow" w:hAnsi="Arial Narrow" w:cs="Arial"/>
          <w:sz w:val="22"/>
          <w:szCs w:val="22"/>
        </w:rPr>
        <w:t>85-681</w:t>
      </w:r>
      <w:r w:rsidR="003E6519" w:rsidRPr="007006DE">
        <w:rPr>
          <w:rFonts w:ascii="Arial Narrow" w:hAnsi="Arial Narrow" w:cs="Arial"/>
          <w:sz w:val="22"/>
          <w:szCs w:val="22"/>
        </w:rPr>
        <w:t xml:space="preserve"> </w:t>
      </w:r>
      <w:r w:rsidRPr="007006DE">
        <w:rPr>
          <w:rFonts w:ascii="Arial Narrow" w:hAnsi="Arial Narrow" w:cs="Arial"/>
          <w:sz w:val="22"/>
          <w:szCs w:val="22"/>
        </w:rPr>
        <w:t>Bydgoszcz</w:t>
      </w:r>
    </w:p>
    <w:p w14:paraId="75DFE96E" w14:textId="59514F46" w:rsidR="003E6519" w:rsidRPr="00763C29" w:rsidRDefault="003E6519" w:rsidP="003E6519">
      <w:pPr>
        <w:spacing w:after="600"/>
        <w:jc w:val="both"/>
        <w:rPr>
          <w:rFonts w:ascii="Arial Narrow" w:hAnsi="Arial Narrow"/>
          <w:bCs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7006DE" w14:paraId="2A875E7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0B164D" w14:textId="77777777" w:rsidR="003E6519" w:rsidRPr="007006D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006D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6634CD6" w14:textId="77777777" w:rsidR="003E6519" w:rsidRPr="007006D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006D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63F17CD" w14:textId="77777777" w:rsidR="003E6519" w:rsidRPr="007006D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006D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D80EBE3" w14:textId="77777777" w:rsidR="003E6519" w:rsidRPr="00763C29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63C2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63C2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63C2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63C29" w14:paraId="7D5E6A4F" w14:textId="77777777" w:rsidTr="001A0FA2">
        <w:tc>
          <w:tcPr>
            <w:tcW w:w="2269" w:type="dxa"/>
          </w:tcPr>
          <w:p w14:paraId="35E64A31" w14:textId="77777777" w:rsidR="003E6519" w:rsidRPr="00763C29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EB914C3" w14:textId="77777777" w:rsidR="003E6519" w:rsidRPr="00763C29" w:rsidRDefault="00D82E5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bCs/>
                <w:sz w:val="22"/>
                <w:szCs w:val="22"/>
              </w:rPr>
              <w:t>Dostawa sprzętu medycznego w ramach projektu grantowego nr FENX.06.01-IP.03-0001/23 pod nazwą: "Wsparcie podstawowej opieki zdrowotnej (POZ)"</w:t>
            </w:r>
            <w:r w:rsidR="003E6519" w:rsidRPr="00763C2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82E51" w:rsidRPr="00763C29" w14:paraId="7640F21F" w14:textId="77777777" w:rsidTr="00E50135">
        <w:tc>
          <w:tcPr>
            <w:tcW w:w="2269" w:type="dxa"/>
          </w:tcPr>
          <w:p w14:paraId="2A214100" w14:textId="77777777" w:rsidR="00D82E51" w:rsidRPr="00763C29" w:rsidRDefault="00D82E51" w:rsidP="00E501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8C770D8" w14:textId="77777777" w:rsidR="00D82E51" w:rsidRPr="00763C29" w:rsidRDefault="00D82E51" w:rsidP="00E501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bCs/>
                <w:sz w:val="22"/>
                <w:szCs w:val="22"/>
              </w:rPr>
              <w:t>100/2025</w:t>
            </w:r>
          </w:p>
        </w:tc>
      </w:tr>
    </w:tbl>
    <w:p w14:paraId="34957F6E" w14:textId="77777777" w:rsidR="00890B92" w:rsidRPr="00763C29" w:rsidRDefault="00A80738" w:rsidP="000410E2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63C2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763C29">
        <w:rPr>
          <w:rFonts w:ascii="Arial Narrow" w:hAnsi="Arial Narrow" w:cs="Arial"/>
          <w:sz w:val="22"/>
          <w:szCs w:val="22"/>
        </w:rPr>
        <w:t>22</w:t>
      </w:r>
      <w:r w:rsidR="0049054E" w:rsidRPr="00763C29">
        <w:rPr>
          <w:rFonts w:ascii="Arial Narrow" w:hAnsi="Arial Narrow" w:cs="Arial"/>
          <w:sz w:val="22"/>
          <w:szCs w:val="22"/>
        </w:rPr>
        <w:t>2</w:t>
      </w:r>
      <w:r w:rsidRPr="00763C2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763C29">
        <w:rPr>
          <w:rFonts w:ascii="Arial Narrow" w:hAnsi="Arial Narrow" w:cs="Arial"/>
          <w:sz w:val="22"/>
          <w:szCs w:val="22"/>
        </w:rPr>
        <w:t>4</w:t>
      </w:r>
      <w:r w:rsidRPr="00763C29">
        <w:rPr>
          <w:rFonts w:ascii="Arial Narrow" w:hAnsi="Arial Narrow" w:cs="Arial"/>
          <w:sz w:val="22"/>
          <w:szCs w:val="22"/>
        </w:rPr>
        <w:t xml:space="preserve"> </w:t>
      </w:r>
      <w:r w:rsidR="00890B92" w:rsidRPr="00763C2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763C29">
        <w:rPr>
          <w:rFonts w:ascii="Arial Narrow" w:hAnsi="Arial Narrow" w:cs="Arial"/>
          <w:sz w:val="22"/>
          <w:szCs w:val="22"/>
        </w:rPr>
        <w:t xml:space="preserve"> </w:t>
      </w:r>
      <w:r w:rsidR="00D82E51" w:rsidRPr="00763C29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763C29">
        <w:rPr>
          <w:rFonts w:ascii="Arial Narrow" w:hAnsi="Arial Narrow" w:cs="Arial"/>
          <w:sz w:val="22"/>
          <w:szCs w:val="22"/>
        </w:rPr>
        <w:t xml:space="preserve"> </w:t>
      </w:r>
      <w:r w:rsidR="00890B92" w:rsidRPr="00763C29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763C29">
        <w:rPr>
          <w:rFonts w:ascii="Arial Narrow" w:hAnsi="Arial Narrow" w:cs="Arial"/>
          <w:sz w:val="22"/>
          <w:szCs w:val="22"/>
        </w:rPr>
        <w:t xml:space="preserve"> dla</w:t>
      </w:r>
      <w:r w:rsidR="00890B92" w:rsidRPr="00763C29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82E51" w:rsidRPr="00763C29" w14:paraId="381C6794" w14:textId="77777777" w:rsidTr="00E50135">
        <w:trPr>
          <w:trHeight w:val="70"/>
        </w:trPr>
        <w:tc>
          <w:tcPr>
            <w:tcW w:w="9214" w:type="dxa"/>
          </w:tcPr>
          <w:p w14:paraId="664675A7" w14:textId="77777777" w:rsidR="00D82E51" w:rsidRPr="00763C29" w:rsidRDefault="00D82E51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części 9 zamówienia w wysokości 2 200.00 zł brutto;</w:t>
            </w:r>
          </w:p>
        </w:tc>
      </w:tr>
      <w:tr w:rsidR="00D82E51" w:rsidRPr="00763C29" w14:paraId="065F9717" w14:textId="77777777" w:rsidTr="00E50135">
        <w:trPr>
          <w:trHeight w:val="70"/>
        </w:trPr>
        <w:tc>
          <w:tcPr>
            <w:tcW w:w="9214" w:type="dxa"/>
          </w:tcPr>
          <w:p w14:paraId="34BE5F6D" w14:textId="77777777" w:rsidR="00D82E51" w:rsidRPr="00763C29" w:rsidRDefault="00D82E51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części 1 zamówienia w wysokości 537.90 zł brutto;</w:t>
            </w:r>
          </w:p>
        </w:tc>
      </w:tr>
      <w:tr w:rsidR="00D82E51" w:rsidRPr="00763C29" w14:paraId="14DF5CB9" w14:textId="77777777" w:rsidTr="00E50135">
        <w:trPr>
          <w:trHeight w:val="70"/>
        </w:trPr>
        <w:tc>
          <w:tcPr>
            <w:tcW w:w="9214" w:type="dxa"/>
          </w:tcPr>
          <w:p w14:paraId="1C341391" w14:textId="77777777" w:rsidR="00D82E51" w:rsidRPr="00763C29" w:rsidRDefault="00D82E51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części 2 zamówienia w wysokości 2 290.00 zł brutto;</w:t>
            </w:r>
          </w:p>
        </w:tc>
      </w:tr>
      <w:tr w:rsidR="00D82E51" w:rsidRPr="00763C29" w14:paraId="67ECFA73" w14:textId="77777777" w:rsidTr="00E50135">
        <w:trPr>
          <w:trHeight w:val="70"/>
        </w:trPr>
        <w:tc>
          <w:tcPr>
            <w:tcW w:w="9214" w:type="dxa"/>
          </w:tcPr>
          <w:p w14:paraId="57F4DDC7" w14:textId="77777777" w:rsidR="00D82E51" w:rsidRPr="00763C29" w:rsidRDefault="00D82E51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części 3 zamówienia w wysokości 6 214.00 zł brutto;</w:t>
            </w:r>
          </w:p>
        </w:tc>
      </w:tr>
      <w:tr w:rsidR="00D82E51" w:rsidRPr="00763C29" w14:paraId="03C07CCF" w14:textId="77777777" w:rsidTr="00E50135">
        <w:trPr>
          <w:trHeight w:val="70"/>
        </w:trPr>
        <w:tc>
          <w:tcPr>
            <w:tcW w:w="9214" w:type="dxa"/>
          </w:tcPr>
          <w:p w14:paraId="095101D8" w14:textId="77777777" w:rsidR="00D82E51" w:rsidRPr="00763C29" w:rsidRDefault="00D82E51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części 4 zamówienia w wysokości 2 592.00 zł brutto;</w:t>
            </w:r>
          </w:p>
        </w:tc>
      </w:tr>
      <w:tr w:rsidR="00D82E51" w:rsidRPr="00763C29" w14:paraId="0B44D8A8" w14:textId="77777777" w:rsidTr="00E50135">
        <w:trPr>
          <w:trHeight w:val="70"/>
        </w:trPr>
        <w:tc>
          <w:tcPr>
            <w:tcW w:w="9214" w:type="dxa"/>
          </w:tcPr>
          <w:p w14:paraId="0A80D3AA" w14:textId="77777777" w:rsidR="00D82E51" w:rsidRPr="00763C29" w:rsidRDefault="00D82E51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części 5 zamówienia w wysokości 1 154.00 zł brutto;</w:t>
            </w:r>
          </w:p>
        </w:tc>
      </w:tr>
      <w:tr w:rsidR="00D82E51" w:rsidRPr="00763C29" w14:paraId="6E8DE388" w14:textId="77777777" w:rsidTr="00E50135">
        <w:trPr>
          <w:trHeight w:val="70"/>
        </w:trPr>
        <w:tc>
          <w:tcPr>
            <w:tcW w:w="9214" w:type="dxa"/>
          </w:tcPr>
          <w:p w14:paraId="6B386BD6" w14:textId="77777777" w:rsidR="00D82E51" w:rsidRPr="00763C29" w:rsidRDefault="00D82E51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części 6 zamówienia w wysokości 8 316.00 zł brutto;</w:t>
            </w:r>
          </w:p>
        </w:tc>
      </w:tr>
      <w:tr w:rsidR="00D82E51" w:rsidRPr="00763C29" w14:paraId="517B5A87" w14:textId="77777777" w:rsidTr="00E50135">
        <w:trPr>
          <w:trHeight w:val="70"/>
        </w:trPr>
        <w:tc>
          <w:tcPr>
            <w:tcW w:w="9214" w:type="dxa"/>
          </w:tcPr>
          <w:p w14:paraId="545EBCBC" w14:textId="77777777" w:rsidR="00D82E51" w:rsidRPr="00763C29" w:rsidRDefault="00D82E51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części 7 zamówienia w wysokości 287.16 zł brutto;</w:t>
            </w:r>
          </w:p>
        </w:tc>
      </w:tr>
      <w:tr w:rsidR="00D82E51" w:rsidRPr="00763C29" w14:paraId="1137351D" w14:textId="77777777" w:rsidTr="00E50135">
        <w:trPr>
          <w:trHeight w:val="70"/>
        </w:trPr>
        <w:tc>
          <w:tcPr>
            <w:tcW w:w="9214" w:type="dxa"/>
          </w:tcPr>
          <w:p w14:paraId="044CCBE8" w14:textId="77777777" w:rsidR="00D82E51" w:rsidRPr="00763C29" w:rsidRDefault="00D82E51" w:rsidP="00E5013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63C29">
              <w:rPr>
                <w:rFonts w:ascii="Arial Narrow" w:hAnsi="Arial Narrow" w:cs="Arial"/>
                <w:sz w:val="22"/>
                <w:szCs w:val="22"/>
              </w:rPr>
              <w:t>części 8 zamówienia w wysokości 1 490.00 zł brutto;</w:t>
            </w:r>
          </w:p>
        </w:tc>
      </w:tr>
    </w:tbl>
    <w:p w14:paraId="484CAB99" w14:textId="77777777" w:rsidR="00510EC8" w:rsidRPr="007006D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05FF8EE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63C29">
        <w:rPr>
          <w:rFonts w:ascii="Arial Narrow" w:hAnsi="Arial Narrow" w:cs="Arial"/>
          <w:i/>
          <w:sz w:val="22"/>
          <w:szCs w:val="22"/>
        </w:rPr>
        <w:t>Zamawiający</w:t>
      </w:r>
    </w:p>
    <w:p w14:paraId="2AA5F81D" w14:textId="77777777" w:rsidR="000410E2" w:rsidRDefault="000410E2" w:rsidP="000410E2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3C2C2E34" w14:textId="77777777" w:rsidR="000410E2" w:rsidRDefault="000410E2" w:rsidP="000410E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B10</w:t>
      </w:r>
    </w:p>
    <w:p w14:paraId="05F5472D" w14:textId="647EFF8F" w:rsidR="000410E2" w:rsidRDefault="000410E2" w:rsidP="000410E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7" w:history="1">
        <w:r w:rsidRPr="009B20D4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2DB84B5C" w14:textId="2E41CC84" w:rsidR="000410E2" w:rsidRPr="002448F8" w:rsidRDefault="000410E2" w:rsidP="000410E2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</w:rPr>
        <w:t>Data: 2025-0</w:t>
      </w:r>
      <w:r>
        <w:rPr>
          <w:rFonts w:ascii="Arial Narrow" w:hAnsi="Arial Narrow"/>
        </w:rPr>
        <w:t>9-08</w:t>
      </w:r>
    </w:p>
    <w:p w14:paraId="77203BE0" w14:textId="77777777" w:rsidR="000410E2" w:rsidRPr="00763C29" w:rsidRDefault="000410E2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0410E2" w:rsidRPr="00763C29" w:rsidSect="000410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ADDEE" w14:textId="77777777" w:rsidR="005F7E66" w:rsidRDefault="005F7E66">
      <w:r>
        <w:separator/>
      </w:r>
    </w:p>
  </w:endnote>
  <w:endnote w:type="continuationSeparator" w:id="0">
    <w:p w14:paraId="3952E55E" w14:textId="77777777" w:rsidR="005F7E66" w:rsidRDefault="005F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4D9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1C1B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3B72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7B75DF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E3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38CD13" w14:textId="77777777" w:rsidR="009F189D" w:rsidRDefault="009F189D">
    <w:pPr>
      <w:pStyle w:val="Stopka"/>
      <w:tabs>
        <w:tab w:val="clear" w:pos="4536"/>
      </w:tabs>
      <w:jc w:val="center"/>
    </w:pPr>
  </w:p>
  <w:p w14:paraId="5720021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840D6" w14:textId="77777777" w:rsidR="005F7E66" w:rsidRDefault="005F7E66">
      <w:r>
        <w:separator/>
      </w:r>
    </w:p>
  </w:footnote>
  <w:footnote w:type="continuationSeparator" w:id="0">
    <w:p w14:paraId="45E99A53" w14:textId="77777777" w:rsidR="005F7E66" w:rsidRDefault="005F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87267" w14:textId="77777777" w:rsidR="00D82E51" w:rsidRDefault="00D82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2C6F0" w14:textId="77777777" w:rsidR="00D82E51" w:rsidRDefault="00D82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DDC71" w14:textId="77777777" w:rsidR="00D82E51" w:rsidRDefault="00D82E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E66"/>
    <w:rsid w:val="00007727"/>
    <w:rsid w:val="00017720"/>
    <w:rsid w:val="000236AA"/>
    <w:rsid w:val="00035488"/>
    <w:rsid w:val="000410E2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F7E66"/>
    <w:rsid w:val="0069085C"/>
    <w:rsid w:val="007006DE"/>
    <w:rsid w:val="00763C29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82E5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09D142C"/>
  <w15:chartTrackingRefBased/>
  <w15:docId w15:val="{964A348C-F27E-46F0-960E-7E7209DA5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0410E2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10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188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2025-09-08T06:07:00Z</cp:lastPrinted>
  <dcterms:created xsi:type="dcterms:W3CDTF">2025-09-08T05:57:00Z</dcterms:created>
  <dcterms:modified xsi:type="dcterms:W3CDTF">2025-09-08T06:07:00Z</dcterms:modified>
</cp:coreProperties>
</file>