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5D4B9" w14:textId="77777777" w:rsidR="00E65B7A" w:rsidRPr="00AB1118" w:rsidRDefault="00673CD2" w:rsidP="00664263">
      <w:pPr>
        <w:jc w:val="right"/>
        <w:rPr>
          <w:rFonts w:ascii="Arial" w:hAnsi="Arial" w:cs="Arial"/>
        </w:rPr>
      </w:pPr>
      <w:r w:rsidRPr="00673CD2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673CD2">
        <w:rPr>
          <w:rFonts w:ascii="Arial" w:hAnsi="Arial" w:cs="Arial"/>
        </w:rPr>
        <w:t>2025-09-08</w:t>
      </w:r>
    </w:p>
    <w:p w14:paraId="46BE8643" w14:textId="77777777" w:rsidR="00673CD2" w:rsidRPr="00673CD2" w:rsidRDefault="00673CD2" w:rsidP="00664263">
      <w:pPr>
        <w:rPr>
          <w:rFonts w:ascii="Arial" w:hAnsi="Arial" w:cs="Arial"/>
          <w:b/>
          <w:bCs/>
        </w:rPr>
      </w:pPr>
      <w:r w:rsidRPr="00673CD2">
        <w:rPr>
          <w:rFonts w:ascii="Arial" w:hAnsi="Arial" w:cs="Arial"/>
          <w:b/>
          <w:bCs/>
        </w:rPr>
        <w:t>Szpital Wojewódzki w Poznaniu</w:t>
      </w:r>
    </w:p>
    <w:p w14:paraId="16319601" w14:textId="77777777" w:rsidR="00E65B7A" w:rsidRPr="00AB1118" w:rsidRDefault="00673CD2" w:rsidP="00664263">
      <w:pPr>
        <w:rPr>
          <w:rFonts w:ascii="Arial" w:hAnsi="Arial" w:cs="Arial"/>
          <w:b/>
          <w:bCs/>
        </w:rPr>
      </w:pPr>
      <w:r w:rsidRPr="00673CD2">
        <w:rPr>
          <w:rFonts w:ascii="Arial" w:hAnsi="Arial" w:cs="Arial"/>
          <w:b/>
          <w:bCs/>
        </w:rPr>
        <w:t>Dział Zamówień Publicznych</w:t>
      </w:r>
    </w:p>
    <w:p w14:paraId="075459CA" w14:textId="77777777" w:rsidR="00E65B7A" w:rsidRPr="00AB1118" w:rsidRDefault="00673CD2" w:rsidP="00664263">
      <w:pPr>
        <w:rPr>
          <w:rFonts w:ascii="Arial" w:hAnsi="Arial" w:cs="Arial"/>
        </w:rPr>
      </w:pPr>
      <w:r w:rsidRPr="00673CD2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673CD2">
        <w:rPr>
          <w:rFonts w:ascii="Arial" w:hAnsi="Arial" w:cs="Arial"/>
        </w:rPr>
        <w:t>7/19</w:t>
      </w:r>
    </w:p>
    <w:p w14:paraId="4A05616A" w14:textId="77777777" w:rsidR="00E65B7A" w:rsidRPr="00AB1118" w:rsidRDefault="00673CD2" w:rsidP="00664263">
      <w:pPr>
        <w:rPr>
          <w:rFonts w:ascii="Arial" w:hAnsi="Arial" w:cs="Arial"/>
        </w:rPr>
      </w:pPr>
      <w:r w:rsidRPr="00673CD2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673CD2">
        <w:rPr>
          <w:rFonts w:ascii="Arial" w:hAnsi="Arial" w:cs="Arial"/>
        </w:rPr>
        <w:t>Poznań</w:t>
      </w:r>
    </w:p>
    <w:p w14:paraId="4EB494AD" w14:textId="77777777" w:rsidR="00664263" w:rsidRDefault="00664263" w:rsidP="0066426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462E2B42" w14:textId="77777777" w:rsidR="00664263" w:rsidRDefault="00664263" w:rsidP="0066426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1A333BC4" w14:textId="77777777" w:rsidR="00664263" w:rsidRDefault="00664263" w:rsidP="0066426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463D65D2" w14:textId="743E6EF2" w:rsidR="00E65B7A" w:rsidRPr="00AB1118" w:rsidRDefault="00E65B7A" w:rsidP="0066426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3C77F69E" w14:textId="77777777" w:rsidR="00E65B7A" w:rsidRDefault="00E65B7A" w:rsidP="0066426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26674DE5" w14:textId="77777777" w:rsidR="00664263" w:rsidRDefault="00664263" w:rsidP="0066426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5867A582" w14:textId="77777777" w:rsidR="00664263" w:rsidRDefault="00664263" w:rsidP="0066426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4FD0DB7B" w14:textId="77777777" w:rsidR="00664263" w:rsidRPr="00AB1118" w:rsidRDefault="00664263" w:rsidP="0066426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4061C162" w14:textId="77777777" w:rsidTr="004C0D4A">
        <w:tc>
          <w:tcPr>
            <w:tcW w:w="9330" w:type="dxa"/>
            <w:shd w:val="clear" w:color="auto" w:fill="F2F2F2"/>
            <w:hideMark/>
          </w:tcPr>
          <w:p w14:paraId="613CD041" w14:textId="11FC3B2C" w:rsidR="00E65B7A" w:rsidRPr="00AB1118" w:rsidRDefault="00664263" w:rsidP="0066426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II </w:t>
            </w:r>
            <w:r w:rsidR="00E65B7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50E4B0A" w14:textId="77777777" w:rsidR="00E65B7A" w:rsidRPr="00AB1118" w:rsidRDefault="00E65B7A" w:rsidP="0066426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0144A519" w14:textId="77777777" w:rsidR="00E65B7A" w:rsidRPr="00AB1118" w:rsidRDefault="00E65B7A" w:rsidP="00664263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E65B7A" w:rsidRPr="00AB1118" w14:paraId="3E522B9F" w14:textId="77777777" w:rsidTr="004C0D4A">
        <w:tc>
          <w:tcPr>
            <w:tcW w:w="2268" w:type="dxa"/>
          </w:tcPr>
          <w:p w14:paraId="2D76C907" w14:textId="77777777" w:rsidR="00664263" w:rsidRDefault="00664263" w:rsidP="0066426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417E510D" w14:textId="1476D284" w:rsidR="00E65B7A" w:rsidRPr="00AB1118" w:rsidRDefault="00E65B7A" w:rsidP="0066426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581DA0FE" w14:textId="77777777" w:rsidR="00664263" w:rsidRDefault="00664263" w:rsidP="0066426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25F83691" w14:textId="7AA32136" w:rsidR="00E65B7A" w:rsidRPr="00AB1118" w:rsidRDefault="00E65B7A" w:rsidP="0066426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673CD2" w:rsidRPr="00673CD2">
              <w:rPr>
                <w:rFonts w:ascii="Arial" w:hAnsi="Arial" w:cs="Arial"/>
              </w:rPr>
              <w:t>podstawowy</w:t>
            </w:r>
            <w:r w:rsidR="00664263">
              <w:rPr>
                <w:rFonts w:ascii="Arial" w:hAnsi="Arial" w:cs="Arial"/>
              </w:rPr>
              <w:t>m</w:t>
            </w:r>
            <w:r w:rsidR="00673CD2" w:rsidRPr="00673CD2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673CD2" w:rsidRPr="00673CD2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689E8599" w14:textId="77777777" w:rsidTr="004C0D4A">
        <w:tc>
          <w:tcPr>
            <w:tcW w:w="2268" w:type="dxa"/>
          </w:tcPr>
          <w:p w14:paraId="71604F85" w14:textId="77777777" w:rsidR="00E65B7A" w:rsidRPr="00AB1118" w:rsidRDefault="00E65B7A" w:rsidP="0066426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16D79C94" w14:textId="77777777" w:rsidR="00E65B7A" w:rsidRPr="00AB1118" w:rsidRDefault="00673CD2" w:rsidP="0066426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73CD2">
              <w:rPr>
                <w:rFonts w:ascii="Arial" w:hAnsi="Arial" w:cs="Arial"/>
                <w:bCs/>
              </w:rPr>
              <w:t>Usługa wynajmu oraz serwisu drukarek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673CD2" w:rsidRPr="00AB1118" w14:paraId="41507921" w14:textId="77777777" w:rsidTr="00AE5B73">
        <w:tc>
          <w:tcPr>
            <w:tcW w:w="2268" w:type="dxa"/>
          </w:tcPr>
          <w:p w14:paraId="24782263" w14:textId="77777777" w:rsidR="00673CD2" w:rsidRPr="00AB1118" w:rsidRDefault="00673CD2" w:rsidP="0066426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6ADFB78D" w14:textId="77777777" w:rsidR="00673CD2" w:rsidRDefault="00673CD2" w:rsidP="0066426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73CD2">
              <w:rPr>
                <w:rFonts w:ascii="Arial" w:hAnsi="Arial" w:cs="Arial"/>
                <w:bCs/>
              </w:rPr>
              <w:t>SZW/DZP/106/2025</w:t>
            </w:r>
          </w:p>
          <w:p w14:paraId="1F87A8D5" w14:textId="77777777" w:rsidR="00664263" w:rsidRDefault="00664263" w:rsidP="0066426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2FCC07B5" w14:textId="77777777" w:rsidR="00664263" w:rsidRPr="00AB1118" w:rsidRDefault="00664263" w:rsidP="0066426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0D4396F3" w14:textId="7967904A" w:rsidR="004F079B" w:rsidRPr="00E65B7A" w:rsidRDefault="004F079B" w:rsidP="00664263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673CD2" w:rsidRPr="00673CD2">
        <w:rPr>
          <w:rFonts w:cs="Arial"/>
          <w:b/>
          <w:sz w:val="24"/>
        </w:rPr>
        <w:t>Szpital Wojewódzki w Poznaniu</w:t>
      </w:r>
      <w:r w:rsidR="00664263">
        <w:rPr>
          <w:rFonts w:cs="Arial"/>
          <w:b/>
          <w:sz w:val="24"/>
        </w:rPr>
        <w:t xml:space="preserve">, </w:t>
      </w:r>
      <w:r w:rsidR="00673CD2" w:rsidRPr="00673CD2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673CD2" w:rsidRPr="00673CD2">
        <w:rPr>
          <w:rFonts w:cs="Arial"/>
          <w:sz w:val="24"/>
        </w:rPr>
        <w:t>(</w:t>
      </w:r>
      <w:proofErr w:type="spellStart"/>
      <w:r w:rsidR="00673CD2" w:rsidRPr="00673CD2">
        <w:rPr>
          <w:rFonts w:cs="Arial"/>
          <w:sz w:val="24"/>
        </w:rPr>
        <w:t>t.j</w:t>
      </w:r>
      <w:proofErr w:type="spellEnd"/>
      <w:r w:rsidR="00673CD2" w:rsidRPr="00673CD2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7502A38B" w14:textId="77777777" w:rsidR="004F079B" w:rsidRPr="00E65B7A" w:rsidRDefault="004F079B" w:rsidP="00664263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673CD2" w:rsidRPr="00673CD2">
        <w:rPr>
          <w:rFonts w:cs="Arial"/>
          <w:b/>
          <w:sz w:val="24"/>
        </w:rPr>
        <w:t>2025-09-08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673CD2" w:rsidRPr="00673CD2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673CD2" w:rsidRPr="00673CD2">
        <w:rPr>
          <w:rFonts w:cs="Arial"/>
          <w:b/>
          <w:sz w:val="24"/>
        </w:rPr>
        <w:t>2025-09-12</w:t>
      </w:r>
      <w:r w:rsidR="008365E9" w:rsidRPr="00E65B7A">
        <w:rPr>
          <w:rFonts w:cs="Arial"/>
          <w:sz w:val="24"/>
        </w:rPr>
        <w:t xml:space="preserve"> godz. </w:t>
      </w:r>
      <w:r w:rsidR="00673CD2" w:rsidRPr="00673CD2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0148FF57" w14:textId="77777777" w:rsidR="004F079B" w:rsidRPr="00E65B7A" w:rsidRDefault="004F079B" w:rsidP="00664263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673CD2" w:rsidRPr="00673CD2">
        <w:rPr>
          <w:rFonts w:cs="Arial"/>
          <w:b/>
          <w:sz w:val="24"/>
        </w:rPr>
        <w:t>2025-09-08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673CD2" w:rsidRPr="00673CD2">
        <w:rPr>
          <w:rFonts w:cs="Arial"/>
          <w:b/>
          <w:sz w:val="24"/>
        </w:rPr>
        <w:t>10:00</w:t>
      </w:r>
      <w:r w:rsidR="008365E9" w:rsidRPr="00E65B7A">
        <w:rPr>
          <w:rFonts w:cs="Arial"/>
          <w:sz w:val="24"/>
        </w:rPr>
        <w:t xml:space="preserve"> na dzień </w:t>
      </w:r>
      <w:r w:rsidR="00673CD2" w:rsidRPr="00673CD2">
        <w:rPr>
          <w:rFonts w:cs="Arial"/>
          <w:b/>
          <w:sz w:val="24"/>
        </w:rPr>
        <w:t>2025-09-12</w:t>
      </w:r>
      <w:r w:rsidR="008365E9" w:rsidRPr="00E65B7A">
        <w:rPr>
          <w:rFonts w:cs="Arial"/>
          <w:sz w:val="24"/>
        </w:rPr>
        <w:t xml:space="preserve"> godz. </w:t>
      </w:r>
      <w:r w:rsidR="00673CD2" w:rsidRPr="00673CD2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4879AE1E" w14:textId="77777777" w:rsidR="00664263" w:rsidRDefault="00664263" w:rsidP="00664263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68785930" w14:textId="33CFDDB8" w:rsidR="00F16C50" w:rsidRPr="00E65B7A" w:rsidRDefault="00F16C50" w:rsidP="00664263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3D872C91" w14:textId="77777777" w:rsidR="00664263" w:rsidRDefault="00664263" w:rsidP="00664263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04352CEF" w14:textId="77777777" w:rsidR="00664263" w:rsidRDefault="00664263" w:rsidP="00664263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6C026333" w14:textId="05C57C10" w:rsidR="00F16C50" w:rsidRDefault="00F16C50" w:rsidP="00664263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35953629" w14:textId="77777777" w:rsidR="00664263" w:rsidRDefault="00664263" w:rsidP="00664263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4138DF33" w14:textId="77777777" w:rsidR="00664263" w:rsidRPr="00756533" w:rsidRDefault="00664263" w:rsidP="00664263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I</w:t>
      </w:r>
      <w:r w:rsidRPr="00756533">
        <w:rPr>
          <w:rFonts w:ascii="Arial" w:hAnsi="Arial" w:cs="Arial"/>
          <w:i/>
        </w:rPr>
        <w:t xml:space="preserve">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3DD77767" w14:textId="77777777" w:rsidR="00664263" w:rsidRPr="00C02890" w:rsidRDefault="00664263" w:rsidP="00664263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C02890">
        <w:rPr>
          <w:rFonts w:ascii="Arial" w:hAnsi="Arial" w:cs="Arial"/>
          <w:i/>
          <w:sz w:val="22"/>
          <w:szCs w:val="22"/>
        </w:rPr>
        <w:t>Krystyna Piątkowska</w:t>
      </w:r>
    </w:p>
    <w:p w14:paraId="46AEF6A4" w14:textId="77777777" w:rsidR="00664263" w:rsidRDefault="00664263" w:rsidP="00664263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145AA6D3" w14:textId="77777777" w:rsidR="00664263" w:rsidRPr="00E65B7A" w:rsidRDefault="00664263" w:rsidP="00664263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664263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1B820" w14:textId="77777777" w:rsidR="00385677" w:rsidRDefault="00385677">
      <w:r>
        <w:separator/>
      </w:r>
    </w:p>
  </w:endnote>
  <w:endnote w:type="continuationSeparator" w:id="0">
    <w:p w14:paraId="3388F0DD" w14:textId="77777777" w:rsidR="00385677" w:rsidRDefault="00385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FB89A" w14:textId="77777777" w:rsidR="00673CD2" w:rsidRDefault="00673C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4C93F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19A96A07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2267A" w14:textId="77777777" w:rsidR="00673CD2" w:rsidRDefault="00673C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AEBC3" w14:textId="77777777" w:rsidR="00385677" w:rsidRDefault="00385677">
      <w:r>
        <w:separator/>
      </w:r>
    </w:p>
  </w:footnote>
  <w:footnote w:type="continuationSeparator" w:id="0">
    <w:p w14:paraId="3AF3B6AF" w14:textId="77777777" w:rsidR="00385677" w:rsidRDefault="00385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9D796" w14:textId="77777777" w:rsidR="00673CD2" w:rsidRDefault="00673C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139CB" w14:textId="77777777" w:rsidR="00673CD2" w:rsidRDefault="00673C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76747" w14:textId="77777777" w:rsidR="00673CD2" w:rsidRDefault="00673C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9290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677"/>
    <w:rsid w:val="00045BA1"/>
    <w:rsid w:val="00136AEA"/>
    <w:rsid w:val="0015679F"/>
    <w:rsid w:val="001C0165"/>
    <w:rsid w:val="001C5A4C"/>
    <w:rsid w:val="002F480A"/>
    <w:rsid w:val="0033399E"/>
    <w:rsid w:val="0037248D"/>
    <w:rsid w:val="00385677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64263"/>
    <w:rsid w:val="00673CD2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512E3B"/>
  <w15:chartTrackingRefBased/>
  <w15:docId w15:val="{FE4DEC57-B4EE-4D09-9E25-5D7F53ECB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2025-09-08T06:51:00Z</cp:lastPrinted>
  <dcterms:created xsi:type="dcterms:W3CDTF">2025-09-08T06:52:00Z</dcterms:created>
  <dcterms:modified xsi:type="dcterms:W3CDTF">2025-09-08T06:52:00Z</dcterms:modified>
</cp:coreProperties>
</file>