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EBF93" w14:textId="77777777" w:rsidR="00986737" w:rsidRPr="00DF53CB" w:rsidRDefault="002B6645" w:rsidP="00DF53CB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DF53CB">
        <w:rPr>
          <w:rFonts w:ascii="Arial Narrow" w:hAnsi="Arial Narrow" w:cs="Arial"/>
          <w:sz w:val="22"/>
          <w:szCs w:val="22"/>
        </w:rPr>
        <w:t>Bydgoszcz</w:t>
      </w:r>
      <w:r w:rsidR="00986737" w:rsidRPr="00DF53CB">
        <w:rPr>
          <w:rFonts w:ascii="Arial Narrow" w:hAnsi="Arial Narrow" w:cs="Arial"/>
          <w:sz w:val="22"/>
          <w:szCs w:val="22"/>
        </w:rPr>
        <w:t xml:space="preserve"> dnia: </w:t>
      </w:r>
      <w:r w:rsidRPr="00DF53CB">
        <w:rPr>
          <w:rFonts w:ascii="Arial Narrow" w:hAnsi="Arial Narrow" w:cs="Arial"/>
          <w:sz w:val="22"/>
          <w:szCs w:val="22"/>
        </w:rPr>
        <w:t>2025-09-08</w:t>
      </w:r>
    </w:p>
    <w:p w14:paraId="4628466A" w14:textId="77777777" w:rsidR="00986737" w:rsidRPr="00DF53CB" w:rsidRDefault="002B664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F53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2222C73" w14:textId="77777777" w:rsidR="00986737" w:rsidRPr="00DF53CB" w:rsidRDefault="002B664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F53CB">
        <w:rPr>
          <w:rFonts w:ascii="Arial Narrow" w:hAnsi="Arial Narrow" w:cs="Arial"/>
          <w:sz w:val="22"/>
          <w:szCs w:val="22"/>
        </w:rPr>
        <w:t>Powstańców Warszawy</w:t>
      </w:r>
      <w:r w:rsidR="00986737" w:rsidRPr="00DF53CB">
        <w:rPr>
          <w:rFonts w:ascii="Arial Narrow" w:hAnsi="Arial Narrow" w:cs="Arial"/>
          <w:sz w:val="22"/>
          <w:szCs w:val="22"/>
        </w:rPr>
        <w:t xml:space="preserve"> </w:t>
      </w:r>
      <w:r w:rsidRPr="00DF53CB">
        <w:rPr>
          <w:rFonts w:ascii="Arial Narrow" w:hAnsi="Arial Narrow" w:cs="Arial"/>
          <w:sz w:val="22"/>
          <w:szCs w:val="22"/>
        </w:rPr>
        <w:t>5</w:t>
      </w:r>
    </w:p>
    <w:p w14:paraId="440FE662" w14:textId="77777777" w:rsidR="00986737" w:rsidRPr="00DF53CB" w:rsidRDefault="002B6645" w:rsidP="00986737">
      <w:pPr>
        <w:rPr>
          <w:rFonts w:ascii="Arial Narrow" w:hAnsi="Arial Narrow" w:cs="Arial"/>
          <w:sz w:val="22"/>
          <w:szCs w:val="22"/>
        </w:rPr>
      </w:pPr>
      <w:r w:rsidRPr="00DF53CB">
        <w:rPr>
          <w:rFonts w:ascii="Arial Narrow" w:hAnsi="Arial Narrow" w:cs="Arial"/>
          <w:sz w:val="22"/>
          <w:szCs w:val="22"/>
        </w:rPr>
        <w:t>85-681</w:t>
      </w:r>
      <w:r w:rsidR="00986737" w:rsidRPr="00DF53CB">
        <w:rPr>
          <w:rFonts w:ascii="Arial Narrow" w:hAnsi="Arial Narrow" w:cs="Arial"/>
          <w:sz w:val="22"/>
          <w:szCs w:val="22"/>
        </w:rPr>
        <w:t xml:space="preserve"> </w:t>
      </w:r>
      <w:r w:rsidRPr="00DF53CB">
        <w:rPr>
          <w:rFonts w:ascii="Arial Narrow" w:hAnsi="Arial Narrow" w:cs="Arial"/>
          <w:sz w:val="22"/>
          <w:szCs w:val="22"/>
        </w:rPr>
        <w:t>Bydgoszcz</w:t>
      </w:r>
    </w:p>
    <w:p w14:paraId="310616B1" w14:textId="77777777" w:rsidR="00986737" w:rsidRPr="00DF53CB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DF53C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1A15D04" w14:textId="77777777" w:rsidR="00986737" w:rsidRPr="00DF53CB" w:rsidRDefault="00986737" w:rsidP="00DF53CB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DF53C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F53CB" w14:paraId="0AC3D6C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7A3EB1" w14:textId="77777777" w:rsidR="00986737" w:rsidRPr="00DF53C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F53CB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6137F44" w14:textId="77777777" w:rsidR="00986737" w:rsidRPr="00DF53C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F53C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506078F" w14:textId="77777777" w:rsidR="00986737" w:rsidRPr="00DF53C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F53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F53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F53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F53CB" w14:paraId="484EE083" w14:textId="77777777" w:rsidTr="005A632E">
        <w:tc>
          <w:tcPr>
            <w:tcW w:w="2269" w:type="dxa"/>
          </w:tcPr>
          <w:p w14:paraId="535CA0BC" w14:textId="77777777" w:rsidR="00986737" w:rsidRPr="00DF53C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8F3772" w14:textId="0498BDD1" w:rsidR="00986737" w:rsidRPr="00DF53CB" w:rsidRDefault="002B664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wyrobów medycznych do witrektomii, </w:t>
            </w:r>
            <w:proofErr w:type="spellStart"/>
            <w:r w:rsidRPr="00DF53CB">
              <w:rPr>
                <w:rFonts w:ascii="Arial Narrow" w:hAnsi="Arial Narrow" w:cs="Arial"/>
                <w:bCs/>
                <w:sz w:val="22"/>
                <w:szCs w:val="22"/>
              </w:rPr>
              <w:t>hemostatyków</w:t>
            </w:r>
            <w:proofErr w:type="spellEnd"/>
            <w:r w:rsidRPr="00DF53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DF53CB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DF53CB">
              <w:rPr>
                <w:rFonts w:ascii="Arial Narrow" w:hAnsi="Arial Narrow" w:cs="Arial"/>
                <w:bCs/>
                <w:sz w:val="22"/>
                <w:szCs w:val="22"/>
              </w:rPr>
              <w:t>i płynów do irygacji na okres 12 miesięcy</w:t>
            </w:r>
            <w:r w:rsidR="00986737" w:rsidRPr="00DF53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B6645" w:rsidRPr="00DF53CB" w14:paraId="598CDC82" w14:textId="77777777" w:rsidTr="0048476F">
        <w:tc>
          <w:tcPr>
            <w:tcW w:w="2269" w:type="dxa"/>
          </w:tcPr>
          <w:p w14:paraId="1507E21A" w14:textId="77777777" w:rsidR="002B6645" w:rsidRPr="00DF53CB" w:rsidRDefault="002B6645" w:rsidP="004847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A79B11F" w14:textId="77777777" w:rsidR="002B6645" w:rsidRPr="00DF53CB" w:rsidRDefault="002B6645" w:rsidP="004847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bCs/>
                <w:sz w:val="22"/>
                <w:szCs w:val="22"/>
              </w:rPr>
              <w:t>91/2025</w:t>
            </w:r>
          </w:p>
        </w:tc>
      </w:tr>
    </w:tbl>
    <w:p w14:paraId="0BF456CC" w14:textId="77777777" w:rsidR="00A80738" w:rsidRPr="00DF53C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7B29558" w14:textId="77777777" w:rsidR="00D665F5" w:rsidRPr="00DF53C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F53C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F53CB">
        <w:rPr>
          <w:rFonts w:ascii="Arial Narrow" w:hAnsi="Arial Narrow" w:cs="Arial"/>
          <w:sz w:val="22"/>
          <w:szCs w:val="22"/>
        </w:rPr>
        <w:t>2</w:t>
      </w:r>
      <w:r w:rsidRPr="00DF53CB">
        <w:rPr>
          <w:rFonts w:ascii="Arial Narrow" w:hAnsi="Arial Narrow" w:cs="Arial"/>
          <w:sz w:val="22"/>
          <w:szCs w:val="22"/>
        </w:rPr>
        <w:t xml:space="preserve"> ust. 5 </w:t>
      </w:r>
      <w:r w:rsidRPr="00DF53C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F53CB">
        <w:rPr>
          <w:rFonts w:ascii="Arial Narrow" w:hAnsi="Arial Narrow" w:cs="Arial"/>
          <w:sz w:val="22"/>
          <w:szCs w:val="22"/>
        </w:rPr>
        <w:t xml:space="preserve"> </w:t>
      </w:r>
      <w:r w:rsidR="002B6645" w:rsidRPr="00DF53CB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F53CB">
        <w:rPr>
          <w:rFonts w:ascii="Arial Narrow" w:hAnsi="Arial Narrow" w:cs="Arial"/>
          <w:sz w:val="22"/>
          <w:szCs w:val="22"/>
        </w:rPr>
        <w:t xml:space="preserve"> </w:t>
      </w:r>
      <w:r w:rsidRPr="00DF53CB">
        <w:rPr>
          <w:rFonts w:ascii="Arial Narrow" w:hAnsi="Arial Narrow" w:cs="Arial"/>
          <w:sz w:val="22"/>
          <w:szCs w:val="22"/>
        </w:rPr>
        <w:t>udostępnia</w:t>
      </w:r>
      <w:r w:rsidR="00F95C33" w:rsidRPr="00DF53CB">
        <w:rPr>
          <w:rFonts w:ascii="Arial Narrow" w:hAnsi="Arial Narrow" w:cs="Arial"/>
          <w:sz w:val="22"/>
          <w:szCs w:val="22"/>
        </w:rPr>
        <w:t xml:space="preserve"> </w:t>
      </w:r>
      <w:r w:rsidR="004C7E9B" w:rsidRPr="00DF53CB">
        <w:rPr>
          <w:rFonts w:ascii="Arial Narrow" w:hAnsi="Arial Narrow" w:cs="Arial"/>
          <w:sz w:val="22"/>
          <w:szCs w:val="22"/>
        </w:rPr>
        <w:t>informacj</w:t>
      </w:r>
      <w:r w:rsidR="00577BC6" w:rsidRPr="00DF53CB">
        <w:rPr>
          <w:rFonts w:ascii="Arial Narrow" w:hAnsi="Arial Narrow" w:cs="Arial"/>
          <w:sz w:val="22"/>
          <w:szCs w:val="22"/>
        </w:rPr>
        <w:t>ę</w:t>
      </w:r>
      <w:r w:rsidR="00035488" w:rsidRPr="00DF53C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F53CB">
        <w:rPr>
          <w:rFonts w:ascii="Arial Narrow" w:hAnsi="Arial Narrow" w:cs="Arial"/>
          <w:sz w:val="22"/>
          <w:szCs w:val="22"/>
        </w:rPr>
        <w:t>.</w:t>
      </w:r>
    </w:p>
    <w:p w14:paraId="59182483" w14:textId="77777777" w:rsidR="00A80738" w:rsidRPr="00DF53C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F53C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F53CB">
        <w:rPr>
          <w:rFonts w:ascii="Arial Narrow" w:hAnsi="Arial Narrow" w:cs="Arial"/>
          <w:sz w:val="22"/>
          <w:szCs w:val="22"/>
        </w:rPr>
        <w:t xml:space="preserve"> w dniu </w:t>
      </w:r>
      <w:r w:rsidR="002B6645" w:rsidRPr="00DF53CB">
        <w:rPr>
          <w:rFonts w:ascii="Arial Narrow" w:hAnsi="Arial Narrow" w:cs="Arial"/>
          <w:sz w:val="22"/>
          <w:szCs w:val="22"/>
        </w:rPr>
        <w:t>08/09/2025</w:t>
      </w:r>
      <w:r w:rsidR="00FF4AB1" w:rsidRPr="00DF53CB">
        <w:rPr>
          <w:rFonts w:ascii="Arial Narrow" w:hAnsi="Arial Narrow" w:cs="Arial"/>
          <w:sz w:val="22"/>
          <w:szCs w:val="22"/>
        </w:rPr>
        <w:t xml:space="preserve"> o godz. </w:t>
      </w:r>
      <w:r w:rsidR="002B6645" w:rsidRPr="00DF53CB">
        <w:rPr>
          <w:rFonts w:ascii="Arial Narrow" w:hAnsi="Arial Narrow" w:cs="Arial"/>
          <w:sz w:val="22"/>
          <w:szCs w:val="22"/>
        </w:rPr>
        <w:t>08:30</w:t>
      </w:r>
      <w:r w:rsidRPr="00DF53C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F53CB" w14:paraId="7E4FA67F" w14:textId="77777777" w:rsidTr="005A632E">
        <w:tc>
          <w:tcPr>
            <w:tcW w:w="1276" w:type="dxa"/>
            <w:shd w:val="clear" w:color="auto" w:fill="F2F2F2"/>
            <w:vAlign w:val="center"/>
          </w:tcPr>
          <w:p w14:paraId="0E3DA3BD" w14:textId="77777777" w:rsidR="006B27ED" w:rsidRPr="00DF53C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DF53C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DBF3D95" w14:textId="77777777" w:rsidR="006B27ED" w:rsidRPr="00DF53C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CAA789C" w14:textId="77777777" w:rsidR="006B27ED" w:rsidRPr="00DF53C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2E1DFB4" w14:textId="77777777" w:rsidR="006B27ED" w:rsidRPr="00DF53C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B6645" w:rsidRPr="00DF53CB" w14:paraId="6C7DF022" w14:textId="77777777" w:rsidTr="0048476F">
        <w:tc>
          <w:tcPr>
            <w:tcW w:w="1276" w:type="dxa"/>
            <w:vAlign w:val="center"/>
          </w:tcPr>
          <w:p w14:paraId="50B3597C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0B7CD3ED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14:paraId="4EDAD176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3BA275B5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628A726D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745498FC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45 900.00 zł</w:t>
            </w:r>
          </w:p>
        </w:tc>
      </w:tr>
      <w:tr w:rsidR="002B6645" w:rsidRPr="00DF53CB" w14:paraId="7645B5D0" w14:textId="77777777" w:rsidTr="0048476F">
        <w:tc>
          <w:tcPr>
            <w:tcW w:w="1276" w:type="dxa"/>
            <w:vAlign w:val="center"/>
          </w:tcPr>
          <w:p w14:paraId="5739D9A5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15F76CA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14:paraId="265D1A25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5CC0D375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ul. Gdańska 2 </w:t>
            </w:r>
          </w:p>
          <w:p w14:paraId="6C7D1D6C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551" w:type="dxa"/>
            <w:vAlign w:val="center"/>
          </w:tcPr>
          <w:p w14:paraId="16DEA3FC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99 792.00 zł</w:t>
            </w:r>
          </w:p>
        </w:tc>
      </w:tr>
      <w:tr w:rsidR="002B6645" w:rsidRPr="00DF53CB" w14:paraId="79156462" w14:textId="77777777" w:rsidTr="0048476F">
        <w:tc>
          <w:tcPr>
            <w:tcW w:w="1276" w:type="dxa"/>
            <w:vAlign w:val="center"/>
          </w:tcPr>
          <w:p w14:paraId="6519A25D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2376A6A0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14:paraId="19E2FDA0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3428B120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181FF5D7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vAlign w:val="center"/>
          </w:tcPr>
          <w:p w14:paraId="1D26EB16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152 064.00 zł</w:t>
            </w:r>
          </w:p>
        </w:tc>
      </w:tr>
      <w:tr w:rsidR="002B6645" w:rsidRPr="00DF53CB" w14:paraId="7BA81813" w14:textId="77777777" w:rsidTr="0048476F">
        <w:tc>
          <w:tcPr>
            <w:tcW w:w="1276" w:type="dxa"/>
            <w:vAlign w:val="center"/>
          </w:tcPr>
          <w:p w14:paraId="099CFE89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66DD73D5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58B196B5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Consultronix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FEF7FE9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Przemysłowa 17 </w:t>
            </w:r>
          </w:p>
          <w:p w14:paraId="120AE58A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32-083 Balice</w:t>
            </w:r>
          </w:p>
        </w:tc>
        <w:tc>
          <w:tcPr>
            <w:tcW w:w="2551" w:type="dxa"/>
            <w:vAlign w:val="center"/>
          </w:tcPr>
          <w:p w14:paraId="47149515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24 224.40 zł</w:t>
            </w:r>
          </w:p>
        </w:tc>
      </w:tr>
      <w:tr w:rsidR="002B6645" w:rsidRPr="00DF53CB" w14:paraId="75CFA9C0" w14:textId="77777777" w:rsidTr="0048476F">
        <w:tc>
          <w:tcPr>
            <w:tcW w:w="1276" w:type="dxa"/>
            <w:vAlign w:val="center"/>
          </w:tcPr>
          <w:p w14:paraId="5F884F7D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0B5E470E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3AD892FE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Consultronix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18BE8E0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Przemysłowa 17 </w:t>
            </w:r>
          </w:p>
          <w:p w14:paraId="0F71A19C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32-083 Balice</w:t>
            </w:r>
          </w:p>
        </w:tc>
        <w:tc>
          <w:tcPr>
            <w:tcW w:w="2551" w:type="dxa"/>
            <w:vAlign w:val="center"/>
          </w:tcPr>
          <w:p w14:paraId="1551950C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1 536.67 zł</w:t>
            </w:r>
          </w:p>
        </w:tc>
      </w:tr>
      <w:tr w:rsidR="002B6645" w:rsidRPr="00DF53CB" w14:paraId="498FC733" w14:textId="77777777" w:rsidTr="0048476F">
        <w:tc>
          <w:tcPr>
            <w:tcW w:w="1276" w:type="dxa"/>
            <w:vAlign w:val="center"/>
          </w:tcPr>
          <w:p w14:paraId="0FFD0BF7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79C0B7C7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71573E35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Optotech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3AFA6D44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Wimmera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67E </w:t>
            </w:r>
          </w:p>
          <w:p w14:paraId="343EA6D7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vAlign w:val="center"/>
          </w:tcPr>
          <w:p w14:paraId="6293577A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22 275.00 zł</w:t>
            </w:r>
          </w:p>
        </w:tc>
      </w:tr>
      <w:tr w:rsidR="002B6645" w:rsidRPr="00DF53CB" w14:paraId="73EC9C1E" w14:textId="77777777" w:rsidTr="0048476F">
        <w:tc>
          <w:tcPr>
            <w:tcW w:w="1276" w:type="dxa"/>
            <w:vAlign w:val="center"/>
          </w:tcPr>
          <w:p w14:paraId="5DC9C46A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2080F093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0D99F79F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Optotech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66BD356C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Wimmera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67E </w:t>
            </w:r>
          </w:p>
          <w:p w14:paraId="03B765F3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vAlign w:val="center"/>
          </w:tcPr>
          <w:p w14:paraId="2DCEDC77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4 246.56 zł</w:t>
            </w:r>
          </w:p>
        </w:tc>
      </w:tr>
      <w:tr w:rsidR="002B6645" w:rsidRPr="00DF53CB" w14:paraId="65060BEA" w14:textId="77777777" w:rsidTr="0048476F">
        <w:tc>
          <w:tcPr>
            <w:tcW w:w="1276" w:type="dxa"/>
            <w:vAlign w:val="center"/>
          </w:tcPr>
          <w:p w14:paraId="1D5E627A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48F4B5CA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6EEEED8E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Inov8 I. Żebrowska spółka z ograniczoną odpowiedzialnością</w:t>
            </w:r>
          </w:p>
          <w:p w14:paraId="5F1C655B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MIŃSKA 48/1U </w:t>
            </w:r>
          </w:p>
          <w:p w14:paraId="5F694F2A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03-808 WARSZAWA</w:t>
            </w:r>
          </w:p>
        </w:tc>
        <w:tc>
          <w:tcPr>
            <w:tcW w:w="2551" w:type="dxa"/>
            <w:vAlign w:val="center"/>
          </w:tcPr>
          <w:p w14:paraId="660EE8CE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36 720.00 zł</w:t>
            </w:r>
          </w:p>
        </w:tc>
      </w:tr>
      <w:tr w:rsidR="002B6645" w:rsidRPr="00DF53CB" w14:paraId="7CF6CEE5" w14:textId="77777777" w:rsidTr="0048476F">
        <w:tc>
          <w:tcPr>
            <w:tcW w:w="1276" w:type="dxa"/>
            <w:vAlign w:val="center"/>
          </w:tcPr>
          <w:p w14:paraId="155FD94F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9206566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14:paraId="0ADEA84A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IMC IMPOMED CENTRUM S.A.</w:t>
            </w:r>
          </w:p>
          <w:p w14:paraId="1AEAD522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SKRZYNECKIEGO 38 </w:t>
            </w:r>
          </w:p>
          <w:p w14:paraId="3DFF404F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04-563 WARSZAWA</w:t>
            </w:r>
          </w:p>
        </w:tc>
        <w:tc>
          <w:tcPr>
            <w:tcW w:w="2551" w:type="dxa"/>
            <w:vAlign w:val="center"/>
          </w:tcPr>
          <w:p w14:paraId="0452F111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102 600.00 zł</w:t>
            </w:r>
          </w:p>
        </w:tc>
      </w:tr>
      <w:tr w:rsidR="002B6645" w:rsidRPr="00DF53CB" w14:paraId="7F2C9F96" w14:textId="77777777" w:rsidTr="0048476F">
        <w:tc>
          <w:tcPr>
            <w:tcW w:w="1276" w:type="dxa"/>
            <w:vAlign w:val="center"/>
          </w:tcPr>
          <w:p w14:paraId="088BEFB8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7B7818F1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4961D11B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14:paraId="489FE6E1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WARSZAWSKA 320A </w:t>
            </w:r>
          </w:p>
          <w:p w14:paraId="3969190F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vAlign w:val="center"/>
          </w:tcPr>
          <w:p w14:paraId="0FF32DB1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31 104.00 zł</w:t>
            </w:r>
          </w:p>
        </w:tc>
      </w:tr>
      <w:tr w:rsidR="002B6645" w:rsidRPr="00DF53CB" w14:paraId="2EA83DCF" w14:textId="77777777" w:rsidTr="0048476F">
        <w:tc>
          <w:tcPr>
            <w:tcW w:w="1276" w:type="dxa"/>
            <w:vAlign w:val="center"/>
          </w:tcPr>
          <w:p w14:paraId="26B27180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26B9041B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22DF5A06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14:paraId="6D8D6654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WARSZAWSKA 320A </w:t>
            </w:r>
          </w:p>
          <w:p w14:paraId="649B8FA9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vAlign w:val="center"/>
          </w:tcPr>
          <w:p w14:paraId="3EE33D02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56 538.00 zł</w:t>
            </w:r>
          </w:p>
        </w:tc>
      </w:tr>
      <w:tr w:rsidR="002B6645" w:rsidRPr="00DF53CB" w14:paraId="736F689A" w14:textId="77777777" w:rsidTr="0048476F">
        <w:tc>
          <w:tcPr>
            <w:tcW w:w="1276" w:type="dxa"/>
            <w:vAlign w:val="center"/>
          </w:tcPr>
          <w:p w14:paraId="55B80AA2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107CD161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1F7938A1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Ocustar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87E296C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Młyńska 5/9 </w:t>
            </w:r>
          </w:p>
          <w:p w14:paraId="6B07B8CC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61-729 Poznań</w:t>
            </w:r>
          </w:p>
        </w:tc>
        <w:tc>
          <w:tcPr>
            <w:tcW w:w="2551" w:type="dxa"/>
            <w:vAlign w:val="center"/>
          </w:tcPr>
          <w:p w14:paraId="22495C87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36 810.72 zł</w:t>
            </w:r>
          </w:p>
        </w:tc>
      </w:tr>
      <w:tr w:rsidR="002B6645" w:rsidRPr="00DF53CB" w14:paraId="69150C3D" w14:textId="77777777" w:rsidTr="0048476F">
        <w:tc>
          <w:tcPr>
            <w:tcW w:w="1276" w:type="dxa"/>
            <w:vAlign w:val="center"/>
          </w:tcPr>
          <w:p w14:paraId="4C0793E5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59C18E0F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7173B56E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Ocustar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F0430F2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Młyńska 5/9 </w:t>
            </w:r>
          </w:p>
          <w:p w14:paraId="5ED6BB02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61-729 Poznań</w:t>
            </w:r>
          </w:p>
        </w:tc>
        <w:tc>
          <w:tcPr>
            <w:tcW w:w="2551" w:type="dxa"/>
            <w:vAlign w:val="center"/>
          </w:tcPr>
          <w:p w14:paraId="6ED128BF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2 635.20 zł</w:t>
            </w:r>
          </w:p>
        </w:tc>
      </w:tr>
      <w:tr w:rsidR="002B6645" w:rsidRPr="00DF53CB" w14:paraId="43EAC807" w14:textId="77777777" w:rsidTr="0048476F">
        <w:tc>
          <w:tcPr>
            <w:tcW w:w="1276" w:type="dxa"/>
            <w:vAlign w:val="center"/>
          </w:tcPr>
          <w:p w14:paraId="37F4E315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48B87352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672CF0B2" w14:textId="77777777" w:rsidR="002B6645" w:rsidRPr="00DF53CB" w:rsidRDefault="002B6645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53CB">
              <w:rPr>
                <w:rFonts w:ascii="Arial Narrow" w:hAnsi="Arial Narrow" w:cs="Arial"/>
                <w:sz w:val="22"/>
                <w:szCs w:val="22"/>
              </w:rPr>
              <w:t>Ocustar</w:t>
            </w:r>
            <w:proofErr w:type="spellEnd"/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21AC9AF" w14:textId="77777777" w:rsidR="002B6645" w:rsidRPr="00DF53CB" w:rsidRDefault="002B6645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 xml:space="preserve">Młyńska 5/9 </w:t>
            </w:r>
          </w:p>
          <w:p w14:paraId="18B8236E" w14:textId="77777777" w:rsidR="002B6645" w:rsidRPr="00DF53CB" w:rsidRDefault="002B6645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61-729 Poznań</w:t>
            </w:r>
          </w:p>
        </w:tc>
        <w:tc>
          <w:tcPr>
            <w:tcW w:w="2551" w:type="dxa"/>
            <w:vAlign w:val="center"/>
          </w:tcPr>
          <w:p w14:paraId="6B33F92B" w14:textId="77777777" w:rsidR="002B6645" w:rsidRPr="00DF53CB" w:rsidRDefault="002B6645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53CB">
              <w:rPr>
                <w:rFonts w:ascii="Arial Narrow" w:hAnsi="Arial Narrow" w:cs="Arial"/>
                <w:sz w:val="22"/>
                <w:szCs w:val="22"/>
              </w:rPr>
              <w:t>60 620.40 zł</w:t>
            </w:r>
          </w:p>
        </w:tc>
      </w:tr>
    </w:tbl>
    <w:p w14:paraId="281655C4" w14:textId="77777777" w:rsidR="00A70BC9" w:rsidRDefault="00A70BC9" w:rsidP="00A70BC9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108937B" w14:textId="10E1235D" w:rsidR="00A80738" w:rsidRDefault="002B6645" w:rsidP="00A70BC9">
      <w:pPr>
        <w:pStyle w:val="Tekstpodstawowy"/>
        <w:spacing w:before="60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F53CB">
        <w:rPr>
          <w:rFonts w:ascii="Arial Narrow" w:hAnsi="Arial Narrow" w:cs="Arial"/>
          <w:i/>
          <w:sz w:val="22"/>
          <w:szCs w:val="22"/>
        </w:rPr>
        <w:t xml:space="preserve"> </w:t>
      </w:r>
      <w:r w:rsidR="00A80738" w:rsidRPr="00DF53CB">
        <w:rPr>
          <w:rFonts w:ascii="Arial Narrow" w:hAnsi="Arial Narrow" w:cs="Arial"/>
          <w:i/>
          <w:sz w:val="22"/>
          <w:szCs w:val="22"/>
        </w:rPr>
        <w:t>Zamawiający</w:t>
      </w:r>
    </w:p>
    <w:p w14:paraId="3E65841D" w14:textId="77777777" w:rsidR="00A70BC9" w:rsidRDefault="00A70BC9" w:rsidP="00A70BC9">
      <w:pPr>
        <w:rPr>
          <w:rFonts w:ascii="Arial Narrow" w:hAnsi="Arial Narrow"/>
        </w:rPr>
      </w:pPr>
    </w:p>
    <w:p w14:paraId="69314B15" w14:textId="77777777" w:rsidR="00A70BC9" w:rsidRDefault="00A70BC9" w:rsidP="00A70BC9">
      <w:pPr>
        <w:rPr>
          <w:rFonts w:ascii="Arial Narrow" w:hAnsi="Arial Narrow"/>
        </w:rPr>
      </w:pPr>
    </w:p>
    <w:p w14:paraId="414E4E18" w14:textId="77777777" w:rsidR="00A70BC9" w:rsidRDefault="00A70BC9" w:rsidP="00A70BC9">
      <w:pPr>
        <w:rPr>
          <w:rFonts w:ascii="Arial Narrow" w:hAnsi="Arial Narrow"/>
        </w:rPr>
      </w:pPr>
    </w:p>
    <w:p w14:paraId="2752BC0E" w14:textId="77777777" w:rsidR="00A70BC9" w:rsidRDefault="00A70BC9" w:rsidP="00A70BC9">
      <w:pPr>
        <w:rPr>
          <w:rFonts w:ascii="Arial Narrow" w:hAnsi="Arial Narrow"/>
        </w:rPr>
      </w:pPr>
    </w:p>
    <w:p w14:paraId="60125E5B" w14:textId="77777777" w:rsidR="00A70BC9" w:rsidRDefault="00A70BC9" w:rsidP="00A70BC9">
      <w:pPr>
        <w:rPr>
          <w:rFonts w:ascii="Arial Narrow" w:hAnsi="Arial Narrow"/>
        </w:rPr>
      </w:pPr>
    </w:p>
    <w:p w14:paraId="217AAD8E" w14:textId="2AF8D14E" w:rsidR="00A70BC9" w:rsidRDefault="00A70BC9" w:rsidP="00A70BC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A60DE06" w14:textId="101C6348" w:rsidR="00A70BC9" w:rsidRDefault="00A70BC9" w:rsidP="00A70BC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</w:t>
      </w:r>
      <w:r>
        <w:rPr>
          <w:rFonts w:ascii="Arial Narrow" w:hAnsi="Arial Narrow"/>
        </w:rPr>
        <w:t>5</w:t>
      </w:r>
    </w:p>
    <w:p w14:paraId="71328A48" w14:textId="77777777" w:rsidR="00A70BC9" w:rsidRDefault="00A70BC9" w:rsidP="00A70BC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9B20D4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7DC77610" w14:textId="34D5B614" w:rsidR="00A70BC9" w:rsidRPr="00DF53CB" w:rsidRDefault="00A70BC9" w:rsidP="00A70BC9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2025-09-08</w:t>
      </w:r>
    </w:p>
    <w:bookmarkEnd w:id="0"/>
    <w:sectPr w:rsidR="00A70BC9" w:rsidRPr="00DF53C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5A2C1" w14:textId="77777777" w:rsidR="00FF4F17" w:rsidRDefault="00FF4F17">
      <w:r>
        <w:separator/>
      </w:r>
    </w:p>
  </w:endnote>
  <w:endnote w:type="continuationSeparator" w:id="0">
    <w:p w14:paraId="60D8211E" w14:textId="77777777" w:rsidR="00FF4F17" w:rsidRDefault="00FF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5D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353E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2C1AC" w14:textId="77777777" w:rsidR="00986737" w:rsidRPr="00986737" w:rsidRDefault="00A70BC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69DB69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0CA24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790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5D59E" w14:textId="77777777" w:rsidR="009F189D" w:rsidRDefault="009F189D">
    <w:pPr>
      <w:pStyle w:val="Stopka"/>
      <w:tabs>
        <w:tab w:val="clear" w:pos="4536"/>
      </w:tabs>
      <w:jc w:val="center"/>
    </w:pPr>
  </w:p>
  <w:p w14:paraId="61C0FD9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0710D" w14:textId="77777777" w:rsidR="00FF4F17" w:rsidRDefault="00FF4F17">
      <w:r>
        <w:separator/>
      </w:r>
    </w:p>
  </w:footnote>
  <w:footnote w:type="continuationSeparator" w:id="0">
    <w:p w14:paraId="13839BA3" w14:textId="77777777" w:rsidR="00FF4F17" w:rsidRDefault="00FF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09FC6" w14:textId="77777777" w:rsidR="002B6645" w:rsidRDefault="002B6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A0903" w14:textId="77777777" w:rsidR="002B6645" w:rsidRDefault="002B6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D2784" w14:textId="77777777" w:rsidR="002B6645" w:rsidRDefault="002B66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F17"/>
    <w:rsid w:val="00007727"/>
    <w:rsid w:val="00017720"/>
    <w:rsid w:val="00035488"/>
    <w:rsid w:val="000D7F25"/>
    <w:rsid w:val="000E00E5"/>
    <w:rsid w:val="00173B20"/>
    <w:rsid w:val="001C69FF"/>
    <w:rsid w:val="0023318D"/>
    <w:rsid w:val="002B664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70BC9"/>
    <w:rsid w:val="00A80738"/>
    <w:rsid w:val="00BB547B"/>
    <w:rsid w:val="00C236D3"/>
    <w:rsid w:val="00C659E2"/>
    <w:rsid w:val="00C82837"/>
    <w:rsid w:val="00C85C06"/>
    <w:rsid w:val="00CA3D66"/>
    <w:rsid w:val="00CB0802"/>
    <w:rsid w:val="00D665F5"/>
    <w:rsid w:val="00D7128F"/>
    <w:rsid w:val="00DF53CB"/>
    <w:rsid w:val="00EA3476"/>
    <w:rsid w:val="00F16C60"/>
    <w:rsid w:val="00F95C33"/>
    <w:rsid w:val="00FC7F5E"/>
    <w:rsid w:val="00FF4AB1"/>
    <w:rsid w:val="00FF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6190A5"/>
  <w15:chartTrackingRefBased/>
  <w15:docId w15:val="{A1FA813C-DA7C-4068-9FA5-A80E6EAA3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A70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2025-09-08T07:29:00Z</cp:lastPrinted>
  <dcterms:created xsi:type="dcterms:W3CDTF">2025-09-08T07:25:00Z</dcterms:created>
  <dcterms:modified xsi:type="dcterms:W3CDTF">2025-09-08T07:29:00Z</dcterms:modified>
</cp:coreProperties>
</file>