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859A9" w14:textId="77777777" w:rsidR="006676AE" w:rsidRPr="00761F36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61F3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0C15" w:rsidRPr="00761F36">
        <w:rPr>
          <w:rFonts w:ascii="Arial Narrow" w:hAnsi="Arial Narrow" w:cs="Arial"/>
          <w:bCs/>
          <w:i w:val="0"/>
          <w:szCs w:val="24"/>
        </w:rPr>
        <w:t>2</w:t>
      </w:r>
      <w:r w:rsidR="00B36ABD" w:rsidRPr="00761F3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CA460F7" w14:textId="77777777" w:rsidR="005103B9" w:rsidRPr="00761F36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5928C2E3" w14:textId="77777777" w:rsidR="006676AE" w:rsidRPr="00761F36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Znak sprawy:</w:t>
      </w:r>
      <w:r w:rsidRPr="00761F36">
        <w:rPr>
          <w:rFonts w:ascii="Arial Narrow" w:hAnsi="Arial Narrow" w:cs="Arial"/>
          <w:b/>
          <w:sz w:val="24"/>
          <w:szCs w:val="24"/>
        </w:rPr>
        <w:t xml:space="preserve"> </w:t>
      </w:r>
      <w:r w:rsidR="00FA0C15" w:rsidRPr="00761F36">
        <w:rPr>
          <w:rFonts w:ascii="Arial Narrow" w:hAnsi="Arial Narrow" w:cs="Arial"/>
          <w:b/>
          <w:sz w:val="24"/>
          <w:szCs w:val="24"/>
        </w:rPr>
        <w:t>102/2025</w:t>
      </w:r>
    </w:p>
    <w:p w14:paraId="0BC97288" w14:textId="77777777" w:rsidR="00C4103F" w:rsidRPr="00761F3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61F36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761F3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61F36">
        <w:rPr>
          <w:rFonts w:ascii="Arial Narrow" w:hAnsi="Arial Narrow" w:cs="Arial"/>
          <w:b/>
          <w:sz w:val="24"/>
          <w:szCs w:val="24"/>
        </w:rPr>
        <w:t>:</w:t>
      </w:r>
    </w:p>
    <w:p w14:paraId="4A3B8CBE" w14:textId="77777777" w:rsidR="006676AE" w:rsidRPr="00761F36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61F36">
        <w:rPr>
          <w:rFonts w:ascii="Arial Narrow" w:hAnsi="Arial Narrow" w:cs="Arial"/>
        </w:rPr>
        <w:t xml:space="preserve"> </w:t>
      </w:r>
      <w:r w:rsidR="00FA0C15" w:rsidRPr="00761F36">
        <w:rPr>
          <w:rFonts w:ascii="Arial Narrow" w:hAnsi="Arial Narrow" w:cs="Arial"/>
        </w:rPr>
        <w:t>10 Wojskowy Szpital Kliniczny z Polikliniką Samodzielny Publiczny Zakład Opieki Zdrowotnej</w:t>
      </w:r>
    </w:p>
    <w:p w14:paraId="69933DD9" w14:textId="77777777" w:rsidR="006676AE" w:rsidRPr="00761F3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1F36">
        <w:rPr>
          <w:rFonts w:ascii="Arial Narrow" w:hAnsi="Arial Narrow" w:cs="Arial"/>
        </w:rPr>
        <w:t xml:space="preserve"> </w:t>
      </w:r>
      <w:r w:rsidR="00FA0C15" w:rsidRPr="00761F36">
        <w:rPr>
          <w:rFonts w:ascii="Arial Narrow" w:hAnsi="Arial Narrow" w:cs="Arial"/>
        </w:rPr>
        <w:t>ul. Powstańców Warszawy</w:t>
      </w:r>
      <w:r w:rsidRPr="00761F36">
        <w:rPr>
          <w:rFonts w:ascii="Arial Narrow" w:hAnsi="Arial Narrow" w:cs="Arial"/>
        </w:rPr>
        <w:t xml:space="preserve"> </w:t>
      </w:r>
      <w:r w:rsidR="00FA0C15" w:rsidRPr="00761F36">
        <w:rPr>
          <w:rFonts w:ascii="Arial Narrow" w:hAnsi="Arial Narrow" w:cs="Arial"/>
        </w:rPr>
        <w:t>5</w:t>
      </w:r>
      <w:r w:rsidRPr="00761F36">
        <w:rPr>
          <w:rFonts w:ascii="Arial Narrow" w:hAnsi="Arial Narrow" w:cs="Arial"/>
        </w:rPr>
        <w:t xml:space="preserve"> </w:t>
      </w:r>
    </w:p>
    <w:p w14:paraId="50B88C17" w14:textId="77777777" w:rsidR="00F90CD1" w:rsidRPr="00761F3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1F36">
        <w:rPr>
          <w:rFonts w:ascii="Arial Narrow" w:hAnsi="Arial Narrow" w:cs="Arial"/>
        </w:rPr>
        <w:t xml:space="preserve"> </w:t>
      </w:r>
      <w:r w:rsidR="00FA0C15" w:rsidRPr="00761F36">
        <w:rPr>
          <w:rFonts w:ascii="Arial Narrow" w:hAnsi="Arial Narrow" w:cs="Arial"/>
        </w:rPr>
        <w:t>85-681</w:t>
      </w:r>
      <w:r w:rsidRPr="00761F36">
        <w:rPr>
          <w:rFonts w:ascii="Arial Narrow" w:hAnsi="Arial Narrow" w:cs="Arial"/>
        </w:rPr>
        <w:t xml:space="preserve"> </w:t>
      </w:r>
      <w:r w:rsidR="00FA0C15" w:rsidRPr="00761F36">
        <w:rPr>
          <w:rFonts w:ascii="Arial Narrow" w:hAnsi="Arial Narrow" w:cs="Arial"/>
        </w:rPr>
        <w:t>Bydgoszcz</w:t>
      </w:r>
    </w:p>
    <w:p w14:paraId="52E33B86" w14:textId="77777777" w:rsidR="009169D4" w:rsidRPr="00761F3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61F3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26F7678" w14:textId="77777777" w:rsidR="009169D4" w:rsidRPr="00761F3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1F36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3920BDEC" w14:textId="77777777" w:rsidR="00C4103F" w:rsidRPr="00761F3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61F36">
        <w:rPr>
          <w:rFonts w:ascii="Arial Narrow" w:hAnsi="Arial Narrow" w:cs="Arial"/>
          <w:i/>
        </w:rPr>
        <w:t xml:space="preserve"> </w:t>
      </w:r>
    </w:p>
    <w:p w14:paraId="3822E8F7" w14:textId="77777777" w:rsidR="00C4103F" w:rsidRPr="00761F3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61F3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61F36">
        <w:rPr>
          <w:rFonts w:ascii="Arial Narrow" w:hAnsi="Arial Narrow" w:cs="Arial"/>
          <w:b/>
          <w:sz w:val="24"/>
          <w:szCs w:val="24"/>
        </w:rPr>
        <w:t>:</w:t>
      </w:r>
    </w:p>
    <w:p w14:paraId="2E502A97" w14:textId="77777777" w:rsidR="00757EFB" w:rsidRPr="00761F3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61F36">
        <w:rPr>
          <w:rFonts w:ascii="Arial Narrow" w:hAnsi="Arial Narrow" w:cs="Arial"/>
        </w:rPr>
        <w:t>………………………………………</w:t>
      </w:r>
      <w:r w:rsidR="00650D6C" w:rsidRPr="00761F36">
        <w:rPr>
          <w:rFonts w:ascii="Arial Narrow" w:hAnsi="Arial Narrow" w:cs="Arial"/>
        </w:rPr>
        <w:t>…………………………</w:t>
      </w:r>
      <w:r w:rsidRPr="00761F36">
        <w:rPr>
          <w:rFonts w:ascii="Arial Narrow" w:hAnsi="Arial Narrow" w:cs="Arial"/>
        </w:rPr>
        <w:t>…</w:t>
      </w:r>
    </w:p>
    <w:p w14:paraId="547EBB0C" w14:textId="77777777" w:rsidR="007118F0" w:rsidRPr="00761F3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61F3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61F3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61F3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61F3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61F36">
        <w:rPr>
          <w:rFonts w:ascii="Arial Narrow" w:hAnsi="Arial Narrow" w:cs="Arial"/>
          <w:i/>
          <w:sz w:val="16"/>
          <w:szCs w:val="16"/>
        </w:rPr>
        <w:t>KRS/CEiDG)</w:t>
      </w:r>
    </w:p>
    <w:p w14:paraId="1CDA8D2F" w14:textId="77777777" w:rsidR="00C4103F" w:rsidRPr="00761F3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61F3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767050A" w14:textId="77777777" w:rsidR="00757EFB" w:rsidRPr="00761F3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61F36">
        <w:rPr>
          <w:rFonts w:ascii="Arial Narrow" w:hAnsi="Arial Narrow" w:cs="Arial"/>
        </w:rPr>
        <w:t>………………………………………</w:t>
      </w:r>
      <w:r w:rsidR="00650D6C" w:rsidRPr="00761F36">
        <w:rPr>
          <w:rFonts w:ascii="Arial Narrow" w:hAnsi="Arial Narrow" w:cs="Arial"/>
        </w:rPr>
        <w:t>……</w:t>
      </w:r>
      <w:r w:rsidRPr="00761F36">
        <w:rPr>
          <w:rFonts w:ascii="Arial Narrow" w:hAnsi="Arial Narrow" w:cs="Arial"/>
        </w:rPr>
        <w:t>…</w:t>
      </w:r>
    </w:p>
    <w:p w14:paraId="1639169E" w14:textId="77777777" w:rsidR="00484F88" w:rsidRPr="00761F3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61F3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61F3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61F3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61F3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61F36">
        <w:rPr>
          <w:rFonts w:ascii="Arial Narrow" w:hAnsi="Arial Narrow" w:cs="Arial"/>
          <w:i/>
          <w:sz w:val="16"/>
          <w:szCs w:val="16"/>
        </w:rPr>
        <w:t>reprezentacji</w:t>
      </w:r>
      <w:r w:rsidRPr="00761F3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0C15" w:rsidRPr="00761F36" w14:paraId="5E4C9521" w14:textId="77777777" w:rsidTr="00501B51">
        <w:tc>
          <w:tcPr>
            <w:tcW w:w="9104" w:type="dxa"/>
            <w:shd w:val="clear" w:color="auto" w:fill="D9D9D9"/>
          </w:tcPr>
          <w:p w14:paraId="272577E7" w14:textId="77777777" w:rsidR="00FA0C15" w:rsidRPr="00761F36" w:rsidRDefault="00FA0C15" w:rsidP="00501B5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61F3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3759DDA" w14:textId="77777777" w:rsidR="00FA0C15" w:rsidRPr="00761F36" w:rsidRDefault="00FA0C15" w:rsidP="00501B5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61F36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761F36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761F3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61F36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3235923B" w14:textId="77777777" w:rsidR="00FA0C15" w:rsidRPr="00761F36" w:rsidRDefault="00FA0C15" w:rsidP="00501B5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C37B9B3" w14:textId="77777777" w:rsidR="00FA0C15" w:rsidRPr="00761F36" w:rsidRDefault="00FA0C15" w:rsidP="00501B5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0DBE0D2" w14:textId="77777777" w:rsidR="00FA0C15" w:rsidRPr="00761F36" w:rsidRDefault="00FA0C15" w:rsidP="00501B5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B01FFB6" w14:textId="77777777" w:rsidR="00E50194" w:rsidRPr="00761F3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Na potrzeby postę</w:t>
      </w:r>
      <w:r w:rsidR="008D0487" w:rsidRPr="00761F3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61F36">
        <w:rPr>
          <w:rFonts w:ascii="Arial Narrow" w:hAnsi="Arial Narrow" w:cs="Arial"/>
          <w:sz w:val="24"/>
          <w:szCs w:val="24"/>
        </w:rPr>
        <w:t>zamówienia publicznego</w:t>
      </w:r>
      <w:r w:rsidR="00E50194" w:rsidRPr="00761F36">
        <w:rPr>
          <w:rFonts w:ascii="Arial Narrow" w:hAnsi="Arial Narrow" w:cs="Arial"/>
          <w:sz w:val="24"/>
          <w:szCs w:val="24"/>
        </w:rPr>
        <w:t xml:space="preserve"> pn.:</w:t>
      </w:r>
    </w:p>
    <w:p w14:paraId="56BBB219" w14:textId="77777777" w:rsidR="00E50194" w:rsidRPr="00761F36" w:rsidRDefault="00FA0C1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b/>
          <w:sz w:val="24"/>
          <w:szCs w:val="24"/>
        </w:rPr>
        <w:t>Dostawy wyrobów dla Zakładu Analityki Lekarskiej na okres 36 miesięcy</w:t>
      </w:r>
    </w:p>
    <w:p w14:paraId="79AC3FC5" w14:textId="77777777" w:rsidR="00F90CD1" w:rsidRPr="00761F3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prowadzonego przez </w:t>
      </w:r>
      <w:r w:rsidR="00FA0C15" w:rsidRPr="00761F3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61F36">
        <w:rPr>
          <w:rFonts w:ascii="Arial Narrow" w:hAnsi="Arial Narrow" w:cs="Arial"/>
          <w:b/>
          <w:sz w:val="24"/>
          <w:szCs w:val="24"/>
        </w:rPr>
        <w:t>,</w:t>
      </w:r>
      <w:r w:rsidR="002B2AD9" w:rsidRPr="00761F36">
        <w:rPr>
          <w:rFonts w:ascii="Arial Narrow" w:hAnsi="Arial Narrow" w:cs="Arial"/>
          <w:sz w:val="24"/>
          <w:szCs w:val="24"/>
        </w:rPr>
        <w:t xml:space="preserve"> </w:t>
      </w:r>
      <w:r w:rsidR="00E65685" w:rsidRPr="00761F36">
        <w:rPr>
          <w:rFonts w:ascii="Arial Narrow" w:hAnsi="Arial Narrow" w:cs="Arial"/>
          <w:sz w:val="24"/>
          <w:szCs w:val="24"/>
        </w:rPr>
        <w:t>oświa</w:t>
      </w:r>
      <w:r w:rsidR="00825A09" w:rsidRPr="00761F36">
        <w:rPr>
          <w:rFonts w:ascii="Arial Narrow" w:hAnsi="Arial Narrow" w:cs="Arial"/>
          <w:sz w:val="24"/>
          <w:szCs w:val="24"/>
        </w:rPr>
        <w:t>dczam</w:t>
      </w:r>
      <w:r w:rsidR="00E65685" w:rsidRPr="00761F36">
        <w:rPr>
          <w:rFonts w:ascii="Arial Narrow" w:hAnsi="Arial Narrow" w:cs="Arial"/>
          <w:sz w:val="24"/>
          <w:szCs w:val="24"/>
        </w:rPr>
        <w:t>,</w:t>
      </w:r>
      <w:r w:rsidR="002B2AD9" w:rsidRPr="00761F3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61F36" w14:paraId="7E03F4C2" w14:textId="77777777" w:rsidTr="00650D6C">
        <w:tc>
          <w:tcPr>
            <w:tcW w:w="9104" w:type="dxa"/>
            <w:shd w:val="clear" w:color="auto" w:fill="D9D9D9"/>
          </w:tcPr>
          <w:p w14:paraId="60176ED6" w14:textId="77777777" w:rsidR="00E50194" w:rsidRPr="00761F3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61F36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8D1C1B1" w14:textId="77777777" w:rsidR="0032618A" w:rsidRPr="00761F36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61F36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761F36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761F36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761F36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761F36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761F36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761F36">
        <w:rPr>
          <w:rFonts w:ascii="Arial Narrow" w:hAnsi="Arial Narrow" w:cs="Arial"/>
          <w:sz w:val="24"/>
          <w:szCs w:val="24"/>
        </w:rPr>
        <w:t>.</w:t>
      </w:r>
    </w:p>
    <w:p w14:paraId="22009006" w14:textId="77777777" w:rsidR="0011306C" w:rsidRPr="00761F36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61F36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61F36">
        <w:rPr>
          <w:rFonts w:ascii="Arial Narrow" w:hAnsi="Arial Narrow" w:cs="Arial"/>
          <w:sz w:val="24"/>
          <w:szCs w:val="24"/>
        </w:rPr>
        <w:t xml:space="preserve"> (</w:t>
      </w:r>
      <w:r w:rsidR="00486223" w:rsidRPr="00761F36">
        <w:rPr>
          <w:rFonts w:ascii="Arial Narrow" w:hAnsi="Arial Narrow" w:cs="Arial"/>
          <w:sz w:val="24"/>
          <w:szCs w:val="24"/>
        </w:rPr>
        <w:t>t.j. Dz.U. z 2023r. poz. 1497</w:t>
      </w:r>
      <w:r w:rsidRPr="00761F36">
        <w:rPr>
          <w:rFonts w:ascii="Arial Narrow" w:hAnsi="Arial Narrow" w:cs="Arial"/>
          <w:sz w:val="24"/>
          <w:szCs w:val="24"/>
        </w:rPr>
        <w:t>)</w:t>
      </w:r>
      <w:r w:rsidR="0032618A" w:rsidRPr="00761F36">
        <w:rPr>
          <w:rFonts w:ascii="Arial Narrow" w:hAnsi="Arial Narrow" w:cs="Arial"/>
          <w:sz w:val="24"/>
          <w:szCs w:val="24"/>
        </w:rPr>
        <w:t xml:space="preserve"> </w:t>
      </w:r>
      <w:r w:rsidR="0011306C" w:rsidRPr="00761F36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761F3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61F36" w14:paraId="03C97E76" w14:textId="77777777" w:rsidTr="00CD4DD1">
        <w:tc>
          <w:tcPr>
            <w:tcW w:w="9104" w:type="dxa"/>
            <w:shd w:val="clear" w:color="auto" w:fill="D9D9D9"/>
          </w:tcPr>
          <w:p w14:paraId="0AA1FF3D" w14:textId="77777777" w:rsidR="0011306C" w:rsidRPr="00761F3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4052A4A" w14:textId="77777777" w:rsidR="00103D09" w:rsidRPr="00761F3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5344647" w14:textId="77777777" w:rsidR="00D2702A" w:rsidRPr="00761F36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61F36" w14:paraId="7F1B862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F320" w14:textId="77777777" w:rsidR="00D2702A" w:rsidRPr="00761F3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EA98" w14:textId="77777777" w:rsidR="00D2702A" w:rsidRPr="00761F3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0C15" w:rsidRPr="00761F36" w14:paraId="575ABA83" w14:textId="77777777" w:rsidTr="00501B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BA0A" w14:textId="77777777" w:rsidR="00FA0C15" w:rsidRPr="00761F36" w:rsidRDefault="00FA0C15" w:rsidP="00501B5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FCDB" w14:textId="77777777" w:rsidR="00FA0C15" w:rsidRPr="00761F36" w:rsidRDefault="00FA0C15" w:rsidP="00501B5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96734A1" w14:textId="77777777" w:rsidR="00FA0C15" w:rsidRPr="00761F36" w:rsidRDefault="00FA0C15" w:rsidP="00501B5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4EB20C01" w14:textId="77777777" w:rsidR="00122954" w:rsidRPr="00761F36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1F836918" w14:textId="77777777" w:rsidR="00721D87" w:rsidRPr="00761F3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……………</w:t>
      </w:r>
      <w:r w:rsidR="00721D87" w:rsidRPr="00761F3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F637252" w14:textId="77777777" w:rsidR="00721D87" w:rsidRPr="00761F3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61F36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761F36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61F36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5257AE5" w14:textId="77777777" w:rsidR="00721D87" w:rsidRPr="00761F3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9E88B7E" w14:textId="77777777" w:rsidR="00E21BB4" w:rsidRPr="00761F3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……………</w:t>
      </w:r>
      <w:r w:rsidR="00721D87" w:rsidRPr="00761F3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61F36">
        <w:rPr>
          <w:rFonts w:ascii="Arial Narrow" w:hAnsi="Arial Narrow" w:cs="Arial"/>
          <w:sz w:val="24"/>
          <w:szCs w:val="24"/>
        </w:rPr>
        <w:t>………………………….</w:t>
      </w:r>
    </w:p>
    <w:p w14:paraId="293C349F" w14:textId="77777777" w:rsidR="00E21BB4" w:rsidRPr="00761F3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61F3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61F36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61F36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5BB750F" w14:textId="77777777" w:rsidR="00334A77" w:rsidRPr="00761F36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61F36" w14:paraId="55B2F872" w14:textId="77777777" w:rsidTr="0061040C">
        <w:tc>
          <w:tcPr>
            <w:tcW w:w="9104" w:type="dxa"/>
            <w:shd w:val="clear" w:color="auto" w:fill="D9D9D9"/>
          </w:tcPr>
          <w:p w14:paraId="038663E5" w14:textId="77777777" w:rsidR="00334A77" w:rsidRPr="00761F3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DF2065A" w14:textId="77777777" w:rsidR="00334A77" w:rsidRPr="00761F3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8EA9BD6" w14:textId="77777777" w:rsidR="004175AB" w:rsidRPr="00761F3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B694539" w14:textId="77777777" w:rsidR="004175AB" w:rsidRPr="00761F3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0916570" w14:textId="77777777" w:rsidR="004175AB" w:rsidRPr="00761F3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4ED4955" w14:textId="77777777" w:rsidR="00334A77" w:rsidRPr="00761F36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61F36" w14:paraId="3A268BE4" w14:textId="77777777" w:rsidTr="0061040C">
        <w:tc>
          <w:tcPr>
            <w:tcW w:w="9104" w:type="dxa"/>
            <w:shd w:val="clear" w:color="auto" w:fill="D9D9D9"/>
          </w:tcPr>
          <w:p w14:paraId="4E23454D" w14:textId="77777777" w:rsidR="00C37715" w:rsidRPr="00761F3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3D17966" w14:textId="77777777" w:rsidR="00334A77" w:rsidRPr="00761F3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761F36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61F36">
        <w:rPr>
          <w:rFonts w:ascii="Arial Narrow" w:hAnsi="Arial Narrow" w:cs="Arial"/>
          <w:color w:val="0070C0"/>
          <w:sz w:val="20"/>
          <w:szCs w:val="20"/>
        </w:rPr>
        <w:t>]</w:t>
      </w:r>
    </w:p>
    <w:p w14:paraId="462B3A83" w14:textId="77777777" w:rsidR="0044648E" w:rsidRPr="00761F36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61F36">
        <w:rPr>
          <w:rFonts w:ascii="Arial Narrow" w:hAnsi="Arial Narrow" w:cs="Arial"/>
          <w:sz w:val="24"/>
          <w:szCs w:val="24"/>
        </w:rPr>
        <w:t>:</w:t>
      </w:r>
    </w:p>
    <w:p w14:paraId="03708232" w14:textId="77777777" w:rsidR="0044648E" w:rsidRPr="00761F3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E3F5A09" w14:textId="77777777" w:rsidR="0044648E" w:rsidRPr="00761F3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F6DC2A5" w14:textId="77777777" w:rsidR="00C62F57" w:rsidRPr="00761F36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61F3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61F36" w14:paraId="0AA0D628" w14:textId="77777777" w:rsidTr="00CD4DD1">
        <w:tc>
          <w:tcPr>
            <w:tcW w:w="9104" w:type="dxa"/>
            <w:shd w:val="clear" w:color="auto" w:fill="D9D9D9"/>
          </w:tcPr>
          <w:p w14:paraId="20D0F056" w14:textId="77777777" w:rsidR="00BE6F04" w:rsidRPr="00761F3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74477E0" w14:textId="77777777" w:rsidR="00FE4E2B" w:rsidRPr="00761F36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61F3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61F36" w14:paraId="37A166F7" w14:textId="77777777" w:rsidTr="00847232">
        <w:tc>
          <w:tcPr>
            <w:tcW w:w="9104" w:type="dxa"/>
            <w:shd w:val="clear" w:color="auto" w:fill="D9D9D9"/>
          </w:tcPr>
          <w:p w14:paraId="78B7A0D1" w14:textId="77777777" w:rsidR="00E426EB" w:rsidRPr="00761F3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61F3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5F7E114" w14:textId="77777777" w:rsidR="00E426EB" w:rsidRPr="00761F3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182A3D1" w14:textId="77777777" w:rsidR="00E426EB" w:rsidRPr="00761F3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1BD363D1" w14:textId="77777777" w:rsidR="00E426EB" w:rsidRPr="00761F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7A90911" w14:textId="77777777" w:rsidR="00E426EB" w:rsidRPr="00761F3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61F3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CD973C" w14:textId="77777777" w:rsidR="00E426EB" w:rsidRPr="00761F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61F3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2FAC44" w14:textId="77777777" w:rsidR="00E426EB" w:rsidRPr="00761F3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61F3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F093E1" w14:textId="77777777" w:rsidR="0012157F" w:rsidRPr="00761F36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765FD26" w14:textId="77777777" w:rsidR="008C60E1" w:rsidRPr="00761F36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EAD6F8C" w14:textId="77777777" w:rsidR="00524951" w:rsidRPr="00761F3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61F36">
        <w:rPr>
          <w:rFonts w:ascii="Arial Narrow" w:hAnsi="Arial Narrow" w:cs="Arial"/>
          <w:sz w:val="20"/>
          <w:szCs w:val="20"/>
        </w:rPr>
        <w:tab/>
      </w:r>
      <w:r w:rsidRPr="00761F36">
        <w:rPr>
          <w:rFonts w:ascii="Arial Narrow" w:hAnsi="Arial Narrow" w:cs="Arial"/>
          <w:sz w:val="20"/>
          <w:szCs w:val="20"/>
        </w:rPr>
        <w:tab/>
      </w:r>
      <w:r w:rsidRPr="00761F36">
        <w:rPr>
          <w:rFonts w:ascii="Arial Narrow" w:hAnsi="Arial Narrow" w:cs="Arial"/>
          <w:sz w:val="20"/>
          <w:szCs w:val="20"/>
        </w:rPr>
        <w:tab/>
      </w:r>
      <w:r w:rsidRPr="00761F36">
        <w:rPr>
          <w:rFonts w:ascii="Arial Narrow" w:hAnsi="Arial Narrow" w:cs="Arial"/>
          <w:sz w:val="20"/>
          <w:szCs w:val="20"/>
        </w:rPr>
        <w:tab/>
      </w:r>
      <w:r w:rsidRPr="00761F36">
        <w:rPr>
          <w:rFonts w:ascii="Arial Narrow" w:hAnsi="Arial Narrow" w:cs="Arial"/>
          <w:sz w:val="20"/>
          <w:szCs w:val="20"/>
        </w:rPr>
        <w:tab/>
      </w:r>
      <w:r w:rsidRPr="00761F36">
        <w:rPr>
          <w:rFonts w:ascii="Arial Narrow" w:hAnsi="Arial Narrow" w:cs="Arial"/>
          <w:sz w:val="20"/>
          <w:szCs w:val="20"/>
        </w:rPr>
        <w:tab/>
      </w:r>
      <w:r w:rsidRPr="00761F36">
        <w:rPr>
          <w:rFonts w:ascii="Arial Narrow" w:hAnsi="Arial Narrow" w:cs="Arial"/>
          <w:sz w:val="20"/>
          <w:szCs w:val="20"/>
        </w:rPr>
        <w:tab/>
      </w:r>
    </w:p>
    <w:p w14:paraId="3E9D3868" w14:textId="77777777" w:rsidR="00524951" w:rsidRPr="00761F3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089D2DC" w14:textId="77777777" w:rsidR="00FE4E2B" w:rsidRPr="00761F3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61F36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761F36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326B1D09" w14:textId="77777777" w:rsidR="00484F88" w:rsidRPr="00761F3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61F36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61F3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61F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E6FE9" w14:textId="77777777" w:rsidR="001C02A1" w:rsidRDefault="001C02A1" w:rsidP="0038231F">
      <w:pPr>
        <w:spacing w:after="0" w:line="240" w:lineRule="auto"/>
      </w:pPr>
      <w:r>
        <w:separator/>
      </w:r>
    </w:p>
  </w:endnote>
  <w:endnote w:type="continuationSeparator" w:id="0">
    <w:p w14:paraId="7A354586" w14:textId="77777777" w:rsidR="001C02A1" w:rsidRDefault="001C02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DFF2C" w14:textId="77777777" w:rsidR="00FA0C15" w:rsidRDefault="00FA0C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5D4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666E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B26D9" w14:textId="77777777" w:rsidR="00FA0C15" w:rsidRDefault="00FA0C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E2911" w14:textId="77777777" w:rsidR="001C02A1" w:rsidRDefault="001C02A1" w:rsidP="0038231F">
      <w:pPr>
        <w:spacing w:after="0" w:line="240" w:lineRule="auto"/>
      </w:pPr>
      <w:r>
        <w:separator/>
      </w:r>
    </w:p>
  </w:footnote>
  <w:footnote w:type="continuationSeparator" w:id="0">
    <w:p w14:paraId="2E30C312" w14:textId="77777777" w:rsidR="001C02A1" w:rsidRDefault="001C02A1" w:rsidP="0038231F">
      <w:pPr>
        <w:spacing w:after="0" w:line="240" w:lineRule="auto"/>
      </w:pPr>
      <w:r>
        <w:continuationSeparator/>
      </w:r>
    </w:p>
  </w:footnote>
  <w:footnote w:id="1">
    <w:p w14:paraId="3CF444A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FAA5E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7BAF2E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A05179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066782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61D24C3" w14:textId="77777777" w:rsidR="0032618A" w:rsidRDefault="0032618A" w:rsidP="0032618A">
      <w:pPr>
        <w:pStyle w:val="Tekstprzypisudolnego"/>
      </w:pPr>
    </w:p>
  </w:footnote>
  <w:footnote w:id="2">
    <w:p w14:paraId="771816D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30BE3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FEE5B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BFF9F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 xml:space="preserve">t.j. Dz. U. z 2023r. poz. </w:t>
      </w:r>
      <w:r w:rsidR="00554EEB" w:rsidRPr="00554EEB">
        <w:rPr>
          <w:rFonts w:ascii="Arial" w:hAnsi="Arial" w:cs="Arial"/>
          <w:sz w:val="16"/>
          <w:szCs w:val="16"/>
        </w:rPr>
        <w:t>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D959" w14:textId="77777777" w:rsidR="00FA0C15" w:rsidRDefault="00FA0C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A1EAB" w14:textId="77777777" w:rsidR="00FA0C15" w:rsidRDefault="00FA0C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828BC" w14:textId="77777777" w:rsidR="00FA0C15" w:rsidRDefault="00FA0C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186098">
    <w:abstractNumId w:val="11"/>
  </w:num>
  <w:num w:numId="2" w16cid:durableId="204682988">
    <w:abstractNumId w:val="0"/>
  </w:num>
  <w:num w:numId="3" w16cid:durableId="676538999">
    <w:abstractNumId w:val="10"/>
  </w:num>
  <w:num w:numId="4" w16cid:durableId="1630092854">
    <w:abstractNumId w:val="13"/>
  </w:num>
  <w:num w:numId="5" w16cid:durableId="1678994828">
    <w:abstractNumId w:val="12"/>
  </w:num>
  <w:num w:numId="6" w16cid:durableId="1775780915">
    <w:abstractNumId w:val="9"/>
  </w:num>
  <w:num w:numId="7" w16cid:durableId="725877744">
    <w:abstractNumId w:val="1"/>
  </w:num>
  <w:num w:numId="8" w16cid:durableId="1216697940">
    <w:abstractNumId w:val="6"/>
  </w:num>
  <w:num w:numId="9" w16cid:durableId="402871925">
    <w:abstractNumId w:val="4"/>
  </w:num>
  <w:num w:numId="10" w16cid:durableId="485518489">
    <w:abstractNumId w:val="7"/>
  </w:num>
  <w:num w:numId="11" w16cid:durableId="2001694397">
    <w:abstractNumId w:val="5"/>
  </w:num>
  <w:num w:numId="12" w16cid:durableId="447090682">
    <w:abstractNumId w:val="8"/>
  </w:num>
  <w:num w:numId="13" w16cid:durableId="182985148">
    <w:abstractNumId w:val="3"/>
  </w:num>
  <w:num w:numId="14" w16cid:durableId="1865630870">
    <w:abstractNumId w:val="2"/>
  </w:num>
  <w:num w:numId="15" w16cid:durableId="16002117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2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02A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1F36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C1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170C1"/>
  <w15:docId w15:val="{6EB8C0BE-8597-43B8-95AB-F5CD1F33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2025-09-08T09:42:00Z</dcterms:created>
  <dcterms:modified xsi:type="dcterms:W3CDTF">2025-09-08T09:42:00Z</dcterms:modified>
</cp:coreProperties>
</file>