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A72E26" w14:textId="77777777" w:rsidR="00025386" w:rsidRPr="00326237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32623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B3EF5" w:rsidRPr="00326237">
        <w:rPr>
          <w:rFonts w:ascii="Arial Narrow" w:hAnsi="Arial Narrow" w:cs="Arial"/>
          <w:bCs/>
          <w:i w:val="0"/>
          <w:szCs w:val="24"/>
        </w:rPr>
        <w:t>3</w:t>
      </w:r>
      <w:r w:rsidR="007666D6" w:rsidRPr="00326237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326237" w14:paraId="1156BDC1" w14:textId="77777777" w:rsidTr="00467CA2">
        <w:tc>
          <w:tcPr>
            <w:tcW w:w="2800" w:type="dxa"/>
          </w:tcPr>
          <w:p w14:paraId="0BA24698" w14:textId="77777777" w:rsidR="00D520D3" w:rsidRPr="00326237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26237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326237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6B7AF714" w14:textId="77777777" w:rsidR="00D520D3" w:rsidRPr="0032623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765AD81" w14:textId="77777777" w:rsidR="00D520D3" w:rsidRPr="0032623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2623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2BE15CA" w14:textId="77777777" w:rsidR="00D520D3" w:rsidRPr="00326237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32623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32623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32623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326237" w14:paraId="6A6525DC" w14:textId="77777777" w:rsidTr="00467CA2">
        <w:tc>
          <w:tcPr>
            <w:tcW w:w="2800" w:type="dxa"/>
          </w:tcPr>
          <w:p w14:paraId="47BA40A5" w14:textId="77777777" w:rsidR="00D520D3" w:rsidRPr="00326237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26237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4F4EE83C" w14:textId="77777777" w:rsidR="00D520D3" w:rsidRPr="0032623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1302E06" w14:textId="77777777" w:rsidR="00D520D3" w:rsidRPr="0032623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2623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062690E" w14:textId="77777777" w:rsidR="00D520D3" w:rsidRPr="00326237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32623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326237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32623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56A58B7" w14:textId="77777777" w:rsidR="00B62AD0" w:rsidRPr="00326237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326237" w14:paraId="2679ACD2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BDA3E9F" w14:textId="77777777" w:rsidR="00053927" w:rsidRPr="00326237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326237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1EA120F2" w14:textId="77777777" w:rsidR="00053927" w:rsidRPr="00326237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326237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326237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326237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4E7C404" w14:textId="77777777" w:rsidR="0071340C" w:rsidRPr="0032623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2623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32623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326237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32623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326237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326237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5B3EF5" w:rsidRPr="00326237">
        <w:rPr>
          <w:rFonts w:ascii="Arial Narrow" w:hAnsi="Arial Narrow" w:cs="Arial"/>
          <w:sz w:val="24"/>
          <w:szCs w:val="24"/>
        </w:rPr>
        <w:t>(t.j. Dz. U. z 2024 poz. 1320)</w:t>
      </w:r>
      <w:r w:rsidR="00E27ABB" w:rsidRPr="0032623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32623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32623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32623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32623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326237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326237" w14:paraId="5BB2BEDF" w14:textId="77777777" w:rsidTr="00467CA2">
        <w:tc>
          <w:tcPr>
            <w:tcW w:w="2269" w:type="dxa"/>
          </w:tcPr>
          <w:p w14:paraId="6A578B1E" w14:textId="77777777" w:rsidR="00D520D3" w:rsidRPr="00326237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2623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B80EA8C" w14:textId="77777777" w:rsidR="00D520D3" w:rsidRPr="00326237" w:rsidRDefault="005B3EF5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2623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wyrobów dla Zakładu Analityki Lekarskiej na okres 36 miesięcy</w:t>
            </w:r>
            <w:r w:rsidR="00D520D3" w:rsidRPr="0032623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B3EF5" w:rsidRPr="00326237" w14:paraId="1924A4B2" w14:textId="77777777" w:rsidTr="00501B51">
        <w:tc>
          <w:tcPr>
            <w:tcW w:w="2269" w:type="dxa"/>
          </w:tcPr>
          <w:p w14:paraId="73514BD2" w14:textId="77777777" w:rsidR="005B3EF5" w:rsidRPr="00326237" w:rsidRDefault="005B3EF5" w:rsidP="00501B5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2623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0D6BD30" w14:textId="77777777" w:rsidR="005B3EF5" w:rsidRPr="00326237" w:rsidRDefault="005B3EF5" w:rsidP="00501B5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2623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102/2025</w:t>
            </w:r>
          </w:p>
        </w:tc>
      </w:tr>
    </w:tbl>
    <w:p w14:paraId="2DCEF45E" w14:textId="77777777" w:rsidR="00DC652A" w:rsidRPr="00326237" w:rsidRDefault="005B3EF5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2623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326237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77817A5C" w14:textId="77777777" w:rsidR="00DC652A" w:rsidRPr="0032623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32623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3D400ED0" w14:textId="77777777" w:rsidR="0071340C" w:rsidRPr="0032623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326237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326237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326237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5D8510E9" w14:textId="77777777" w:rsidR="0071340C" w:rsidRPr="0032623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54E6A232" w14:textId="77777777" w:rsidR="0071340C" w:rsidRPr="0032623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26237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2EE9330E" w14:textId="77777777" w:rsidR="0071340C" w:rsidRPr="0032623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32623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4358603A" w14:textId="77777777" w:rsidR="0071340C" w:rsidRPr="0032623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326237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326237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326237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30705721" w14:textId="77777777" w:rsidR="0071340C" w:rsidRPr="0032623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60CB6075" w14:textId="77777777" w:rsidR="0071340C" w:rsidRPr="0032623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75404FAD" w14:textId="77777777" w:rsidR="00DC652A" w:rsidRPr="0032623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32623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32623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326237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3F3DA49F" w14:textId="77777777" w:rsidR="00DC652A" w:rsidRPr="0032623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26237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326237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326237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326237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326237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32623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326237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3AE13C82" w14:textId="77777777" w:rsidR="0093388F" w:rsidRPr="0032623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32623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6DDB0B69" w14:textId="77777777" w:rsidR="0093388F" w:rsidRPr="0032623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26237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0751A03A" w14:textId="77777777" w:rsidR="0093388F" w:rsidRPr="0032623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32623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617C85E5" w14:textId="77777777" w:rsidR="00CB29AC" w:rsidRPr="0032623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26237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01297E35" w14:textId="77777777" w:rsidR="00CB29AC" w:rsidRPr="0032623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32623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2FDB6CD4" w14:textId="77777777" w:rsidR="00830970" w:rsidRPr="0032623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26237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32623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32623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326237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0FEAD5FD" w14:textId="77777777" w:rsidR="00E27ABB" w:rsidRPr="00326237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32623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326237" w14:paraId="5CE95A22" w14:textId="77777777" w:rsidTr="00467CA2">
        <w:tc>
          <w:tcPr>
            <w:tcW w:w="2660" w:type="dxa"/>
          </w:tcPr>
          <w:p w14:paraId="3F200923" w14:textId="77777777" w:rsidR="00D520D3" w:rsidRPr="0032623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B0B6B14" w14:textId="77777777" w:rsidR="00D520D3" w:rsidRPr="0032623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32623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017BAE1" w14:textId="77777777" w:rsidR="00D520D3" w:rsidRPr="00326237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2623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796910B1" w14:textId="77777777" w:rsidR="00D520D3" w:rsidRPr="0032623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EB25707" w14:textId="77777777" w:rsidR="00D520D3" w:rsidRPr="0032623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32623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AC183C8" w14:textId="77777777" w:rsidR="00D520D3" w:rsidRPr="00326237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2623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B3EF5" w:rsidRPr="0032623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32623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32623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32623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7F33B951" w14:textId="77777777" w:rsidR="00E27ABB" w:rsidRPr="0032623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326237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76CE4C" w14:textId="77777777" w:rsidR="004D1E58" w:rsidRDefault="004D1E58" w:rsidP="00025386">
      <w:pPr>
        <w:spacing w:after="0" w:line="240" w:lineRule="auto"/>
      </w:pPr>
      <w:r>
        <w:separator/>
      </w:r>
    </w:p>
  </w:endnote>
  <w:endnote w:type="continuationSeparator" w:id="0">
    <w:p w14:paraId="255059E6" w14:textId="77777777" w:rsidR="004D1E58" w:rsidRDefault="004D1E5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98722" w14:textId="77777777" w:rsidR="005B3EF5" w:rsidRDefault="005B3E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63088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66F3E97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610B9B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AB1289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73347" w14:textId="77777777" w:rsidR="005B3EF5" w:rsidRDefault="005B3E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E89C87" w14:textId="77777777" w:rsidR="004D1E58" w:rsidRDefault="004D1E58" w:rsidP="00025386">
      <w:pPr>
        <w:spacing w:after="0" w:line="240" w:lineRule="auto"/>
      </w:pPr>
      <w:r>
        <w:separator/>
      </w:r>
    </w:p>
  </w:footnote>
  <w:footnote w:type="continuationSeparator" w:id="0">
    <w:p w14:paraId="296B659E" w14:textId="77777777" w:rsidR="004D1E58" w:rsidRDefault="004D1E5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D37F7" w14:textId="77777777" w:rsidR="005B3EF5" w:rsidRDefault="005B3E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F11B5" w14:textId="77777777" w:rsidR="005B3EF5" w:rsidRDefault="005B3E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F42F7" w14:textId="77777777" w:rsidR="005B3EF5" w:rsidRDefault="005B3E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7032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1E58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26237"/>
    <w:rsid w:val="004374F2"/>
    <w:rsid w:val="00460705"/>
    <w:rsid w:val="00467CA2"/>
    <w:rsid w:val="00485239"/>
    <w:rsid w:val="004D1E58"/>
    <w:rsid w:val="004E27D7"/>
    <w:rsid w:val="0055145C"/>
    <w:rsid w:val="005624D8"/>
    <w:rsid w:val="005B3EF5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5A565"/>
  <w15:chartTrackingRefBased/>
  <w15:docId w15:val="{122BDE5A-6880-4850-9B90-CEA6FADE4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284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2025-09-08T09:42:00Z</dcterms:created>
  <dcterms:modified xsi:type="dcterms:W3CDTF">2025-09-08T09:43:00Z</dcterms:modified>
</cp:coreProperties>
</file>