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00774" w14:textId="2416E5A1" w:rsidR="00D62E6E" w:rsidRPr="002804A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804A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804A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5 </w:t>
      </w:r>
      <w:r w:rsidRPr="002804A0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804A0" w14:paraId="26D5613E" w14:textId="77777777" w:rsidTr="00D62E6E">
        <w:tc>
          <w:tcPr>
            <w:tcW w:w="2800" w:type="dxa"/>
          </w:tcPr>
          <w:p w14:paraId="1AFAF177" w14:textId="77777777" w:rsidR="00D62E6E" w:rsidRPr="002804A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04A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804A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80E33AE" w14:textId="77777777" w:rsidR="00D62E6E" w:rsidRPr="002804A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3E15EB2" w14:textId="77777777" w:rsidR="00D62E6E" w:rsidRPr="002804A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FAAD41" w14:textId="77777777" w:rsidR="00D62E6E" w:rsidRPr="002804A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80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804A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80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804A0" w14:paraId="094B3264" w14:textId="77777777" w:rsidTr="00D62E6E">
        <w:tc>
          <w:tcPr>
            <w:tcW w:w="2800" w:type="dxa"/>
          </w:tcPr>
          <w:p w14:paraId="63005E10" w14:textId="77777777" w:rsidR="00D62E6E" w:rsidRPr="002804A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04A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258426" w14:textId="77777777" w:rsidR="00D62E6E" w:rsidRPr="002804A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A4B74B4" w14:textId="77777777" w:rsidR="00D62E6E" w:rsidRPr="002804A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C9017F" w14:textId="77777777" w:rsidR="00D62E6E" w:rsidRPr="002804A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80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804A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80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D8E439" w14:textId="77777777" w:rsidR="00BC121E" w:rsidRPr="002804A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22C4" w:rsidRPr="002804A0" w14:paraId="619B34DC" w14:textId="77777777" w:rsidTr="00501B5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B81388" w14:textId="77777777" w:rsidR="006922C4" w:rsidRPr="002804A0" w:rsidRDefault="006922C4" w:rsidP="00501B5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3D2246B" w14:textId="77777777" w:rsidR="006922C4" w:rsidRPr="002804A0" w:rsidRDefault="006922C4" w:rsidP="00501B5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804A0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2804A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804A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804A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FCBF8CE" w14:textId="77777777" w:rsidR="006922C4" w:rsidRPr="002804A0" w:rsidRDefault="006922C4" w:rsidP="00501B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F14F22A" w14:textId="77777777" w:rsidR="006922C4" w:rsidRPr="002804A0" w:rsidRDefault="006922C4" w:rsidP="00501B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A47C2A7" w14:textId="77777777" w:rsidR="00BC121E" w:rsidRPr="002804A0" w:rsidRDefault="006922C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804A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804A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804A0" w14:paraId="0A93034A" w14:textId="77777777" w:rsidTr="00D62E6E">
        <w:tc>
          <w:tcPr>
            <w:tcW w:w="2269" w:type="dxa"/>
          </w:tcPr>
          <w:p w14:paraId="4E033544" w14:textId="77777777" w:rsidR="00D62E6E" w:rsidRPr="002804A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1F5F2C" w14:textId="77777777" w:rsidR="00D62E6E" w:rsidRPr="002804A0" w:rsidRDefault="006922C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D62E6E" w:rsidRPr="002804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22C4" w:rsidRPr="002804A0" w14:paraId="04C252DC" w14:textId="77777777" w:rsidTr="00501B51">
        <w:tc>
          <w:tcPr>
            <w:tcW w:w="2269" w:type="dxa"/>
          </w:tcPr>
          <w:p w14:paraId="44F1DB5D" w14:textId="77777777" w:rsidR="006922C4" w:rsidRPr="002804A0" w:rsidRDefault="006922C4" w:rsidP="00501B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796271" w14:textId="77777777" w:rsidR="006922C4" w:rsidRPr="002804A0" w:rsidRDefault="006922C4" w:rsidP="00501B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102/2025</w:t>
            </w:r>
          </w:p>
        </w:tc>
      </w:tr>
    </w:tbl>
    <w:p w14:paraId="2DF1722D" w14:textId="77777777" w:rsidR="00BC121E" w:rsidRPr="002804A0" w:rsidRDefault="006922C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804A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804A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804A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2B6014A" w14:textId="77777777" w:rsidR="00BC121E" w:rsidRPr="002804A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804A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1BD8F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804A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2804A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2804A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804A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B5C3EA9" w14:textId="77777777" w:rsidR="00BC121E" w:rsidRPr="002804A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04A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02E913A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804A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804A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2804A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2804A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CDCBDDF" w14:textId="77777777" w:rsidR="00BF69A4" w:rsidRPr="002804A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04A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804A0" w14:paraId="0F573D1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D041B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34F75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1890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804A0" w14:paraId="26C1E4A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1058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BEE9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BA4C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804A0" w14:paraId="02B4060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DBBD9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6439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CA3C" w14:textId="77777777" w:rsidR="00BC121E" w:rsidRPr="002804A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F576CFE" w14:textId="77777777" w:rsidR="00BC121E" w:rsidRPr="002804A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804A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67FD2630" w14:textId="77777777" w:rsidR="00BC121E" w:rsidRPr="002804A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804A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5AEEF14" w14:textId="77777777" w:rsidR="00067B62" w:rsidRPr="002804A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804A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804A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804A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316C4D5" w14:textId="77777777" w:rsidR="00067B62" w:rsidRPr="002804A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804A0" w14:paraId="243F1D2F" w14:textId="77777777" w:rsidTr="00620E37">
        <w:tc>
          <w:tcPr>
            <w:tcW w:w="2660" w:type="dxa"/>
          </w:tcPr>
          <w:p w14:paraId="2B89EEE1" w14:textId="77777777" w:rsidR="00BC121E" w:rsidRPr="002804A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9DFCDC" w14:textId="77777777" w:rsidR="00BC121E" w:rsidRPr="002804A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FA7CEE" w14:textId="77777777" w:rsidR="00BC121E" w:rsidRPr="002804A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C979DB6" w14:textId="77777777" w:rsidR="00BC121E" w:rsidRPr="002804A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8A34A6" w14:textId="77777777" w:rsidR="00BC121E" w:rsidRPr="002804A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127C81" w14:textId="77777777" w:rsidR="00BC121E" w:rsidRPr="002804A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922C4"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804A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44F5005" w14:textId="77777777" w:rsidR="00106AC7" w:rsidRPr="002804A0" w:rsidRDefault="00106AC7" w:rsidP="00BC121E">
      <w:pPr>
        <w:rPr>
          <w:rFonts w:ascii="Arial Narrow" w:hAnsi="Arial Narrow"/>
        </w:rPr>
      </w:pPr>
    </w:p>
    <w:sectPr w:rsidR="00106AC7" w:rsidRPr="002804A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4CAFC" w14:textId="77777777" w:rsidR="0043563A" w:rsidRDefault="0043563A">
      <w:r>
        <w:separator/>
      </w:r>
    </w:p>
  </w:endnote>
  <w:endnote w:type="continuationSeparator" w:id="0">
    <w:p w14:paraId="47273C0A" w14:textId="77777777" w:rsidR="0043563A" w:rsidRDefault="0043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7A4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7E02E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33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8C0E7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0C70FE6">
        <v:line id="_x0000_s1025" style="position:absolute;left:0;text-align:left;z-index:251657728" from="-3.85pt,8.7pt" to="455.15pt,8.7pt"/>
      </w:pict>
    </w:r>
  </w:p>
  <w:p w14:paraId="0013B08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7CDB3" w14:textId="77777777" w:rsidR="006922C4" w:rsidRDefault="006922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19A92" w14:textId="77777777" w:rsidR="0043563A" w:rsidRDefault="0043563A">
      <w:r>
        <w:separator/>
      </w:r>
    </w:p>
  </w:footnote>
  <w:footnote w:type="continuationSeparator" w:id="0">
    <w:p w14:paraId="30FD2DEE" w14:textId="77777777" w:rsidR="0043563A" w:rsidRDefault="0043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7E314" w14:textId="77777777" w:rsidR="006922C4" w:rsidRDefault="006922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4167" w14:textId="77777777" w:rsidR="006922C4" w:rsidRDefault="006922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93BF7" w14:textId="77777777" w:rsidR="006922C4" w:rsidRDefault="006922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782836">
    <w:abstractNumId w:val="13"/>
  </w:num>
  <w:num w:numId="2" w16cid:durableId="1062143437">
    <w:abstractNumId w:val="0"/>
  </w:num>
  <w:num w:numId="3" w16cid:durableId="962542493">
    <w:abstractNumId w:val="11"/>
  </w:num>
  <w:num w:numId="4" w16cid:durableId="839394243">
    <w:abstractNumId w:val="8"/>
  </w:num>
  <w:num w:numId="5" w16cid:durableId="406347953">
    <w:abstractNumId w:val="7"/>
  </w:num>
  <w:num w:numId="6" w16cid:durableId="768426060">
    <w:abstractNumId w:val="1"/>
  </w:num>
  <w:num w:numId="7" w16cid:durableId="1612737740">
    <w:abstractNumId w:val="6"/>
  </w:num>
  <w:num w:numId="8" w16cid:durableId="450712116">
    <w:abstractNumId w:val="3"/>
  </w:num>
  <w:num w:numId="9" w16cid:durableId="1480001187">
    <w:abstractNumId w:val="2"/>
  </w:num>
  <w:num w:numId="10" w16cid:durableId="951859448">
    <w:abstractNumId w:val="5"/>
  </w:num>
  <w:num w:numId="11" w16cid:durableId="1297224508">
    <w:abstractNumId w:val="10"/>
  </w:num>
  <w:num w:numId="12" w16cid:durableId="567155589">
    <w:abstractNumId w:val="4"/>
  </w:num>
  <w:num w:numId="13" w16cid:durableId="2134015652">
    <w:abstractNumId w:val="9"/>
  </w:num>
  <w:num w:numId="14" w16cid:durableId="5208269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63A"/>
    <w:rsid w:val="0000184A"/>
    <w:rsid w:val="00007C1C"/>
    <w:rsid w:val="00012997"/>
    <w:rsid w:val="000621A2"/>
    <w:rsid w:val="00067B62"/>
    <w:rsid w:val="000719DC"/>
    <w:rsid w:val="00075CEC"/>
    <w:rsid w:val="000807AB"/>
    <w:rsid w:val="000979BE"/>
    <w:rsid w:val="000E0467"/>
    <w:rsid w:val="00106AC7"/>
    <w:rsid w:val="00111985"/>
    <w:rsid w:val="00147532"/>
    <w:rsid w:val="001614BA"/>
    <w:rsid w:val="00204613"/>
    <w:rsid w:val="002804A0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63A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22C4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2A972"/>
  <w15:chartTrackingRefBased/>
  <w15:docId w15:val="{963FF10E-4F6B-4E3C-B8D8-4D6C1841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2025-09-08T09:43:00Z</dcterms:created>
  <dcterms:modified xsi:type="dcterms:W3CDTF">2025-09-08T09:43:00Z</dcterms:modified>
</cp:coreProperties>
</file>