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0DFF0" w14:textId="77777777" w:rsidR="00D34297" w:rsidRPr="00C64AA2" w:rsidRDefault="00667909" w:rsidP="003573A5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C64AA2">
        <w:rPr>
          <w:rFonts w:ascii="Arial Narrow" w:hAnsi="Arial Narrow" w:cs="Arial"/>
          <w:sz w:val="22"/>
          <w:szCs w:val="22"/>
        </w:rPr>
        <w:t>Bydgoszcz</w:t>
      </w:r>
      <w:r w:rsidR="00D34297" w:rsidRPr="00C64AA2">
        <w:rPr>
          <w:rFonts w:ascii="Arial Narrow" w:hAnsi="Arial Narrow" w:cs="Arial"/>
          <w:sz w:val="22"/>
          <w:szCs w:val="22"/>
        </w:rPr>
        <w:t xml:space="preserve"> dnia: </w:t>
      </w:r>
      <w:r w:rsidRPr="00C64AA2">
        <w:rPr>
          <w:rFonts w:ascii="Arial Narrow" w:hAnsi="Arial Narrow" w:cs="Arial"/>
          <w:sz w:val="22"/>
          <w:szCs w:val="22"/>
        </w:rPr>
        <w:t>2025-09-09</w:t>
      </w:r>
    </w:p>
    <w:p w14:paraId="0FDBDF7E" w14:textId="77777777" w:rsidR="00D34297" w:rsidRPr="00C64AA2" w:rsidRDefault="00667909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64AA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119AE6F" w14:textId="77777777" w:rsidR="00D34297" w:rsidRPr="00C64AA2" w:rsidRDefault="00667909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64AA2">
        <w:rPr>
          <w:rFonts w:ascii="Arial Narrow" w:hAnsi="Arial Narrow" w:cs="Arial"/>
          <w:sz w:val="22"/>
          <w:szCs w:val="22"/>
        </w:rPr>
        <w:t>Powstańców Warszawy</w:t>
      </w:r>
      <w:r w:rsidR="00D34297" w:rsidRPr="00C64AA2">
        <w:rPr>
          <w:rFonts w:ascii="Arial Narrow" w:hAnsi="Arial Narrow" w:cs="Arial"/>
          <w:sz w:val="22"/>
          <w:szCs w:val="22"/>
        </w:rPr>
        <w:t xml:space="preserve"> </w:t>
      </w:r>
      <w:r w:rsidRPr="00C64AA2">
        <w:rPr>
          <w:rFonts w:ascii="Arial Narrow" w:hAnsi="Arial Narrow" w:cs="Arial"/>
          <w:sz w:val="22"/>
          <w:szCs w:val="22"/>
        </w:rPr>
        <w:t>5</w:t>
      </w:r>
    </w:p>
    <w:p w14:paraId="51457AA4" w14:textId="77777777" w:rsidR="00D34297" w:rsidRPr="00C64AA2" w:rsidRDefault="00667909" w:rsidP="00D34297">
      <w:pPr>
        <w:rPr>
          <w:rFonts w:ascii="Arial Narrow" w:hAnsi="Arial Narrow" w:cs="Arial"/>
          <w:sz w:val="22"/>
          <w:szCs w:val="22"/>
        </w:rPr>
      </w:pPr>
      <w:r w:rsidRPr="00C64AA2">
        <w:rPr>
          <w:rFonts w:ascii="Arial Narrow" w:hAnsi="Arial Narrow" w:cs="Arial"/>
          <w:sz w:val="22"/>
          <w:szCs w:val="22"/>
        </w:rPr>
        <w:t>85-681</w:t>
      </w:r>
      <w:r w:rsidR="00D34297" w:rsidRPr="00C64AA2">
        <w:rPr>
          <w:rFonts w:ascii="Arial Narrow" w:hAnsi="Arial Narrow" w:cs="Arial"/>
          <w:sz w:val="22"/>
          <w:szCs w:val="22"/>
        </w:rPr>
        <w:t xml:space="preserve"> </w:t>
      </w:r>
      <w:r w:rsidRPr="00C64AA2">
        <w:rPr>
          <w:rFonts w:ascii="Arial Narrow" w:hAnsi="Arial Narrow" w:cs="Arial"/>
          <w:sz w:val="22"/>
          <w:szCs w:val="22"/>
        </w:rPr>
        <w:t>Bydgoszcz</w:t>
      </w:r>
    </w:p>
    <w:p w14:paraId="717EC6C2" w14:textId="77777777" w:rsidR="00D34297" w:rsidRPr="00C64AA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64AA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79BFC56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C64AA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ABEF25B" w14:textId="60E9FA10" w:rsidR="00C64AA2" w:rsidRPr="00AC535C" w:rsidRDefault="00C64AA2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AC535C">
        <w:rPr>
          <w:rFonts w:ascii="Arial Narrow" w:hAnsi="Arial Narrow" w:cs="Arial"/>
          <w:bCs/>
          <w:sz w:val="22"/>
          <w:szCs w:val="22"/>
        </w:rPr>
        <w:t xml:space="preserve"> </w:t>
      </w:r>
      <w:r w:rsidR="00AC535C">
        <w:rPr>
          <w:rFonts w:ascii="Arial Narrow" w:hAnsi="Arial Narrow" w:cs="Arial"/>
          <w:b/>
          <w:sz w:val="22"/>
          <w:szCs w:val="22"/>
        </w:rPr>
        <w:t>6899/2025</w:t>
      </w:r>
    </w:p>
    <w:p w14:paraId="262C2C76" w14:textId="77777777" w:rsidR="00D34297" w:rsidRPr="00C64AA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C64AA2">
        <w:rPr>
          <w:rFonts w:ascii="Arial Narrow" w:hAnsi="Arial Narrow" w:cs="Arial"/>
          <w:b/>
          <w:sz w:val="24"/>
          <w:szCs w:val="24"/>
        </w:rPr>
        <w:t>WYKONAWCY</w:t>
      </w:r>
    </w:p>
    <w:p w14:paraId="07B26DB5" w14:textId="77777777" w:rsidR="00D34297" w:rsidRPr="00C64AA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C64AA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C64AA2" w14:paraId="5D020CE2" w14:textId="77777777" w:rsidTr="00D34297">
        <w:tc>
          <w:tcPr>
            <w:tcW w:w="9180" w:type="dxa"/>
            <w:shd w:val="clear" w:color="auto" w:fill="F2F2F2"/>
            <w:hideMark/>
          </w:tcPr>
          <w:p w14:paraId="63276D21" w14:textId="77777777" w:rsidR="00D34297" w:rsidRPr="00C64AA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64AA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A92638D" w14:textId="77777777" w:rsidR="00D34297" w:rsidRPr="00C64AA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64AA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32B53343" w14:textId="77777777" w:rsidR="00D34297" w:rsidRPr="00C64AA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C7C6029" w14:textId="77777777" w:rsidR="00D34297" w:rsidRPr="00C64AA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64AA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64AA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64AA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64AA2" w14:paraId="427215A3" w14:textId="77777777" w:rsidTr="00310284">
        <w:tc>
          <w:tcPr>
            <w:tcW w:w="2269" w:type="dxa"/>
          </w:tcPr>
          <w:p w14:paraId="7A820864" w14:textId="77777777" w:rsidR="00D34297" w:rsidRPr="00C64AA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988DC23" w14:textId="77777777" w:rsidR="00D34297" w:rsidRPr="00C64AA2" w:rsidRDefault="0066790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667909" w:rsidRPr="00C64AA2" w14:paraId="0EF7B09C" w14:textId="77777777" w:rsidTr="00476410">
        <w:tc>
          <w:tcPr>
            <w:tcW w:w="2269" w:type="dxa"/>
          </w:tcPr>
          <w:p w14:paraId="2DB4EFC6" w14:textId="77777777" w:rsidR="00667909" w:rsidRPr="00C64AA2" w:rsidRDefault="00667909" w:rsidP="004764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15F4571" w14:textId="77777777" w:rsidR="00667909" w:rsidRPr="00C64AA2" w:rsidRDefault="00667909" w:rsidP="004764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bCs/>
                <w:sz w:val="22"/>
                <w:szCs w:val="22"/>
              </w:rPr>
              <w:t>51/2025</w:t>
            </w:r>
          </w:p>
        </w:tc>
      </w:tr>
    </w:tbl>
    <w:p w14:paraId="4F3EF8C2" w14:textId="77777777" w:rsidR="00010B31" w:rsidRPr="00C64AA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3DDA0B22" w14:textId="77777777" w:rsidR="00010B31" w:rsidRPr="00C64AA2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64AA2">
        <w:rPr>
          <w:rFonts w:ascii="Arial Narrow" w:hAnsi="Arial Narrow" w:cs="Arial"/>
          <w:sz w:val="22"/>
          <w:szCs w:val="22"/>
        </w:rPr>
        <w:t xml:space="preserve">Zamawiający, </w:t>
      </w:r>
      <w:r w:rsidR="00667909" w:rsidRPr="00C64AA2">
        <w:rPr>
          <w:rFonts w:ascii="Arial Narrow" w:hAnsi="Arial Narrow" w:cs="Arial"/>
          <w:b/>
          <w:sz w:val="22"/>
          <w:szCs w:val="22"/>
        </w:rPr>
        <w:t>10WSzKzP SPZOZ</w:t>
      </w:r>
      <w:r w:rsidRPr="00C64AA2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67909" w:rsidRPr="00C64AA2">
        <w:rPr>
          <w:rFonts w:ascii="Arial Narrow" w:hAnsi="Arial Narrow" w:cs="Arial"/>
          <w:sz w:val="22"/>
          <w:szCs w:val="22"/>
        </w:rPr>
        <w:t>(t.j. Dz. U. z 2024 poz. 1320)</w:t>
      </w:r>
      <w:r w:rsidRPr="00C64AA2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C64AA2">
        <w:rPr>
          <w:rFonts w:ascii="Arial Narrow" w:hAnsi="Arial Narrow" w:cs="Arial"/>
          <w:sz w:val="22"/>
          <w:szCs w:val="22"/>
        </w:rPr>
        <w:t>na</w:t>
      </w:r>
      <w:r w:rsidRPr="00C64AA2">
        <w:rPr>
          <w:rFonts w:ascii="Arial Narrow" w:hAnsi="Arial Narrow" w:cs="Arial"/>
          <w:sz w:val="22"/>
          <w:szCs w:val="22"/>
        </w:rPr>
        <w:t xml:space="preserve"> </w:t>
      </w:r>
      <w:r w:rsidR="00D8293D" w:rsidRPr="00C64AA2">
        <w:rPr>
          <w:rFonts w:ascii="Arial Narrow" w:hAnsi="Arial Narrow" w:cs="Arial"/>
          <w:sz w:val="22"/>
          <w:szCs w:val="22"/>
        </w:rPr>
        <w:t>na</w:t>
      </w:r>
      <w:r w:rsidR="00010B31" w:rsidRPr="00C64AA2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C64AA2" w14:paraId="7CDAFA6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FD54" w14:textId="77777777" w:rsidR="00D44D12" w:rsidRPr="00C64AA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6185" w14:textId="77777777" w:rsidR="00D44D12" w:rsidRPr="00C64AA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5B21BA2" w14:textId="77777777" w:rsidR="00D44D12" w:rsidRPr="00C64AA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67909" w:rsidRPr="00C64AA2" w14:paraId="1626285B" w14:textId="77777777" w:rsidTr="0047641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387A" w14:textId="77777777" w:rsidR="00667909" w:rsidRPr="00C64AA2" w:rsidRDefault="00667909" w:rsidP="00476410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9249" w14:textId="77777777" w:rsidR="00667909" w:rsidRPr="00C64AA2" w:rsidRDefault="00667909" w:rsidP="0047641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C64AA2">
              <w:rPr>
                <w:rFonts w:ascii="Arial Narrow" w:hAnsi="Arial Narrow" w:cs="Arial"/>
                <w:b/>
                <w:sz w:val="22"/>
                <w:szCs w:val="22"/>
              </w:rPr>
              <w:t>Retraktor</w:t>
            </w:r>
            <w:proofErr w:type="spellEnd"/>
            <w:r w:rsidRPr="00C64AA2">
              <w:rPr>
                <w:rFonts w:ascii="Arial Narrow" w:hAnsi="Arial Narrow" w:cs="Arial"/>
                <w:b/>
                <w:sz w:val="22"/>
                <w:szCs w:val="22"/>
              </w:rPr>
              <w:t xml:space="preserve"> - jednorazowy ochraniacz rany</w:t>
            </w:r>
          </w:p>
          <w:p w14:paraId="043CDF01" w14:textId="77777777" w:rsidR="00667909" w:rsidRPr="00C64AA2" w:rsidRDefault="00667909" w:rsidP="0047641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64AA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E43CCBB" w14:textId="77777777" w:rsidR="00667909" w:rsidRPr="00C64AA2" w:rsidRDefault="00667909" w:rsidP="00476410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64AA2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C64AA2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C64AA2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1D6DBE31" w14:textId="064D0227" w:rsidR="00667909" w:rsidRPr="00C64AA2" w:rsidRDefault="00713667" w:rsidP="00476410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A1AA7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FA1AA7">
              <w:rPr>
                <w:rFonts w:ascii="Arial Narrow" w:hAnsi="Arial Narrow" w:cs="Arial"/>
                <w:sz w:val="22"/>
                <w:szCs w:val="22"/>
              </w:rPr>
              <w:t>: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 wszystkie złożone 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w postępowani</w:t>
            </w:r>
            <w:r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ofert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został</w:t>
            </w:r>
            <w:r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 xml:space="preserve"> odrzucon</w:t>
            </w:r>
            <w:r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B35F47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50E6FAA2" w14:textId="77777777" w:rsidR="00010B31" w:rsidRDefault="00010B31" w:rsidP="003573A5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64AA2">
        <w:rPr>
          <w:rFonts w:ascii="Arial Narrow" w:hAnsi="Arial Narrow" w:cs="Arial"/>
          <w:i/>
          <w:sz w:val="22"/>
          <w:szCs w:val="22"/>
        </w:rPr>
        <w:t>Zamawiający</w:t>
      </w:r>
    </w:p>
    <w:p w14:paraId="3CDE12AD" w14:textId="0B5351D8" w:rsidR="003573A5" w:rsidRDefault="003573A5" w:rsidP="003573A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2E7F435A" w14:textId="77777777" w:rsidR="003573A5" w:rsidRDefault="003573A5" w:rsidP="003573A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634798A1" w14:textId="77777777" w:rsidR="003573A5" w:rsidRDefault="003573A5" w:rsidP="003573A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 – email);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4CB73686" w14:textId="77777777" w:rsidR="003573A5" w:rsidRDefault="003573A5" w:rsidP="003573A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626AC2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57143264" w14:textId="5BD90E01" w:rsidR="003573A5" w:rsidRPr="00C64AA2" w:rsidRDefault="003573A5" w:rsidP="003573A5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</w:rPr>
        <w:t>Data: 2025-09-09</w:t>
      </w:r>
    </w:p>
    <w:sectPr w:rsidR="003573A5" w:rsidRPr="00C64AA2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2D251" w14:textId="77777777" w:rsidR="00D40A7A" w:rsidRDefault="00D40A7A" w:rsidP="00D34297">
      <w:r>
        <w:separator/>
      </w:r>
    </w:p>
  </w:endnote>
  <w:endnote w:type="continuationSeparator" w:id="0">
    <w:p w14:paraId="64587D98" w14:textId="77777777" w:rsidR="00D40A7A" w:rsidRDefault="00D40A7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4F173" w14:textId="77777777" w:rsidR="00667909" w:rsidRDefault="006679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C108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C32DB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9D3DF" w14:textId="77777777" w:rsidR="00667909" w:rsidRDefault="006679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8CF931" w14:textId="77777777" w:rsidR="00D40A7A" w:rsidRDefault="00D40A7A" w:rsidP="00D34297">
      <w:r>
        <w:separator/>
      </w:r>
    </w:p>
  </w:footnote>
  <w:footnote w:type="continuationSeparator" w:id="0">
    <w:p w14:paraId="45150F58" w14:textId="77777777" w:rsidR="00D40A7A" w:rsidRDefault="00D40A7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D070E" w14:textId="77777777" w:rsidR="00667909" w:rsidRDefault="006679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2C8D" w14:textId="77777777" w:rsidR="00667909" w:rsidRDefault="006679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D2A0B" w14:textId="77777777" w:rsidR="00667909" w:rsidRDefault="006679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A7A"/>
    <w:rsid w:val="00010B31"/>
    <w:rsid w:val="00104963"/>
    <w:rsid w:val="00150F65"/>
    <w:rsid w:val="002A7DFF"/>
    <w:rsid w:val="00310284"/>
    <w:rsid w:val="003573A5"/>
    <w:rsid w:val="004E2226"/>
    <w:rsid w:val="005464E2"/>
    <w:rsid w:val="0060098B"/>
    <w:rsid w:val="00667909"/>
    <w:rsid w:val="00713667"/>
    <w:rsid w:val="00823326"/>
    <w:rsid w:val="00856A3E"/>
    <w:rsid w:val="00894412"/>
    <w:rsid w:val="009462DF"/>
    <w:rsid w:val="009500EB"/>
    <w:rsid w:val="00993EFC"/>
    <w:rsid w:val="00AB3E72"/>
    <w:rsid w:val="00AC1A4B"/>
    <w:rsid w:val="00AC535C"/>
    <w:rsid w:val="00C64AA2"/>
    <w:rsid w:val="00D34297"/>
    <w:rsid w:val="00D40A7A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FBA381"/>
  <w15:chartTrackingRefBased/>
  <w15:docId w15:val="{AD11D10D-1215-4098-B76A-F376B2836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rsid w:val="003573A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6</cp:revision>
  <cp:lastPrinted>2025-09-09T05:49:00Z</cp:lastPrinted>
  <dcterms:created xsi:type="dcterms:W3CDTF">2025-09-09T05:29:00Z</dcterms:created>
  <dcterms:modified xsi:type="dcterms:W3CDTF">2025-09-09T05:49:00Z</dcterms:modified>
</cp:coreProperties>
</file>