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746C4" w14:textId="77777777" w:rsidR="00035DEC" w:rsidRPr="00EF1E64" w:rsidRDefault="0018328F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EF1E64">
        <w:rPr>
          <w:rFonts w:ascii="Arial Narrow" w:hAnsi="Arial Narrow" w:cs="Arial"/>
          <w:sz w:val="22"/>
          <w:szCs w:val="22"/>
        </w:rPr>
        <w:t>Bydgoszcz</w:t>
      </w:r>
      <w:r w:rsidR="00035DEC" w:rsidRPr="00EF1E64">
        <w:rPr>
          <w:rFonts w:ascii="Arial Narrow" w:hAnsi="Arial Narrow" w:cs="Arial"/>
          <w:sz w:val="22"/>
          <w:szCs w:val="22"/>
        </w:rPr>
        <w:t xml:space="preserve"> dnia: </w:t>
      </w:r>
      <w:r w:rsidRPr="00EF1E64">
        <w:rPr>
          <w:rFonts w:ascii="Arial Narrow" w:hAnsi="Arial Narrow" w:cs="Arial"/>
          <w:sz w:val="22"/>
          <w:szCs w:val="22"/>
        </w:rPr>
        <w:t>2025-09-09</w:t>
      </w:r>
    </w:p>
    <w:p w14:paraId="6182B92C" w14:textId="77777777" w:rsidR="00035DEC" w:rsidRPr="00EF1E64" w:rsidRDefault="0018328F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F1E6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F06C35E" w14:textId="77777777" w:rsidR="00035DEC" w:rsidRPr="00EF1E64" w:rsidRDefault="0018328F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F1E64">
        <w:rPr>
          <w:rFonts w:ascii="Arial Narrow" w:hAnsi="Arial Narrow" w:cs="Arial"/>
          <w:sz w:val="22"/>
          <w:szCs w:val="22"/>
        </w:rPr>
        <w:t>Powstańców Warszawy</w:t>
      </w:r>
      <w:r w:rsidR="00035DEC" w:rsidRPr="00EF1E64">
        <w:rPr>
          <w:rFonts w:ascii="Arial Narrow" w:hAnsi="Arial Narrow" w:cs="Arial"/>
          <w:sz w:val="22"/>
          <w:szCs w:val="22"/>
        </w:rPr>
        <w:t xml:space="preserve"> </w:t>
      </w:r>
      <w:r w:rsidRPr="00EF1E64">
        <w:rPr>
          <w:rFonts w:ascii="Arial Narrow" w:hAnsi="Arial Narrow" w:cs="Arial"/>
          <w:sz w:val="22"/>
          <w:szCs w:val="22"/>
        </w:rPr>
        <w:t>5</w:t>
      </w:r>
    </w:p>
    <w:p w14:paraId="7181ED0C" w14:textId="77777777" w:rsidR="00035DEC" w:rsidRPr="00EF1E64" w:rsidRDefault="0018328F" w:rsidP="00035DEC">
      <w:pPr>
        <w:rPr>
          <w:rFonts w:ascii="Arial Narrow" w:hAnsi="Arial Narrow" w:cs="Arial"/>
          <w:sz w:val="22"/>
          <w:szCs w:val="22"/>
        </w:rPr>
      </w:pPr>
      <w:r w:rsidRPr="00EF1E64">
        <w:rPr>
          <w:rFonts w:ascii="Arial Narrow" w:hAnsi="Arial Narrow" w:cs="Arial"/>
          <w:sz w:val="22"/>
          <w:szCs w:val="22"/>
        </w:rPr>
        <w:t>85-681</w:t>
      </w:r>
      <w:r w:rsidR="00035DEC" w:rsidRPr="00EF1E64">
        <w:rPr>
          <w:rFonts w:ascii="Arial Narrow" w:hAnsi="Arial Narrow" w:cs="Arial"/>
          <w:sz w:val="22"/>
          <w:szCs w:val="22"/>
        </w:rPr>
        <w:t xml:space="preserve"> </w:t>
      </w:r>
      <w:r w:rsidRPr="00EF1E64">
        <w:rPr>
          <w:rFonts w:ascii="Arial Narrow" w:hAnsi="Arial Narrow" w:cs="Arial"/>
          <w:sz w:val="22"/>
          <w:szCs w:val="22"/>
        </w:rPr>
        <w:t>Bydgoszcz</w:t>
      </w:r>
    </w:p>
    <w:p w14:paraId="206FE7F6" w14:textId="77777777" w:rsidR="00035DEC" w:rsidRPr="00EF1E64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EF1E6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02292ED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EF1E6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2401251" w14:textId="36716A9E" w:rsidR="00EF1E64" w:rsidRPr="007A305F" w:rsidRDefault="00EF1E64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7A305F">
        <w:rPr>
          <w:rFonts w:ascii="Arial Narrow" w:hAnsi="Arial Narrow" w:cs="Arial"/>
          <w:bCs/>
          <w:sz w:val="22"/>
          <w:szCs w:val="22"/>
        </w:rPr>
        <w:t xml:space="preserve"> </w:t>
      </w:r>
      <w:r w:rsidR="007A305F">
        <w:rPr>
          <w:rFonts w:ascii="Arial Narrow" w:hAnsi="Arial Narrow" w:cs="Arial"/>
          <w:b/>
          <w:sz w:val="22"/>
          <w:szCs w:val="22"/>
        </w:rPr>
        <w:t>6908/2025</w:t>
      </w:r>
    </w:p>
    <w:p w14:paraId="496B374F" w14:textId="77777777" w:rsidR="00035DEC" w:rsidRPr="00EF1E64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EF1E64">
        <w:rPr>
          <w:rFonts w:ascii="Arial Narrow" w:hAnsi="Arial Narrow" w:cs="Arial"/>
          <w:b/>
          <w:sz w:val="24"/>
          <w:szCs w:val="24"/>
        </w:rPr>
        <w:t>WYKONAWCY</w:t>
      </w:r>
    </w:p>
    <w:p w14:paraId="3135A7CB" w14:textId="77777777" w:rsidR="00035DEC" w:rsidRPr="00EF1E64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EF1E64">
        <w:rPr>
          <w:rFonts w:ascii="Arial Narrow" w:hAnsi="Arial Narrow" w:cs="Arial"/>
          <w:sz w:val="22"/>
          <w:szCs w:val="22"/>
        </w:rPr>
        <w:t>ubiegający się o zamówienie</w:t>
      </w:r>
    </w:p>
    <w:p w14:paraId="7272F3A8" w14:textId="77777777" w:rsidR="00035DEC" w:rsidRPr="00EF1E64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F1E64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EF1E6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F1E6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EF1E64" w14:paraId="393ED6B7" w14:textId="77777777" w:rsidTr="00B32FF9">
        <w:tc>
          <w:tcPr>
            <w:tcW w:w="2269" w:type="dxa"/>
          </w:tcPr>
          <w:p w14:paraId="3EFA56DD" w14:textId="77777777" w:rsidR="00035DEC" w:rsidRPr="00EF1E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1E6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4E3263E" w14:textId="7ECD5858" w:rsidR="00035DEC" w:rsidRPr="00EF1E64" w:rsidRDefault="0018328F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1E64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zestawów do wspomagania pracy lewej komory serca </w:t>
            </w:r>
            <w:r w:rsidR="00197F0A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EF1E64">
              <w:rPr>
                <w:rFonts w:ascii="Arial Narrow" w:hAnsi="Arial Narrow" w:cs="Arial"/>
                <w:bCs/>
                <w:sz w:val="22"/>
                <w:szCs w:val="22"/>
              </w:rPr>
              <w:t>u pacjentów podczas zabiegów PCI wysokiego ryzyka na okres 12 miesięcy</w:t>
            </w:r>
            <w:r w:rsidR="00035DEC" w:rsidRPr="00EF1E6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8328F" w:rsidRPr="00EF1E64" w14:paraId="7F680498" w14:textId="77777777" w:rsidTr="005E45A6">
        <w:tc>
          <w:tcPr>
            <w:tcW w:w="2269" w:type="dxa"/>
          </w:tcPr>
          <w:p w14:paraId="3ABFFB2E" w14:textId="77777777" w:rsidR="0018328F" w:rsidRPr="00EF1E64" w:rsidRDefault="0018328F" w:rsidP="005E45A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1E6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213DF3C" w14:textId="77777777" w:rsidR="0018328F" w:rsidRPr="00EF1E64" w:rsidRDefault="0018328F" w:rsidP="005E45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1E64">
              <w:rPr>
                <w:rFonts w:ascii="Arial Narrow" w:hAnsi="Arial Narrow" w:cs="Arial"/>
                <w:bCs/>
                <w:sz w:val="22"/>
                <w:szCs w:val="22"/>
              </w:rPr>
              <w:t>90/2025</w:t>
            </w:r>
          </w:p>
        </w:tc>
      </w:tr>
    </w:tbl>
    <w:p w14:paraId="5485288A" w14:textId="77777777" w:rsidR="00035DEC" w:rsidRPr="00EF1E64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EF1E64" w14:paraId="73959417" w14:textId="77777777" w:rsidTr="00B32FF9">
        <w:tc>
          <w:tcPr>
            <w:tcW w:w="9330" w:type="dxa"/>
            <w:shd w:val="clear" w:color="auto" w:fill="F2F2F2"/>
            <w:hideMark/>
          </w:tcPr>
          <w:p w14:paraId="13711093" w14:textId="77777777" w:rsidR="00035DEC" w:rsidRPr="00EF1E64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F1E6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C5F3B81" w14:textId="77777777" w:rsidR="0012774F" w:rsidRPr="00EF1E64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EF1E64">
        <w:rPr>
          <w:rFonts w:ascii="Arial Narrow" w:hAnsi="Arial Narrow" w:cs="Arial"/>
          <w:sz w:val="22"/>
          <w:szCs w:val="22"/>
        </w:rPr>
        <w:t xml:space="preserve">Zamawiający, </w:t>
      </w:r>
      <w:r w:rsidR="0018328F" w:rsidRPr="00EF1E64">
        <w:rPr>
          <w:rFonts w:ascii="Arial Narrow" w:hAnsi="Arial Narrow" w:cs="Arial"/>
          <w:b/>
          <w:sz w:val="22"/>
          <w:szCs w:val="22"/>
        </w:rPr>
        <w:t>10WSzKzP SPZOZ</w:t>
      </w:r>
      <w:r w:rsidRPr="00EF1E6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EF1E64">
        <w:rPr>
          <w:rFonts w:ascii="Arial Narrow" w:hAnsi="Arial Narrow" w:cs="Arial"/>
          <w:sz w:val="22"/>
          <w:szCs w:val="22"/>
        </w:rPr>
        <w:t>1</w:t>
      </w:r>
      <w:r w:rsidRPr="00EF1E64">
        <w:rPr>
          <w:rFonts w:ascii="Arial Narrow" w:hAnsi="Arial Narrow" w:cs="Arial"/>
          <w:sz w:val="22"/>
          <w:szCs w:val="22"/>
        </w:rPr>
        <w:t>3</w:t>
      </w:r>
      <w:r w:rsidR="0029606A" w:rsidRPr="00EF1E64">
        <w:rPr>
          <w:rFonts w:ascii="Arial Narrow" w:hAnsi="Arial Narrow" w:cs="Arial"/>
          <w:sz w:val="22"/>
          <w:szCs w:val="22"/>
        </w:rPr>
        <w:t>5</w:t>
      </w:r>
      <w:r w:rsidRPr="00EF1E64">
        <w:rPr>
          <w:rFonts w:ascii="Arial Narrow" w:hAnsi="Arial Narrow" w:cs="Arial"/>
          <w:sz w:val="22"/>
          <w:szCs w:val="22"/>
        </w:rPr>
        <w:t xml:space="preserve"> ust</w:t>
      </w:r>
      <w:r w:rsidR="00D9049C" w:rsidRPr="00EF1E64">
        <w:rPr>
          <w:rFonts w:ascii="Arial Narrow" w:hAnsi="Arial Narrow" w:cs="Arial"/>
          <w:sz w:val="22"/>
          <w:szCs w:val="22"/>
        </w:rPr>
        <w:t xml:space="preserve">. </w:t>
      </w:r>
      <w:r w:rsidR="0029606A" w:rsidRPr="00EF1E64">
        <w:rPr>
          <w:rFonts w:ascii="Arial Narrow" w:hAnsi="Arial Narrow" w:cs="Arial"/>
          <w:sz w:val="22"/>
          <w:szCs w:val="22"/>
        </w:rPr>
        <w:t>6</w:t>
      </w:r>
      <w:r w:rsidRPr="00EF1E64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EF1E64">
        <w:rPr>
          <w:rFonts w:ascii="Arial Narrow" w:hAnsi="Arial Narrow" w:cs="Arial"/>
          <w:sz w:val="22"/>
          <w:szCs w:val="22"/>
        </w:rPr>
        <w:t>11</w:t>
      </w:r>
      <w:r w:rsidRPr="00EF1E64">
        <w:rPr>
          <w:rFonts w:ascii="Arial Narrow" w:hAnsi="Arial Narrow" w:cs="Arial"/>
          <w:sz w:val="22"/>
          <w:szCs w:val="22"/>
        </w:rPr>
        <w:t xml:space="preserve"> </w:t>
      </w:r>
      <w:r w:rsidR="0029606A" w:rsidRPr="00EF1E64">
        <w:rPr>
          <w:rFonts w:ascii="Arial Narrow" w:hAnsi="Arial Narrow" w:cs="Arial"/>
          <w:sz w:val="22"/>
          <w:szCs w:val="22"/>
        </w:rPr>
        <w:t xml:space="preserve">września </w:t>
      </w:r>
      <w:r w:rsidRPr="00EF1E64">
        <w:rPr>
          <w:rFonts w:ascii="Arial Narrow" w:hAnsi="Arial Narrow" w:cs="Arial"/>
          <w:sz w:val="22"/>
          <w:szCs w:val="22"/>
        </w:rPr>
        <w:t>20</w:t>
      </w:r>
      <w:r w:rsidR="0029606A" w:rsidRPr="00EF1E64">
        <w:rPr>
          <w:rFonts w:ascii="Arial Narrow" w:hAnsi="Arial Narrow" w:cs="Arial"/>
          <w:sz w:val="22"/>
          <w:szCs w:val="22"/>
        </w:rPr>
        <w:t>19</w:t>
      </w:r>
      <w:r w:rsidRPr="00EF1E64">
        <w:rPr>
          <w:rFonts w:ascii="Arial Narrow" w:hAnsi="Arial Narrow" w:cs="Arial"/>
          <w:sz w:val="22"/>
          <w:szCs w:val="22"/>
        </w:rPr>
        <w:t xml:space="preserve"> r</w:t>
      </w:r>
      <w:r w:rsidR="0029606A" w:rsidRPr="00EF1E64">
        <w:rPr>
          <w:rFonts w:ascii="Arial Narrow" w:hAnsi="Arial Narrow" w:cs="Arial"/>
          <w:sz w:val="22"/>
          <w:szCs w:val="22"/>
        </w:rPr>
        <w:t>.</w:t>
      </w:r>
      <w:r w:rsidRPr="00EF1E64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EF1E64">
        <w:rPr>
          <w:rFonts w:ascii="Arial Narrow" w:hAnsi="Arial Narrow" w:cs="Arial"/>
          <w:sz w:val="22"/>
          <w:szCs w:val="22"/>
        </w:rPr>
        <w:t>z</w:t>
      </w:r>
      <w:r w:rsidRPr="00EF1E64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EF1E64">
        <w:rPr>
          <w:rFonts w:ascii="Arial Narrow" w:hAnsi="Arial Narrow" w:cs="Arial"/>
          <w:sz w:val="22"/>
          <w:szCs w:val="22"/>
        </w:rPr>
        <w:t>p</w:t>
      </w:r>
      <w:r w:rsidRPr="00EF1E64">
        <w:rPr>
          <w:rFonts w:ascii="Arial Narrow" w:hAnsi="Arial Narrow" w:cs="Arial"/>
          <w:sz w:val="22"/>
          <w:szCs w:val="22"/>
        </w:rPr>
        <w:t xml:space="preserve">ublicznych </w:t>
      </w:r>
      <w:r w:rsidR="0018328F" w:rsidRPr="00EF1E64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EF1E64">
        <w:rPr>
          <w:rFonts w:ascii="Arial Narrow" w:hAnsi="Arial Narrow" w:cs="Arial"/>
          <w:sz w:val="22"/>
          <w:szCs w:val="22"/>
        </w:rPr>
        <w:t xml:space="preserve">, </w:t>
      </w:r>
      <w:r w:rsidR="00D9049C" w:rsidRPr="00EF1E64">
        <w:rPr>
          <w:rFonts w:ascii="Arial Narrow" w:hAnsi="Arial Narrow" w:cs="Arial"/>
          <w:sz w:val="22"/>
          <w:szCs w:val="22"/>
        </w:rPr>
        <w:t>udostępnia</w:t>
      </w:r>
      <w:r w:rsidR="00BE7BFD" w:rsidRPr="00EF1E64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EF1E64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EF1E64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EF1E64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EF1E64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EF1E64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EF1E64">
        <w:rPr>
          <w:rFonts w:ascii="Arial Narrow" w:hAnsi="Arial Narrow" w:cs="Arial"/>
          <w:sz w:val="22"/>
          <w:szCs w:val="22"/>
        </w:rPr>
        <w:t>wraz z wyjaśnieniami</w:t>
      </w:r>
      <w:r w:rsidR="0012774F" w:rsidRPr="00EF1E64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8328F" w:rsidRPr="00EF1E64" w14:paraId="39F57CF5" w14:textId="77777777" w:rsidTr="005E45A6">
        <w:tc>
          <w:tcPr>
            <w:tcW w:w="9356" w:type="dxa"/>
          </w:tcPr>
          <w:p w14:paraId="7C7A9528" w14:textId="77777777" w:rsidR="0018328F" w:rsidRPr="00EF1E64" w:rsidRDefault="0018328F" w:rsidP="005E45A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1E64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12C29297" w14:textId="57EB7A9D" w:rsidR="0018328F" w:rsidRPr="00EF1E64" w:rsidRDefault="0018328F" w:rsidP="00EF1E64">
            <w:pPr>
              <w:numPr>
                <w:ilvl w:val="0"/>
                <w:numId w:val="8"/>
              </w:numPr>
              <w:spacing w:after="60"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1E64">
              <w:rPr>
                <w:rFonts w:ascii="Arial Narrow" w:hAnsi="Arial Narrow" w:cs="Arial"/>
                <w:sz w:val="22"/>
                <w:szCs w:val="22"/>
              </w:rPr>
              <w:t xml:space="preserve">Zwracamy się do </w:t>
            </w:r>
            <w:r w:rsidR="00EF1E64" w:rsidRPr="00EF1E64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EF1E64">
              <w:rPr>
                <w:rFonts w:ascii="Arial Narrow" w:hAnsi="Arial Narrow" w:cs="Arial"/>
                <w:sz w:val="22"/>
                <w:szCs w:val="22"/>
              </w:rPr>
              <w:t xml:space="preserve"> o wykreślenie elementu: numeru umowy na fakturze oraz daty ważności towaru.</w:t>
            </w:r>
          </w:p>
          <w:p w14:paraId="45F2FD87" w14:textId="0CE7E795" w:rsidR="00EF1E64" w:rsidRDefault="00EF1E64" w:rsidP="00EF1E64">
            <w:pPr>
              <w:spacing w:after="60" w:line="360" w:lineRule="auto"/>
              <w:ind w:left="30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1E6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zgadza się wyłącznie na wykreślenie na fakturze opisu dat</w:t>
            </w:r>
            <w:r w:rsidR="00991505">
              <w:rPr>
                <w:rFonts w:ascii="Arial Narrow" w:hAnsi="Arial Narrow" w:cs="Arial"/>
                <w:b/>
                <w:bCs/>
                <w:sz w:val="22"/>
                <w:szCs w:val="22"/>
              </w:rPr>
              <w:t>y</w:t>
            </w:r>
            <w:r w:rsidRPr="00EF1E6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ważności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pod warunkiem, iż </w:t>
            </w:r>
            <w:r w:rsidRPr="00EF1E6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będą się </w:t>
            </w:r>
            <w:r w:rsidR="000944B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one </w:t>
            </w:r>
            <w:r w:rsidRPr="00EF1E6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znajdować na </w:t>
            </w:r>
            <w:r w:rsidR="007A305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innym </w:t>
            </w:r>
            <w:r w:rsidRPr="00EF1E64">
              <w:rPr>
                <w:rFonts w:ascii="Arial Narrow" w:hAnsi="Arial Narrow" w:cs="Arial"/>
                <w:b/>
                <w:bCs/>
                <w:sz w:val="22"/>
                <w:szCs w:val="22"/>
              </w:rPr>
              <w:t>dokumencie dostawy.</w:t>
            </w:r>
          </w:p>
          <w:p w14:paraId="2B21203C" w14:textId="647DCCBE" w:rsidR="0018328F" w:rsidRPr="00EF1E64" w:rsidRDefault="0018328F" w:rsidP="00EF1E64">
            <w:pPr>
              <w:numPr>
                <w:ilvl w:val="0"/>
                <w:numId w:val="8"/>
              </w:numPr>
              <w:spacing w:after="60" w:line="360" w:lineRule="auto"/>
              <w:ind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1E64">
              <w:rPr>
                <w:rFonts w:ascii="Arial Narrow" w:hAnsi="Arial Narrow" w:cs="Arial"/>
                <w:sz w:val="22"/>
                <w:szCs w:val="22"/>
              </w:rPr>
              <w:t>Zwracamy się do zamawiającego o rezygnację z dostarczania faktury papierowej wraz z każdym zamówieniem. Informujemy, że</w:t>
            </w:r>
            <w:r w:rsidR="00EF1E64" w:rsidRPr="00EF1E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1E64">
              <w:rPr>
                <w:rFonts w:ascii="Arial Narrow" w:hAnsi="Arial Narrow" w:cs="Arial"/>
                <w:sz w:val="22"/>
                <w:szCs w:val="22"/>
              </w:rPr>
              <w:t>jednocześnie wraz z każdym zamówieniem dostarczony będzie dokument zawierający szczegóły zamówienia wraz ze spisem pr</w:t>
            </w:r>
            <w:r w:rsidR="00EF1E64">
              <w:rPr>
                <w:rFonts w:ascii="Arial Narrow" w:hAnsi="Arial Narrow" w:cs="Arial"/>
                <w:sz w:val="22"/>
                <w:szCs w:val="22"/>
              </w:rPr>
              <w:t>oduktów.</w:t>
            </w:r>
          </w:p>
          <w:p w14:paraId="57114099" w14:textId="20A50D24" w:rsidR="00EF1E64" w:rsidRDefault="00EF1E64" w:rsidP="00EF1E64">
            <w:pPr>
              <w:spacing w:after="60" w:line="360" w:lineRule="auto"/>
              <w:ind w:left="30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Dopuszczamy pod warunkiem dostarczenia faktury w postaci elektronicznej</w:t>
            </w:r>
            <w:r w:rsidR="007A305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na adres wskazany w umowie w § 2 ust. 5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. </w:t>
            </w:r>
          </w:p>
          <w:p w14:paraId="28F72594" w14:textId="77777777" w:rsidR="00197F0A" w:rsidRDefault="00197F0A" w:rsidP="00EF1E64">
            <w:pPr>
              <w:spacing w:after="60" w:line="360" w:lineRule="auto"/>
              <w:ind w:left="30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1E85DEFB" w14:textId="2F88F346" w:rsidR="00EF1E64" w:rsidRPr="00EF1E64" w:rsidRDefault="0018328F" w:rsidP="00EF1E64">
            <w:pPr>
              <w:numPr>
                <w:ilvl w:val="0"/>
                <w:numId w:val="8"/>
              </w:numPr>
              <w:spacing w:after="60"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1E64">
              <w:rPr>
                <w:rFonts w:ascii="Arial Narrow" w:hAnsi="Arial Narrow" w:cs="Arial"/>
                <w:sz w:val="22"/>
                <w:szCs w:val="22"/>
              </w:rPr>
              <w:t>Zwracamy się do zamawiającego o akceptacje na dostarczenie faktury w postaci elektronicznej, stanowiącej oryginał faktury,</w:t>
            </w:r>
            <w:r w:rsidR="00EF1E64" w:rsidRPr="00EF1E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1E64">
              <w:rPr>
                <w:rFonts w:ascii="Arial Narrow" w:hAnsi="Arial Narrow" w:cs="Arial"/>
                <w:sz w:val="22"/>
                <w:szCs w:val="22"/>
              </w:rPr>
              <w:t>do</w:t>
            </w:r>
            <w:r w:rsidR="00EF1E64" w:rsidRPr="00EF1E6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1E64">
              <w:rPr>
                <w:rFonts w:ascii="Arial Narrow" w:hAnsi="Arial Narrow" w:cs="Arial"/>
                <w:sz w:val="22"/>
                <w:szCs w:val="22"/>
              </w:rPr>
              <w:t>każdego Zamówienia; jednocześnie zrezygnowania z jej przesyłania w wersji papierowej.</w:t>
            </w:r>
          </w:p>
          <w:p w14:paraId="2293AA37" w14:textId="77777777" w:rsidR="00EF1E64" w:rsidRDefault="00EF1E64" w:rsidP="00EF1E64">
            <w:pPr>
              <w:spacing w:after="60"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      </w:t>
            </w:r>
            <w:r w:rsidR="0018328F" w:rsidRPr="00EF1E64">
              <w:rPr>
                <w:rFonts w:ascii="Arial Narrow" w:hAnsi="Arial Narrow" w:cs="Arial"/>
                <w:sz w:val="22"/>
                <w:szCs w:val="22"/>
              </w:rPr>
              <w:t xml:space="preserve">Informujemy, że jednocześnie wraz z każdym zamówieniem dostarczony będzie dokument zawierający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39ABBA5" w14:textId="77777777" w:rsidR="0018328F" w:rsidRDefault="00EF1E64" w:rsidP="00EF1E64">
            <w:pPr>
              <w:spacing w:after="60"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      </w:t>
            </w:r>
            <w:r w:rsidR="0018328F" w:rsidRPr="00EF1E64">
              <w:rPr>
                <w:rFonts w:ascii="Arial Narrow" w:hAnsi="Arial Narrow" w:cs="Arial"/>
                <w:sz w:val="22"/>
                <w:szCs w:val="22"/>
              </w:rPr>
              <w:t>szczegóły zamówienia w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18328F" w:rsidRPr="00EF1E64">
              <w:rPr>
                <w:rFonts w:ascii="Arial Narrow" w:hAnsi="Arial Narrow" w:cs="Arial"/>
                <w:sz w:val="22"/>
                <w:szCs w:val="22"/>
              </w:rPr>
              <w:t>raz ze spisem produktów</w:t>
            </w:r>
          </w:p>
          <w:p w14:paraId="6EBF3F8A" w14:textId="77051892" w:rsidR="00EF1E64" w:rsidRPr="00EF1E64" w:rsidRDefault="00EF1E64" w:rsidP="00EF1E64">
            <w:pPr>
              <w:spacing w:after="60" w:line="360" w:lineRule="auto"/>
              <w:ind w:left="30" w:right="-74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zgodę. </w:t>
            </w:r>
          </w:p>
        </w:tc>
      </w:tr>
      <w:tr w:rsidR="00EF1E64" w:rsidRPr="00EF1E64" w14:paraId="18232176" w14:textId="77777777" w:rsidTr="005E45A6">
        <w:tc>
          <w:tcPr>
            <w:tcW w:w="9356" w:type="dxa"/>
          </w:tcPr>
          <w:p w14:paraId="24E2494F" w14:textId="77777777" w:rsidR="00EF1E64" w:rsidRPr="00EF1E64" w:rsidRDefault="00EF1E64" w:rsidP="005E45A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</w:tbl>
    <w:p w14:paraId="19C7852B" w14:textId="77777777" w:rsidR="00BE7BFD" w:rsidRPr="00EF1E64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200DF4DF" w14:textId="77777777" w:rsidR="00EF1E64" w:rsidRDefault="00EF1E64" w:rsidP="00EF1E64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p w14:paraId="164C8503" w14:textId="1E1ED63F" w:rsidR="006D4AB3" w:rsidRDefault="006D4AB3" w:rsidP="00EF1E64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sz w:val="22"/>
          <w:szCs w:val="22"/>
        </w:rPr>
      </w:pPr>
      <w:r w:rsidRPr="00EF1E64">
        <w:rPr>
          <w:rFonts w:ascii="Arial Narrow" w:hAnsi="Arial Narrow" w:cs="Arial"/>
          <w:sz w:val="22"/>
          <w:szCs w:val="22"/>
        </w:rPr>
        <w:t>Zamawiający</w:t>
      </w:r>
    </w:p>
    <w:p w14:paraId="5FEF4169" w14:textId="77777777" w:rsidR="00197F0A" w:rsidRDefault="00197F0A" w:rsidP="00197F0A">
      <w:pPr>
        <w:rPr>
          <w:rFonts w:ascii="Arial Narrow" w:hAnsi="Arial Narrow"/>
        </w:rPr>
      </w:pPr>
    </w:p>
    <w:p w14:paraId="279DDE51" w14:textId="77777777" w:rsidR="00197F0A" w:rsidRDefault="00197F0A" w:rsidP="00197F0A">
      <w:pPr>
        <w:rPr>
          <w:rFonts w:ascii="Arial Narrow" w:hAnsi="Arial Narrow"/>
        </w:rPr>
      </w:pPr>
    </w:p>
    <w:p w14:paraId="6E312BCF" w14:textId="77777777" w:rsidR="00197F0A" w:rsidRDefault="00197F0A" w:rsidP="00197F0A">
      <w:pPr>
        <w:rPr>
          <w:rFonts w:ascii="Arial Narrow" w:hAnsi="Arial Narrow"/>
        </w:rPr>
      </w:pPr>
    </w:p>
    <w:p w14:paraId="68855CEC" w14:textId="77777777" w:rsidR="00197F0A" w:rsidRDefault="00197F0A" w:rsidP="00197F0A">
      <w:pPr>
        <w:rPr>
          <w:rFonts w:ascii="Arial Narrow" w:hAnsi="Arial Narrow"/>
        </w:rPr>
      </w:pPr>
    </w:p>
    <w:p w14:paraId="50FE6735" w14:textId="77777777" w:rsidR="00197F0A" w:rsidRDefault="00197F0A" w:rsidP="00197F0A">
      <w:pPr>
        <w:rPr>
          <w:rFonts w:ascii="Arial Narrow" w:hAnsi="Arial Narrow"/>
        </w:rPr>
      </w:pPr>
    </w:p>
    <w:p w14:paraId="4AC9458C" w14:textId="77777777" w:rsidR="00197F0A" w:rsidRDefault="00197F0A" w:rsidP="00197F0A">
      <w:pPr>
        <w:rPr>
          <w:rFonts w:ascii="Arial Narrow" w:hAnsi="Arial Narrow"/>
        </w:rPr>
      </w:pPr>
    </w:p>
    <w:p w14:paraId="44B9EE88" w14:textId="77777777" w:rsidR="00197F0A" w:rsidRDefault="00197F0A" w:rsidP="00197F0A">
      <w:pPr>
        <w:rPr>
          <w:rFonts w:ascii="Arial Narrow" w:hAnsi="Arial Narrow"/>
        </w:rPr>
      </w:pPr>
    </w:p>
    <w:p w14:paraId="2F63692B" w14:textId="77777777" w:rsidR="00197F0A" w:rsidRDefault="00197F0A" w:rsidP="00197F0A">
      <w:pPr>
        <w:rPr>
          <w:rFonts w:ascii="Arial Narrow" w:hAnsi="Arial Narrow"/>
        </w:rPr>
      </w:pPr>
    </w:p>
    <w:p w14:paraId="3A90E1AF" w14:textId="77777777" w:rsidR="00197F0A" w:rsidRDefault="00197F0A" w:rsidP="00197F0A">
      <w:pPr>
        <w:rPr>
          <w:rFonts w:ascii="Arial Narrow" w:hAnsi="Arial Narrow"/>
        </w:rPr>
      </w:pPr>
    </w:p>
    <w:p w14:paraId="14E490DB" w14:textId="77777777" w:rsidR="00197F0A" w:rsidRDefault="00197F0A" w:rsidP="00197F0A">
      <w:pPr>
        <w:rPr>
          <w:rFonts w:ascii="Arial Narrow" w:hAnsi="Arial Narrow"/>
        </w:rPr>
      </w:pPr>
    </w:p>
    <w:p w14:paraId="551169CC" w14:textId="77777777" w:rsidR="00197F0A" w:rsidRDefault="00197F0A" w:rsidP="00197F0A">
      <w:pPr>
        <w:rPr>
          <w:rFonts w:ascii="Arial Narrow" w:hAnsi="Arial Narrow"/>
        </w:rPr>
      </w:pPr>
    </w:p>
    <w:p w14:paraId="6BA7224E" w14:textId="77777777" w:rsidR="00197F0A" w:rsidRDefault="00197F0A" w:rsidP="00197F0A">
      <w:pPr>
        <w:rPr>
          <w:rFonts w:ascii="Arial Narrow" w:hAnsi="Arial Narrow"/>
        </w:rPr>
      </w:pPr>
    </w:p>
    <w:p w14:paraId="6217C9B6" w14:textId="77777777" w:rsidR="00197F0A" w:rsidRDefault="00197F0A" w:rsidP="00197F0A">
      <w:pPr>
        <w:rPr>
          <w:rFonts w:ascii="Arial Narrow" w:hAnsi="Arial Narrow"/>
        </w:rPr>
      </w:pPr>
    </w:p>
    <w:p w14:paraId="79E92BBB" w14:textId="77777777" w:rsidR="00197F0A" w:rsidRDefault="00197F0A" w:rsidP="00197F0A">
      <w:pPr>
        <w:rPr>
          <w:rFonts w:ascii="Arial Narrow" w:hAnsi="Arial Narrow"/>
        </w:rPr>
      </w:pPr>
    </w:p>
    <w:p w14:paraId="013366F4" w14:textId="77777777" w:rsidR="00197F0A" w:rsidRDefault="00197F0A" w:rsidP="00197F0A">
      <w:pPr>
        <w:rPr>
          <w:rFonts w:ascii="Arial Narrow" w:hAnsi="Arial Narrow"/>
        </w:rPr>
      </w:pPr>
    </w:p>
    <w:p w14:paraId="47766010" w14:textId="77777777" w:rsidR="00197F0A" w:rsidRDefault="00197F0A" w:rsidP="00197F0A">
      <w:pPr>
        <w:rPr>
          <w:rFonts w:ascii="Arial Narrow" w:hAnsi="Arial Narrow"/>
        </w:rPr>
      </w:pPr>
    </w:p>
    <w:p w14:paraId="55F05363" w14:textId="77777777" w:rsidR="00197F0A" w:rsidRDefault="00197F0A" w:rsidP="00197F0A">
      <w:pPr>
        <w:rPr>
          <w:rFonts w:ascii="Arial Narrow" w:hAnsi="Arial Narrow"/>
        </w:rPr>
      </w:pPr>
    </w:p>
    <w:p w14:paraId="650CA46B" w14:textId="77777777" w:rsidR="00197F0A" w:rsidRDefault="00197F0A" w:rsidP="00197F0A">
      <w:pPr>
        <w:rPr>
          <w:rFonts w:ascii="Arial Narrow" w:hAnsi="Arial Narrow"/>
        </w:rPr>
      </w:pPr>
    </w:p>
    <w:p w14:paraId="49B3CD70" w14:textId="77777777" w:rsidR="00197F0A" w:rsidRDefault="00197F0A" w:rsidP="00197F0A">
      <w:pPr>
        <w:rPr>
          <w:rFonts w:ascii="Arial Narrow" w:hAnsi="Arial Narrow"/>
        </w:rPr>
      </w:pPr>
    </w:p>
    <w:p w14:paraId="6D2D7C6A" w14:textId="77777777" w:rsidR="00197F0A" w:rsidRDefault="00197F0A" w:rsidP="00197F0A">
      <w:pPr>
        <w:rPr>
          <w:rFonts w:ascii="Arial Narrow" w:hAnsi="Arial Narrow"/>
        </w:rPr>
      </w:pPr>
    </w:p>
    <w:p w14:paraId="0F690E62" w14:textId="77777777" w:rsidR="00197F0A" w:rsidRDefault="00197F0A" w:rsidP="00197F0A">
      <w:pPr>
        <w:rPr>
          <w:rFonts w:ascii="Arial Narrow" w:hAnsi="Arial Narrow"/>
        </w:rPr>
      </w:pPr>
    </w:p>
    <w:p w14:paraId="22F93E3D" w14:textId="77777777" w:rsidR="00197F0A" w:rsidRDefault="00197F0A" w:rsidP="00197F0A">
      <w:pPr>
        <w:rPr>
          <w:rFonts w:ascii="Arial Narrow" w:hAnsi="Arial Narrow"/>
        </w:rPr>
      </w:pPr>
    </w:p>
    <w:p w14:paraId="6A84673D" w14:textId="77777777" w:rsidR="00197F0A" w:rsidRDefault="00197F0A" w:rsidP="00197F0A">
      <w:pPr>
        <w:rPr>
          <w:rFonts w:ascii="Arial Narrow" w:hAnsi="Arial Narrow"/>
        </w:rPr>
      </w:pPr>
    </w:p>
    <w:p w14:paraId="7355F8CB" w14:textId="77777777" w:rsidR="00197F0A" w:rsidRDefault="00197F0A" w:rsidP="00197F0A">
      <w:pPr>
        <w:rPr>
          <w:rFonts w:ascii="Arial Narrow" w:hAnsi="Arial Narrow"/>
        </w:rPr>
      </w:pPr>
    </w:p>
    <w:p w14:paraId="7B738762" w14:textId="77777777" w:rsidR="00197F0A" w:rsidRDefault="00197F0A" w:rsidP="00197F0A">
      <w:pPr>
        <w:rPr>
          <w:rFonts w:ascii="Arial Narrow" w:hAnsi="Arial Narrow"/>
        </w:rPr>
      </w:pPr>
    </w:p>
    <w:p w14:paraId="7EB7437B" w14:textId="77777777" w:rsidR="00197F0A" w:rsidRDefault="00197F0A" w:rsidP="00197F0A">
      <w:pPr>
        <w:rPr>
          <w:rFonts w:ascii="Arial Narrow" w:hAnsi="Arial Narrow"/>
        </w:rPr>
      </w:pPr>
    </w:p>
    <w:p w14:paraId="6978EE11" w14:textId="77777777" w:rsidR="00197F0A" w:rsidRDefault="00197F0A" w:rsidP="00197F0A">
      <w:pPr>
        <w:rPr>
          <w:rFonts w:ascii="Arial Narrow" w:hAnsi="Arial Narrow"/>
        </w:rPr>
      </w:pPr>
    </w:p>
    <w:p w14:paraId="64C55C5A" w14:textId="77777777" w:rsidR="00197F0A" w:rsidRDefault="00197F0A" w:rsidP="00197F0A">
      <w:pPr>
        <w:rPr>
          <w:rFonts w:ascii="Arial Narrow" w:hAnsi="Arial Narrow"/>
        </w:rPr>
      </w:pPr>
    </w:p>
    <w:p w14:paraId="58AA81A6" w14:textId="77777777" w:rsidR="00197F0A" w:rsidRDefault="00197F0A" w:rsidP="00197F0A">
      <w:pPr>
        <w:rPr>
          <w:rFonts w:ascii="Arial Narrow" w:hAnsi="Arial Narrow"/>
        </w:rPr>
      </w:pPr>
    </w:p>
    <w:p w14:paraId="531FC558" w14:textId="77777777" w:rsidR="00197F0A" w:rsidRDefault="00197F0A" w:rsidP="00197F0A">
      <w:pPr>
        <w:rPr>
          <w:rFonts w:ascii="Arial Narrow" w:hAnsi="Arial Narrow"/>
        </w:rPr>
      </w:pPr>
    </w:p>
    <w:p w14:paraId="2081BF53" w14:textId="77777777" w:rsidR="00197F0A" w:rsidRDefault="00197F0A" w:rsidP="00197F0A">
      <w:pPr>
        <w:rPr>
          <w:rFonts w:ascii="Arial Narrow" w:hAnsi="Arial Narrow"/>
        </w:rPr>
      </w:pPr>
    </w:p>
    <w:p w14:paraId="7FB69C05" w14:textId="77777777" w:rsidR="00197F0A" w:rsidRDefault="00197F0A" w:rsidP="00197F0A">
      <w:pPr>
        <w:rPr>
          <w:rFonts w:ascii="Arial Narrow" w:hAnsi="Arial Narrow"/>
        </w:rPr>
      </w:pPr>
    </w:p>
    <w:p w14:paraId="7283AB4E" w14:textId="77777777" w:rsidR="00197F0A" w:rsidRDefault="00197F0A" w:rsidP="00197F0A">
      <w:pPr>
        <w:rPr>
          <w:rFonts w:ascii="Arial Narrow" w:hAnsi="Arial Narrow"/>
        </w:rPr>
      </w:pPr>
    </w:p>
    <w:p w14:paraId="2DB23893" w14:textId="404FCAD1" w:rsidR="00197F0A" w:rsidRDefault="00197F0A" w:rsidP="00197F0A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29311FC4" w14:textId="77777777" w:rsidR="00197F0A" w:rsidRDefault="00197F0A" w:rsidP="00197F0A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5C9C7D2A" w14:textId="77777777" w:rsidR="00197F0A" w:rsidRDefault="00197F0A" w:rsidP="00197F0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 );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7A7AA1BA" w14:textId="3FF9C3EB" w:rsidR="00197F0A" w:rsidRDefault="00197F0A" w:rsidP="00197F0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7" w:history="1">
        <w:r w:rsidRPr="006F16B6">
          <w:rPr>
            <w:rStyle w:val="Hipercze"/>
            <w:rFonts w:ascii="Arial Narrow" w:hAnsi="Arial Narrow"/>
          </w:rPr>
          <w:t>baranowska1486@10wsk.mil.pl</w:t>
        </w:r>
      </w:hyperlink>
      <w:r>
        <w:rPr>
          <w:rFonts w:ascii="Arial Narrow" w:hAnsi="Arial Narrow"/>
        </w:rPr>
        <w:t xml:space="preserve"> </w:t>
      </w:r>
    </w:p>
    <w:p w14:paraId="4D9B44DF" w14:textId="5CF359EA" w:rsidR="00197F0A" w:rsidRPr="009E2305" w:rsidRDefault="00197F0A" w:rsidP="00197F0A">
      <w:pPr>
        <w:rPr>
          <w:rFonts w:ascii="Arial Narrow" w:hAnsi="Arial Narrow"/>
        </w:rPr>
      </w:pPr>
      <w:r>
        <w:rPr>
          <w:rFonts w:ascii="Arial Narrow" w:hAnsi="Arial Narrow"/>
        </w:rPr>
        <w:t>Data: 2025-09-09</w:t>
      </w:r>
    </w:p>
    <w:sectPr w:rsidR="00197F0A" w:rsidRPr="009E2305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41D02" w14:textId="77777777" w:rsidR="00535FD1" w:rsidRDefault="00535FD1">
      <w:r>
        <w:separator/>
      </w:r>
    </w:p>
  </w:endnote>
  <w:endnote w:type="continuationSeparator" w:id="0">
    <w:p w14:paraId="2E4DAC78" w14:textId="77777777" w:rsidR="00535FD1" w:rsidRDefault="00535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A875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97B74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2795C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46933E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134A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4E9C4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1CF0C70" w14:textId="77777777" w:rsidR="006D4AB3" w:rsidRDefault="006D4AB3">
    <w:pPr>
      <w:pStyle w:val="Stopka"/>
      <w:tabs>
        <w:tab w:val="clear" w:pos="4536"/>
        <w:tab w:val="left" w:pos="6237"/>
      </w:tabs>
    </w:pPr>
  </w:p>
  <w:p w14:paraId="5F1D16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FBC70" w14:textId="77777777" w:rsidR="00535FD1" w:rsidRDefault="00535FD1">
      <w:r>
        <w:separator/>
      </w:r>
    </w:p>
  </w:footnote>
  <w:footnote w:type="continuationSeparator" w:id="0">
    <w:p w14:paraId="60FCD6A1" w14:textId="77777777" w:rsidR="00535FD1" w:rsidRDefault="00535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3CB37" w14:textId="77777777" w:rsidR="0018328F" w:rsidRDefault="001832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6AA9F" w14:textId="77777777" w:rsidR="0018328F" w:rsidRDefault="001832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AD9CE" w14:textId="77777777" w:rsidR="0018328F" w:rsidRDefault="001832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3550BA"/>
    <w:multiLevelType w:val="hybridMultilevel"/>
    <w:tmpl w:val="DB84EF58"/>
    <w:lvl w:ilvl="0" w:tplc="BF6AD916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1543916"/>
    <w:multiLevelType w:val="hybridMultilevel"/>
    <w:tmpl w:val="995AA7CC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10" w:hanging="360"/>
      </w:pPr>
    </w:lvl>
    <w:lvl w:ilvl="2" w:tplc="FFFFFFFF" w:tentative="1">
      <w:start w:val="1"/>
      <w:numFmt w:val="lowerRoman"/>
      <w:lvlText w:val="%3."/>
      <w:lvlJc w:val="right"/>
      <w:pPr>
        <w:ind w:left="1830" w:hanging="180"/>
      </w:pPr>
    </w:lvl>
    <w:lvl w:ilvl="3" w:tplc="FFFFFFFF" w:tentative="1">
      <w:start w:val="1"/>
      <w:numFmt w:val="decimal"/>
      <w:lvlText w:val="%4."/>
      <w:lvlJc w:val="left"/>
      <w:pPr>
        <w:ind w:left="2550" w:hanging="360"/>
      </w:pPr>
    </w:lvl>
    <w:lvl w:ilvl="4" w:tplc="FFFFFFFF" w:tentative="1">
      <w:start w:val="1"/>
      <w:numFmt w:val="lowerLetter"/>
      <w:lvlText w:val="%5."/>
      <w:lvlJc w:val="left"/>
      <w:pPr>
        <w:ind w:left="3270" w:hanging="360"/>
      </w:pPr>
    </w:lvl>
    <w:lvl w:ilvl="5" w:tplc="FFFFFFFF" w:tentative="1">
      <w:start w:val="1"/>
      <w:numFmt w:val="lowerRoman"/>
      <w:lvlText w:val="%6."/>
      <w:lvlJc w:val="right"/>
      <w:pPr>
        <w:ind w:left="3990" w:hanging="180"/>
      </w:pPr>
    </w:lvl>
    <w:lvl w:ilvl="6" w:tplc="FFFFFFFF" w:tentative="1">
      <w:start w:val="1"/>
      <w:numFmt w:val="decimal"/>
      <w:lvlText w:val="%7."/>
      <w:lvlJc w:val="left"/>
      <w:pPr>
        <w:ind w:left="4710" w:hanging="360"/>
      </w:pPr>
    </w:lvl>
    <w:lvl w:ilvl="7" w:tplc="FFFFFFFF" w:tentative="1">
      <w:start w:val="1"/>
      <w:numFmt w:val="lowerLetter"/>
      <w:lvlText w:val="%8."/>
      <w:lvlJc w:val="left"/>
      <w:pPr>
        <w:ind w:left="5430" w:hanging="360"/>
      </w:pPr>
    </w:lvl>
    <w:lvl w:ilvl="8" w:tplc="FFFFFFFF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831354">
    <w:abstractNumId w:val="4"/>
  </w:num>
  <w:num w:numId="2" w16cid:durableId="821583871">
    <w:abstractNumId w:val="8"/>
  </w:num>
  <w:num w:numId="3" w16cid:durableId="1985309900">
    <w:abstractNumId w:val="3"/>
  </w:num>
  <w:num w:numId="4" w16cid:durableId="435172407">
    <w:abstractNumId w:val="7"/>
  </w:num>
  <w:num w:numId="5" w16cid:durableId="1844927100">
    <w:abstractNumId w:val="0"/>
  </w:num>
  <w:num w:numId="6" w16cid:durableId="388456646">
    <w:abstractNumId w:val="2"/>
  </w:num>
  <w:num w:numId="7" w16cid:durableId="1174995819">
    <w:abstractNumId w:val="6"/>
  </w:num>
  <w:num w:numId="8" w16cid:durableId="81688233">
    <w:abstractNumId w:val="1"/>
  </w:num>
  <w:num w:numId="9" w16cid:durableId="12214815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5FD1"/>
    <w:rsid w:val="00031374"/>
    <w:rsid w:val="00035DEC"/>
    <w:rsid w:val="000944B0"/>
    <w:rsid w:val="000A1097"/>
    <w:rsid w:val="000E2A8F"/>
    <w:rsid w:val="0012774F"/>
    <w:rsid w:val="00144B7A"/>
    <w:rsid w:val="00180C6E"/>
    <w:rsid w:val="0018328F"/>
    <w:rsid w:val="00197F0A"/>
    <w:rsid w:val="0029606A"/>
    <w:rsid w:val="002969A1"/>
    <w:rsid w:val="004848F3"/>
    <w:rsid w:val="004A75F2"/>
    <w:rsid w:val="005144A9"/>
    <w:rsid w:val="00520165"/>
    <w:rsid w:val="00535FD1"/>
    <w:rsid w:val="005B1B08"/>
    <w:rsid w:val="00632C3C"/>
    <w:rsid w:val="00662BDB"/>
    <w:rsid w:val="006A5DF1"/>
    <w:rsid w:val="006B7198"/>
    <w:rsid w:val="006D4AB3"/>
    <w:rsid w:val="006F3B81"/>
    <w:rsid w:val="007A305F"/>
    <w:rsid w:val="007D7198"/>
    <w:rsid w:val="00870F9F"/>
    <w:rsid w:val="008804B6"/>
    <w:rsid w:val="00897AB0"/>
    <w:rsid w:val="008A3553"/>
    <w:rsid w:val="009003D1"/>
    <w:rsid w:val="00947A50"/>
    <w:rsid w:val="009639EE"/>
    <w:rsid w:val="00991505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1E6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589F98"/>
  <w15:chartTrackingRefBased/>
  <w15:docId w15:val="{FC39F407-83E4-49C3-B655-9C04EF780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197F0A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7F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2</Pages>
  <Words>274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2025-09-09T09:22:00Z</cp:lastPrinted>
  <dcterms:created xsi:type="dcterms:W3CDTF">2025-09-09T06:07:00Z</dcterms:created>
  <dcterms:modified xsi:type="dcterms:W3CDTF">2025-09-09T09:25:00Z</dcterms:modified>
</cp:coreProperties>
</file>