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B28D5" w14:textId="77777777" w:rsidR="00903B39" w:rsidRPr="00A46F7E" w:rsidRDefault="008B053E" w:rsidP="003271EF">
      <w:pPr>
        <w:jc w:val="right"/>
        <w:rPr>
          <w:rFonts w:ascii="Arial" w:hAnsi="Arial" w:cs="Arial"/>
        </w:rPr>
      </w:pPr>
      <w:r w:rsidRPr="008B053E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8B053E">
        <w:rPr>
          <w:rFonts w:ascii="Arial" w:hAnsi="Arial" w:cs="Arial"/>
        </w:rPr>
        <w:t>2025-09-08</w:t>
      </w:r>
    </w:p>
    <w:p w14:paraId="0F8A3133" w14:textId="77777777" w:rsidR="008B053E" w:rsidRPr="008B053E" w:rsidRDefault="008B053E" w:rsidP="003271EF">
      <w:pPr>
        <w:rPr>
          <w:rFonts w:ascii="Arial" w:hAnsi="Arial" w:cs="Arial"/>
          <w:b/>
          <w:bCs/>
        </w:rPr>
      </w:pPr>
      <w:r w:rsidRPr="008B053E">
        <w:rPr>
          <w:rFonts w:ascii="Arial" w:hAnsi="Arial" w:cs="Arial"/>
          <w:b/>
          <w:bCs/>
        </w:rPr>
        <w:t>Szpital Wojewódzki w Poznaniu</w:t>
      </w:r>
    </w:p>
    <w:p w14:paraId="438E1F62" w14:textId="77777777" w:rsidR="00903B39" w:rsidRPr="00A46F7E" w:rsidRDefault="008B053E" w:rsidP="003271EF">
      <w:pPr>
        <w:rPr>
          <w:rFonts w:ascii="Arial" w:hAnsi="Arial" w:cs="Arial"/>
          <w:b/>
          <w:bCs/>
        </w:rPr>
      </w:pPr>
      <w:r w:rsidRPr="008B053E">
        <w:rPr>
          <w:rFonts w:ascii="Arial" w:hAnsi="Arial" w:cs="Arial"/>
          <w:b/>
          <w:bCs/>
        </w:rPr>
        <w:t>Dział Zamówień Publicznych</w:t>
      </w:r>
    </w:p>
    <w:p w14:paraId="3E56D2BC" w14:textId="77777777" w:rsidR="00903B39" w:rsidRPr="00A46F7E" w:rsidRDefault="008B053E" w:rsidP="003271EF">
      <w:pPr>
        <w:rPr>
          <w:rFonts w:ascii="Arial" w:hAnsi="Arial" w:cs="Arial"/>
        </w:rPr>
      </w:pPr>
      <w:r w:rsidRPr="008B053E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8B053E">
        <w:rPr>
          <w:rFonts w:ascii="Arial" w:hAnsi="Arial" w:cs="Arial"/>
        </w:rPr>
        <w:t>7/19</w:t>
      </w:r>
    </w:p>
    <w:p w14:paraId="23DF51DC" w14:textId="77777777" w:rsidR="00903B39" w:rsidRPr="00A46F7E" w:rsidRDefault="008B053E" w:rsidP="003271EF">
      <w:pPr>
        <w:rPr>
          <w:rFonts w:ascii="Arial" w:hAnsi="Arial" w:cs="Arial"/>
        </w:rPr>
      </w:pPr>
      <w:r w:rsidRPr="008B053E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8B053E">
        <w:rPr>
          <w:rFonts w:ascii="Arial" w:hAnsi="Arial" w:cs="Arial"/>
        </w:rPr>
        <w:t>Poznań</w:t>
      </w:r>
    </w:p>
    <w:p w14:paraId="7D4A46A0" w14:textId="77777777" w:rsidR="003271EF" w:rsidRDefault="003271EF" w:rsidP="003271E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1BEE46E" w14:textId="77777777" w:rsidR="003271EF" w:rsidRDefault="003271EF" w:rsidP="003271E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CD958F2" w14:textId="35B4BCE1" w:rsidR="00903B39" w:rsidRPr="00A46F7E" w:rsidRDefault="00903B39" w:rsidP="003271E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393629C2" w14:textId="77777777" w:rsidR="00903B39" w:rsidRDefault="00903B39" w:rsidP="003271E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2DDF1302" w14:textId="77777777" w:rsidR="003271EF" w:rsidRDefault="003271EF" w:rsidP="003271E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4F0E2E4" w14:textId="77777777" w:rsidR="003271EF" w:rsidRPr="00A46F7E" w:rsidRDefault="003271EF" w:rsidP="003271E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7C71EA70" w14:textId="77777777" w:rsidTr="006E6056">
        <w:tc>
          <w:tcPr>
            <w:tcW w:w="9330" w:type="dxa"/>
            <w:shd w:val="clear" w:color="auto" w:fill="F2F2F2"/>
            <w:hideMark/>
          </w:tcPr>
          <w:p w14:paraId="6DECDC67" w14:textId="649DB516" w:rsidR="00903B39" w:rsidRPr="00A46F7E" w:rsidRDefault="003271EF" w:rsidP="003271E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IV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2D04EF5" w14:textId="77777777" w:rsidR="00903B39" w:rsidRPr="00A46F7E" w:rsidRDefault="00903B39" w:rsidP="003271E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93BB7EF" w14:textId="77777777" w:rsidR="00903B39" w:rsidRPr="00A46F7E" w:rsidRDefault="00903B39" w:rsidP="003271EF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2EE7E289" w14:textId="77777777" w:rsidTr="006E6056">
        <w:tc>
          <w:tcPr>
            <w:tcW w:w="2268" w:type="dxa"/>
          </w:tcPr>
          <w:p w14:paraId="517A6E57" w14:textId="77777777" w:rsidR="003271EF" w:rsidRDefault="003271EF" w:rsidP="003271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3A5CB2C6" w14:textId="77777777" w:rsidR="003271EF" w:rsidRDefault="003271EF" w:rsidP="003271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30C1F5F" w14:textId="60E7DED6" w:rsidR="00903B39" w:rsidRPr="00A46F7E" w:rsidRDefault="00903B39" w:rsidP="003271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5B02196D" w14:textId="77777777" w:rsidR="003271EF" w:rsidRDefault="003271EF" w:rsidP="003271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71EECCCE" w14:textId="77777777" w:rsidR="003271EF" w:rsidRDefault="003271EF" w:rsidP="003271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31C474B" w14:textId="4E1B01BD" w:rsidR="00903B39" w:rsidRPr="00A46F7E" w:rsidRDefault="00903B39" w:rsidP="003271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8B053E" w:rsidRPr="008B053E">
              <w:rPr>
                <w:rFonts w:ascii="Arial" w:hAnsi="Arial" w:cs="Arial"/>
              </w:rPr>
              <w:t>przetarg</w:t>
            </w:r>
            <w:r w:rsidR="003271EF">
              <w:rPr>
                <w:rFonts w:ascii="Arial" w:hAnsi="Arial" w:cs="Arial"/>
              </w:rPr>
              <w:t>u</w:t>
            </w:r>
            <w:r w:rsidR="008B053E" w:rsidRPr="008B053E">
              <w:rPr>
                <w:rFonts w:ascii="Arial" w:hAnsi="Arial" w:cs="Arial"/>
              </w:rPr>
              <w:t xml:space="preserve"> nieograniczon</w:t>
            </w:r>
            <w:r w:rsidR="003271EF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5D41B73F" w14:textId="77777777" w:rsidTr="006E6056">
        <w:tc>
          <w:tcPr>
            <w:tcW w:w="2268" w:type="dxa"/>
          </w:tcPr>
          <w:p w14:paraId="10EA76E4" w14:textId="77777777" w:rsidR="00903B39" w:rsidRPr="00A46F7E" w:rsidRDefault="00903B39" w:rsidP="003271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0DDFC97F" w14:textId="77777777" w:rsidR="00903B39" w:rsidRPr="00A46F7E" w:rsidRDefault="008B053E" w:rsidP="003271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B053E">
              <w:rPr>
                <w:rFonts w:ascii="Arial" w:hAnsi="Arial" w:cs="Arial"/>
                <w:bCs/>
              </w:rPr>
              <w:t>Dostawa leków do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8B053E" w:rsidRPr="00A46F7E" w14:paraId="08147D53" w14:textId="77777777" w:rsidTr="009F4024">
        <w:tc>
          <w:tcPr>
            <w:tcW w:w="2268" w:type="dxa"/>
          </w:tcPr>
          <w:p w14:paraId="3D1FC8E0" w14:textId="77777777" w:rsidR="008B053E" w:rsidRPr="00A46F7E" w:rsidRDefault="008B053E" w:rsidP="003271E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1812163B" w14:textId="77777777" w:rsidR="008B053E" w:rsidRDefault="008B053E" w:rsidP="003271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B053E">
              <w:rPr>
                <w:rFonts w:ascii="Arial" w:hAnsi="Arial" w:cs="Arial"/>
                <w:bCs/>
              </w:rPr>
              <w:t>SZW/DZP/87/2025</w:t>
            </w:r>
          </w:p>
          <w:p w14:paraId="4DDC30BB" w14:textId="77777777" w:rsidR="003271EF" w:rsidRDefault="003271EF" w:rsidP="003271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0769FCD0" w14:textId="77777777" w:rsidR="003271EF" w:rsidRPr="00A46F7E" w:rsidRDefault="003271EF" w:rsidP="003271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A75E70C" w14:textId="0F55A82D" w:rsidR="004F079B" w:rsidRPr="00903B39" w:rsidRDefault="004F079B" w:rsidP="003271EF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8B053E" w:rsidRPr="008B053E">
        <w:rPr>
          <w:rFonts w:cs="Arial"/>
          <w:b/>
          <w:sz w:val="24"/>
        </w:rPr>
        <w:t>Szpital Wojewódzki w Poznaniu</w:t>
      </w:r>
      <w:r w:rsidR="003271EF">
        <w:rPr>
          <w:rFonts w:cs="Arial"/>
          <w:b/>
          <w:sz w:val="24"/>
        </w:rPr>
        <w:t xml:space="preserve">, </w:t>
      </w:r>
      <w:r w:rsidR="008B053E" w:rsidRPr="008B053E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8B053E" w:rsidRPr="008B053E">
        <w:rPr>
          <w:rFonts w:cs="Arial"/>
          <w:sz w:val="24"/>
        </w:rPr>
        <w:t>(</w:t>
      </w:r>
      <w:proofErr w:type="spellStart"/>
      <w:r w:rsidR="008B053E" w:rsidRPr="008B053E">
        <w:rPr>
          <w:rFonts w:cs="Arial"/>
          <w:sz w:val="24"/>
        </w:rPr>
        <w:t>t.j</w:t>
      </w:r>
      <w:proofErr w:type="spellEnd"/>
      <w:r w:rsidR="008B053E" w:rsidRPr="008B053E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482D9445" w14:textId="77777777" w:rsidR="004F079B" w:rsidRPr="00903B39" w:rsidRDefault="004F079B" w:rsidP="003271E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8B053E" w:rsidRPr="008B053E">
        <w:rPr>
          <w:rFonts w:cs="Arial"/>
          <w:b/>
          <w:sz w:val="24"/>
        </w:rPr>
        <w:t>2025-08-29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8B053E" w:rsidRPr="008B053E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8B053E" w:rsidRPr="008B053E">
        <w:rPr>
          <w:rFonts w:cs="Arial"/>
          <w:b/>
          <w:sz w:val="24"/>
        </w:rPr>
        <w:t>2025-09-19</w:t>
      </w:r>
      <w:r w:rsidR="008365E9" w:rsidRPr="00903B39">
        <w:rPr>
          <w:rFonts w:cs="Arial"/>
          <w:sz w:val="24"/>
        </w:rPr>
        <w:t xml:space="preserve"> godz. </w:t>
      </w:r>
      <w:r w:rsidR="008B053E" w:rsidRPr="008B053E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179DFDE6" w14:textId="77777777" w:rsidR="004F079B" w:rsidRPr="00903B39" w:rsidRDefault="004F079B" w:rsidP="003271E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8B053E" w:rsidRPr="008B053E">
        <w:rPr>
          <w:rFonts w:cs="Arial"/>
          <w:b/>
          <w:sz w:val="24"/>
        </w:rPr>
        <w:t>2025-08-29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8B053E" w:rsidRPr="008B053E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8B053E" w:rsidRPr="008B053E">
        <w:rPr>
          <w:rFonts w:cs="Arial"/>
          <w:b/>
          <w:sz w:val="24"/>
        </w:rPr>
        <w:t>2025-09-19</w:t>
      </w:r>
      <w:r w:rsidR="008365E9" w:rsidRPr="00903B39">
        <w:rPr>
          <w:rFonts w:cs="Arial"/>
          <w:sz w:val="24"/>
        </w:rPr>
        <w:t xml:space="preserve"> godz. </w:t>
      </w:r>
      <w:r w:rsidR="008B053E" w:rsidRPr="008B053E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72DB4A5D" w14:textId="77777777" w:rsidR="003271EF" w:rsidRDefault="003271EF" w:rsidP="003271E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23222A70" w14:textId="2A6DADAC" w:rsidR="00F16C50" w:rsidRPr="00903B39" w:rsidRDefault="00F16C50" w:rsidP="003271E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3D19164F" w14:textId="77777777" w:rsidR="003271EF" w:rsidRDefault="003271EF" w:rsidP="003271E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6603ED8" w14:textId="77777777" w:rsidR="003271EF" w:rsidRDefault="003271EF" w:rsidP="003271E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0C2C1E8" w14:textId="0679B6A3" w:rsidR="00F16C50" w:rsidRDefault="00F16C50" w:rsidP="003271E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4FD20C5C" w14:textId="77777777" w:rsidR="003271EF" w:rsidRDefault="003271EF" w:rsidP="003271E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987A228" w14:textId="77777777" w:rsidR="003271EF" w:rsidRPr="00BD6D7F" w:rsidRDefault="003271EF" w:rsidP="003271EF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sz w:val="24"/>
          <w:szCs w:val="24"/>
        </w:rPr>
        <w:t xml:space="preserve">  </w:t>
      </w:r>
      <w:r w:rsidRPr="00BD6D7F">
        <w:rPr>
          <w:rFonts w:ascii="Arial" w:hAnsi="Arial" w:cs="Arial"/>
          <w:i/>
          <w:sz w:val="24"/>
          <w:szCs w:val="24"/>
        </w:rPr>
        <w:t>/-/ I Z-ca Dyrektora ds. Administracyjnych</w:t>
      </w:r>
    </w:p>
    <w:p w14:paraId="6364CDF1" w14:textId="77777777" w:rsidR="003271EF" w:rsidRPr="00BD6D7F" w:rsidRDefault="003271EF" w:rsidP="003271EF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i/>
          <w:sz w:val="24"/>
          <w:szCs w:val="24"/>
        </w:rPr>
        <w:t>Krystyna Piątkowska</w:t>
      </w:r>
    </w:p>
    <w:p w14:paraId="1D4A01A8" w14:textId="77777777" w:rsidR="003271EF" w:rsidRDefault="003271EF" w:rsidP="003271E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B72ADEF" w14:textId="77777777" w:rsidR="003271EF" w:rsidRPr="00903B39" w:rsidRDefault="003271EF" w:rsidP="003271E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3271EF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ADF14" w14:textId="77777777" w:rsidR="00D45645" w:rsidRDefault="00D45645">
      <w:r>
        <w:separator/>
      </w:r>
    </w:p>
  </w:endnote>
  <w:endnote w:type="continuationSeparator" w:id="0">
    <w:p w14:paraId="72FD2D1A" w14:textId="77777777" w:rsidR="00D45645" w:rsidRDefault="00D45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5EACC" w14:textId="77777777" w:rsidR="008B053E" w:rsidRDefault="008B05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F378B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0B2769C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89B2C" w14:textId="77777777" w:rsidR="008B053E" w:rsidRDefault="008B05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0734A" w14:textId="77777777" w:rsidR="00D45645" w:rsidRDefault="00D45645">
      <w:r>
        <w:separator/>
      </w:r>
    </w:p>
  </w:footnote>
  <w:footnote w:type="continuationSeparator" w:id="0">
    <w:p w14:paraId="3BE102C7" w14:textId="77777777" w:rsidR="00D45645" w:rsidRDefault="00D45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EF6C7" w14:textId="77777777" w:rsidR="008B053E" w:rsidRDefault="008B05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39870" w14:textId="77777777" w:rsidR="008B053E" w:rsidRDefault="008B05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3F76A" w14:textId="77777777" w:rsidR="008B053E" w:rsidRDefault="008B05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849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645"/>
    <w:rsid w:val="00136AEA"/>
    <w:rsid w:val="0015679F"/>
    <w:rsid w:val="001C0165"/>
    <w:rsid w:val="001C5A4C"/>
    <w:rsid w:val="002F480A"/>
    <w:rsid w:val="003271EF"/>
    <w:rsid w:val="0033399E"/>
    <w:rsid w:val="003438DD"/>
    <w:rsid w:val="0037248D"/>
    <w:rsid w:val="003D12E3"/>
    <w:rsid w:val="00403A44"/>
    <w:rsid w:val="00416659"/>
    <w:rsid w:val="004360B0"/>
    <w:rsid w:val="0046562F"/>
    <w:rsid w:val="00491655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B053E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4564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01C01B"/>
  <w15:chartTrackingRefBased/>
  <w15:docId w15:val="{7FBE3E12-42C1-4155-9FA0-881EED51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uiPriority w:val="99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uiPriority w:val="99"/>
    <w:rsid w:val="003271E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2025-09-08T11:01:00Z</cp:lastPrinted>
  <dcterms:created xsi:type="dcterms:W3CDTF">2025-09-08T11:01:00Z</dcterms:created>
  <dcterms:modified xsi:type="dcterms:W3CDTF">2025-09-08T11:02:00Z</dcterms:modified>
</cp:coreProperties>
</file>