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0830D" w14:textId="77777777" w:rsidR="005103B9" w:rsidRPr="00A24EB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24E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B4623" w:rsidRPr="00A24EB9">
        <w:rPr>
          <w:rFonts w:ascii="Arial Narrow" w:hAnsi="Arial Narrow" w:cs="Arial"/>
          <w:bCs/>
          <w:i w:val="0"/>
          <w:szCs w:val="24"/>
        </w:rPr>
        <w:t>1</w:t>
      </w:r>
      <w:r w:rsidR="00B36ABD" w:rsidRPr="00A24EB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6A06A3A" w14:textId="77777777" w:rsidR="00C4103F" w:rsidRPr="00A24EB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24EB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24EB9">
        <w:rPr>
          <w:rFonts w:ascii="Arial Narrow" w:hAnsi="Arial Narrow" w:cs="Arial"/>
          <w:b/>
          <w:sz w:val="24"/>
          <w:szCs w:val="24"/>
        </w:rPr>
        <w:t>:</w:t>
      </w:r>
    </w:p>
    <w:p w14:paraId="3318317A" w14:textId="77777777" w:rsidR="006676AE" w:rsidRPr="00A24EB9" w:rsidRDefault="00BB462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24EB9">
        <w:rPr>
          <w:rFonts w:ascii="Arial Narrow" w:hAnsi="Arial Narrow" w:cs="Arial"/>
        </w:rPr>
        <w:t>10 Wojskowy Szpital Kliniczny z Polikliniką Samodzielny Publiczny Zakład Opieki Zdrowotnej</w:t>
      </w:r>
    </w:p>
    <w:p w14:paraId="422ED935" w14:textId="77777777" w:rsidR="006676AE" w:rsidRPr="00A24EB9" w:rsidRDefault="00BB462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24EB9">
        <w:rPr>
          <w:rFonts w:ascii="Arial Narrow" w:hAnsi="Arial Narrow" w:cs="Arial"/>
        </w:rPr>
        <w:t>ul. Powstańców Warszawy</w:t>
      </w:r>
      <w:r w:rsidR="006676AE" w:rsidRPr="00A24EB9">
        <w:rPr>
          <w:rFonts w:ascii="Arial Narrow" w:hAnsi="Arial Narrow" w:cs="Arial"/>
        </w:rPr>
        <w:t xml:space="preserve"> </w:t>
      </w:r>
      <w:r w:rsidRPr="00A24EB9">
        <w:rPr>
          <w:rFonts w:ascii="Arial Narrow" w:hAnsi="Arial Narrow" w:cs="Arial"/>
        </w:rPr>
        <w:t>5</w:t>
      </w:r>
      <w:r w:rsidR="006676AE" w:rsidRPr="00A24EB9">
        <w:rPr>
          <w:rFonts w:ascii="Arial Narrow" w:hAnsi="Arial Narrow" w:cs="Arial"/>
        </w:rPr>
        <w:t xml:space="preserve"> </w:t>
      </w:r>
    </w:p>
    <w:p w14:paraId="1A4F8F76" w14:textId="77777777" w:rsidR="00F90CD1" w:rsidRPr="00A24EB9" w:rsidRDefault="00BB462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24EB9">
        <w:rPr>
          <w:rFonts w:ascii="Arial Narrow" w:hAnsi="Arial Narrow" w:cs="Arial"/>
        </w:rPr>
        <w:t>85-681</w:t>
      </w:r>
      <w:r w:rsidR="006676AE" w:rsidRPr="00A24EB9">
        <w:rPr>
          <w:rFonts w:ascii="Arial Narrow" w:hAnsi="Arial Narrow" w:cs="Arial"/>
        </w:rPr>
        <w:t xml:space="preserve"> </w:t>
      </w:r>
      <w:r w:rsidRPr="00A24EB9">
        <w:rPr>
          <w:rFonts w:ascii="Arial Narrow" w:hAnsi="Arial Narrow" w:cs="Arial"/>
        </w:rPr>
        <w:t>Bydgoszcz</w:t>
      </w:r>
    </w:p>
    <w:p w14:paraId="793F6719" w14:textId="77777777" w:rsidR="009169D4" w:rsidRPr="00A24E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24EB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06323FE" w14:textId="77777777" w:rsidR="00C4103F" w:rsidRPr="00A24EB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24EB9">
        <w:rPr>
          <w:rFonts w:ascii="Arial Narrow" w:hAnsi="Arial Narrow" w:cs="Arial"/>
          <w:iCs/>
          <w:sz w:val="16"/>
          <w:szCs w:val="16"/>
        </w:rPr>
        <w:t>[</w:t>
      </w:r>
      <w:r w:rsidR="009169D4" w:rsidRPr="00A24EB9">
        <w:rPr>
          <w:rFonts w:ascii="Arial Narrow" w:hAnsi="Arial Narrow" w:cs="Arial"/>
          <w:iCs/>
          <w:sz w:val="16"/>
          <w:szCs w:val="16"/>
        </w:rPr>
        <w:t>pełna nazwa, adres</w:t>
      </w:r>
      <w:r w:rsidRPr="00A24EB9">
        <w:rPr>
          <w:rFonts w:ascii="Arial Narrow" w:hAnsi="Arial Narrow" w:cs="Arial"/>
          <w:iCs/>
          <w:sz w:val="16"/>
          <w:szCs w:val="16"/>
        </w:rPr>
        <w:t>]</w:t>
      </w:r>
    </w:p>
    <w:p w14:paraId="46688F21" w14:textId="77777777" w:rsidR="002578E4" w:rsidRPr="00A24EB9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4EB9" w14:paraId="6161AF4E" w14:textId="77777777" w:rsidTr="0018769E">
        <w:tc>
          <w:tcPr>
            <w:tcW w:w="2800" w:type="dxa"/>
          </w:tcPr>
          <w:p w14:paraId="3447C63F" w14:textId="77777777" w:rsidR="002578E4" w:rsidRPr="00A24EB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24EB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08D2FE2" w14:textId="77777777" w:rsidR="002578E4" w:rsidRPr="00A24E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72D882" w14:textId="77777777" w:rsidR="002578E4" w:rsidRPr="00A24E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4E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E899D0" w14:textId="77777777" w:rsidR="002578E4" w:rsidRPr="00A24EB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24E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24EB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24E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4EB9" w14:paraId="32907542" w14:textId="77777777" w:rsidTr="0018769E">
        <w:tc>
          <w:tcPr>
            <w:tcW w:w="2800" w:type="dxa"/>
          </w:tcPr>
          <w:p w14:paraId="7B8F2F01" w14:textId="77777777" w:rsidR="002578E4" w:rsidRPr="00A24EB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24EB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F0B3A3E" w14:textId="77777777" w:rsidR="002578E4" w:rsidRPr="00A24E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C6202F" w14:textId="77777777" w:rsidR="002578E4" w:rsidRPr="00A24E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4E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CD85BD" w14:textId="77777777" w:rsidR="002578E4" w:rsidRPr="00A24EB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24E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24EB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24E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EF3765" w14:textId="77777777" w:rsidR="002578E4" w:rsidRPr="00A24EB9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4623" w:rsidRPr="00A24EB9" w14:paraId="1FB5D2F0" w14:textId="77777777" w:rsidTr="00702645">
        <w:tc>
          <w:tcPr>
            <w:tcW w:w="9104" w:type="dxa"/>
            <w:shd w:val="clear" w:color="auto" w:fill="D9D9D9"/>
          </w:tcPr>
          <w:p w14:paraId="762D1666" w14:textId="77777777" w:rsidR="00BB4623" w:rsidRPr="00A24EB9" w:rsidRDefault="00BB4623" w:rsidP="0070264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24EB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AC138DF" w14:textId="77777777" w:rsidR="00BB4623" w:rsidRPr="00A24EB9" w:rsidRDefault="00BB4623" w:rsidP="0070264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24EB9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A24EB9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A24EB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24EB9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21AF998E" w14:textId="77777777" w:rsidR="00BB4623" w:rsidRPr="00A24EB9" w:rsidRDefault="00BB4623" w:rsidP="0070264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8A2AE8E" w14:textId="77777777" w:rsidR="00BB4623" w:rsidRPr="00A24EB9" w:rsidRDefault="00BB4623" w:rsidP="0070264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40F72D9" w14:textId="77777777" w:rsidR="00BB4623" w:rsidRPr="00A24EB9" w:rsidRDefault="00BB4623" w:rsidP="00702645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D6A0E71" w14:textId="77777777" w:rsidR="00E50194" w:rsidRPr="00A24EB9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Na potrzeby postę</w:t>
      </w:r>
      <w:r w:rsidR="008D0487" w:rsidRPr="00A24EB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24EB9">
        <w:rPr>
          <w:rFonts w:ascii="Arial Narrow" w:hAnsi="Arial Narrow" w:cs="Arial"/>
          <w:sz w:val="24"/>
          <w:szCs w:val="24"/>
        </w:rPr>
        <w:t>zamówienia publicznego</w:t>
      </w:r>
      <w:r w:rsidR="00E50194" w:rsidRPr="00A24EB9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4EB9" w14:paraId="3F0D98AC" w14:textId="77777777" w:rsidTr="0018769E">
        <w:tc>
          <w:tcPr>
            <w:tcW w:w="2269" w:type="dxa"/>
          </w:tcPr>
          <w:p w14:paraId="08B8C2F2" w14:textId="77777777" w:rsidR="002578E4" w:rsidRPr="00A24EB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4E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1B72BD" w14:textId="77777777" w:rsidR="002578E4" w:rsidRPr="00A24EB9" w:rsidRDefault="00BB462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24E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specjalistycznych materiałów opatrunkowych na okres 12 miesięcy</w:t>
            </w:r>
            <w:r w:rsidR="002578E4" w:rsidRPr="00A24E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4623" w:rsidRPr="00A24EB9" w14:paraId="1A2A41FC" w14:textId="77777777" w:rsidTr="00702645">
        <w:tc>
          <w:tcPr>
            <w:tcW w:w="2269" w:type="dxa"/>
          </w:tcPr>
          <w:p w14:paraId="07A6DA6D" w14:textId="77777777" w:rsidR="00BB4623" w:rsidRPr="00A24EB9" w:rsidRDefault="00BB4623" w:rsidP="007026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4E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7163634" w14:textId="77777777" w:rsidR="00BB4623" w:rsidRPr="00A24EB9" w:rsidRDefault="00BB4623" w:rsidP="007026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24E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87/2025</w:t>
            </w:r>
          </w:p>
        </w:tc>
      </w:tr>
    </w:tbl>
    <w:p w14:paraId="623212E6" w14:textId="77777777" w:rsidR="002578E4" w:rsidRPr="00A24EB9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60BDDCB" w14:textId="77777777" w:rsidR="00F90CD1" w:rsidRPr="00A24EB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 xml:space="preserve">prowadzonego przez </w:t>
      </w:r>
      <w:r w:rsidR="00BB4623" w:rsidRPr="00A24EB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24EB9">
        <w:rPr>
          <w:rFonts w:ascii="Arial Narrow" w:hAnsi="Arial Narrow" w:cs="Arial"/>
          <w:b/>
          <w:sz w:val="24"/>
          <w:szCs w:val="24"/>
        </w:rPr>
        <w:t>,</w:t>
      </w:r>
      <w:r w:rsidR="002B2AD9" w:rsidRPr="00A24EB9">
        <w:rPr>
          <w:rFonts w:ascii="Arial Narrow" w:hAnsi="Arial Narrow" w:cs="Arial"/>
          <w:sz w:val="24"/>
          <w:szCs w:val="24"/>
        </w:rPr>
        <w:t xml:space="preserve"> </w:t>
      </w:r>
      <w:r w:rsidR="00E65685" w:rsidRPr="00A24EB9">
        <w:rPr>
          <w:rFonts w:ascii="Arial Narrow" w:hAnsi="Arial Narrow" w:cs="Arial"/>
          <w:sz w:val="24"/>
          <w:szCs w:val="24"/>
        </w:rPr>
        <w:t>oświa</w:t>
      </w:r>
      <w:r w:rsidR="00825A09" w:rsidRPr="00A24EB9">
        <w:rPr>
          <w:rFonts w:ascii="Arial Narrow" w:hAnsi="Arial Narrow" w:cs="Arial"/>
          <w:sz w:val="24"/>
          <w:szCs w:val="24"/>
        </w:rPr>
        <w:t>dczam</w:t>
      </w:r>
      <w:r w:rsidR="00E65685" w:rsidRPr="00A24EB9">
        <w:rPr>
          <w:rFonts w:ascii="Arial Narrow" w:hAnsi="Arial Narrow" w:cs="Arial"/>
          <w:sz w:val="24"/>
          <w:szCs w:val="24"/>
        </w:rPr>
        <w:t>,</w:t>
      </w:r>
      <w:r w:rsidR="002B2AD9" w:rsidRPr="00A24EB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24EB9" w14:paraId="78459CAC" w14:textId="77777777" w:rsidTr="00650D6C">
        <w:tc>
          <w:tcPr>
            <w:tcW w:w="9104" w:type="dxa"/>
            <w:shd w:val="clear" w:color="auto" w:fill="D9D9D9"/>
          </w:tcPr>
          <w:p w14:paraId="00487F3B" w14:textId="77777777" w:rsidR="00E50194" w:rsidRPr="00A24EB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1987311" w14:textId="77777777" w:rsidR="00C113BF" w:rsidRPr="00A24EB9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24EB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24EB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24EB9">
        <w:rPr>
          <w:rFonts w:ascii="Arial Narrow" w:hAnsi="Arial Narrow" w:cs="Arial"/>
          <w:sz w:val="24"/>
          <w:szCs w:val="24"/>
        </w:rPr>
        <w:t>108</w:t>
      </w:r>
      <w:r w:rsidR="002C4137" w:rsidRPr="00A24EB9">
        <w:rPr>
          <w:rFonts w:ascii="Arial Narrow" w:hAnsi="Arial Narrow" w:cs="Arial"/>
          <w:sz w:val="24"/>
          <w:szCs w:val="24"/>
        </w:rPr>
        <w:t xml:space="preserve"> ust 1 </w:t>
      </w:r>
      <w:r w:rsidRPr="00A24EB9">
        <w:rPr>
          <w:rFonts w:ascii="Arial Narrow" w:hAnsi="Arial Narrow" w:cs="Arial"/>
          <w:sz w:val="24"/>
          <w:szCs w:val="24"/>
        </w:rPr>
        <w:t>ustawy Pzp</w:t>
      </w:r>
      <w:r w:rsidR="00641874" w:rsidRPr="00A24EB9">
        <w:rPr>
          <w:rFonts w:ascii="Arial Narrow" w:hAnsi="Arial Narrow" w:cs="Arial"/>
          <w:sz w:val="24"/>
          <w:szCs w:val="24"/>
        </w:rPr>
        <w:t>.</w:t>
      </w:r>
    </w:p>
    <w:p w14:paraId="70830959" w14:textId="77777777" w:rsidR="00BB4623" w:rsidRPr="00A24EB9" w:rsidRDefault="00BB4623" w:rsidP="00BB4623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E0A81AE" w14:textId="77777777" w:rsidR="002426FF" w:rsidRPr="00A24EB9" w:rsidRDefault="00BB4623" w:rsidP="00BB462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A24EB9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A24EB9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A24EB9">
        <w:rPr>
          <w:rFonts w:ascii="Arial Narrow" w:hAnsi="Arial Narrow" w:cs="Arial"/>
          <w:sz w:val="24"/>
          <w:szCs w:val="24"/>
        </w:rPr>
        <w:t>Pzp</w:t>
      </w:r>
      <w:proofErr w:type="spellEnd"/>
      <w:r w:rsidRPr="00A24EB9">
        <w:rPr>
          <w:rFonts w:ascii="Arial Narrow" w:hAnsi="Arial Narrow" w:cs="Arial"/>
          <w:sz w:val="24"/>
          <w:szCs w:val="24"/>
        </w:rPr>
        <w:t>, w zakresie:</w:t>
      </w:r>
    </w:p>
    <w:p w14:paraId="241DF536" w14:textId="77777777" w:rsidR="00BB4623" w:rsidRPr="00A24EB9" w:rsidRDefault="00BB4623" w:rsidP="00BB462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C54DBFB" w14:textId="77777777" w:rsidR="00BB4623" w:rsidRPr="00A24EB9" w:rsidRDefault="00BB4623" w:rsidP="00BB462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24EB9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E87EAF9" w14:textId="77777777" w:rsidR="00BB4623" w:rsidRPr="00A24EB9" w:rsidRDefault="00BB4623" w:rsidP="00BB462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F4E348A" w14:textId="77777777" w:rsidR="00BB4623" w:rsidRPr="00A24EB9" w:rsidRDefault="00BB4623" w:rsidP="00BB462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642630F" w14:textId="77777777" w:rsidR="00BB4623" w:rsidRPr="00A24EB9" w:rsidRDefault="00BB4623" w:rsidP="00BB462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24EB9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3BDEF085" w14:textId="77777777" w:rsidR="00BB4623" w:rsidRPr="00A24EB9" w:rsidRDefault="00BB4623" w:rsidP="00BB462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24EB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2BDEF63" w14:textId="77777777" w:rsidR="00023477" w:rsidRPr="00A24EB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B959755" w14:textId="77777777" w:rsidR="00023477" w:rsidRPr="00A24EB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4DB8726" w14:textId="77777777" w:rsidR="00992BD8" w:rsidRPr="00A24EB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24EB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24EB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24EB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4DC8C9A" w14:textId="77777777" w:rsidR="00023477" w:rsidRPr="00A24EB9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24EB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24EB9">
        <w:rPr>
          <w:rFonts w:ascii="Arial Narrow" w:hAnsi="Arial Narrow" w:cs="Arial"/>
          <w:i/>
          <w:sz w:val="24"/>
          <w:szCs w:val="24"/>
        </w:rPr>
        <w:t>.</w:t>
      </w:r>
      <w:r w:rsidRPr="00A24EB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24EB9">
        <w:rPr>
          <w:rFonts w:ascii="Arial Narrow" w:hAnsi="Arial Narrow" w:cs="Arial"/>
          <w:sz w:val="24"/>
          <w:szCs w:val="24"/>
        </w:rPr>
        <w:t>110</w:t>
      </w:r>
      <w:r w:rsidRPr="00A24EB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24EB9">
        <w:rPr>
          <w:rFonts w:ascii="Arial Narrow" w:hAnsi="Arial Narrow" w:cs="Arial"/>
          <w:sz w:val="24"/>
          <w:szCs w:val="24"/>
        </w:rPr>
        <w:t>2</w:t>
      </w:r>
      <w:r w:rsidRPr="00A24EB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24EB9">
        <w:rPr>
          <w:rFonts w:ascii="Arial Narrow" w:hAnsi="Arial Narrow" w:cs="Arial"/>
          <w:sz w:val="24"/>
          <w:szCs w:val="24"/>
        </w:rPr>
        <w:t xml:space="preserve"> i zapobiegawcze</w:t>
      </w:r>
      <w:r w:rsidRPr="00A24EB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24EB9">
        <w:rPr>
          <w:rFonts w:ascii="Arial Narrow" w:hAnsi="Arial Narrow" w:cs="Arial"/>
          <w:sz w:val="24"/>
          <w:szCs w:val="24"/>
        </w:rPr>
        <w:t>..</w:t>
      </w:r>
      <w:r w:rsidRPr="00A24EB9">
        <w:rPr>
          <w:rFonts w:ascii="Arial Narrow" w:hAnsi="Arial Narrow" w:cs="Arial"/>
          <w:sz w:val="24"/>
          <w:szCs w:val="24"/>
        </w:rPr>
        <w:t>……………</w:t>
      </w:r>
      <w:r w:rsidR="00023477" w:rsidRPr="00A24EB9">
        <w:rPr>
          <w:rFonts w:ascii="Arial Narrow" w:hAnsi="Arial Narrow" w:cs="Arial"/>
          <w:sz w:val="24"/>
          <w:szCs w:val="24"/>
        </w:rPr>
        <w:t>…</w:t>
      </w:r>
      <w:r w:rsidRPr="00A24EB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24EB9">
        <w:rPr>
          <w:rFonts w:ascii="Arial Narrow" w:hAnsi="Arial Narrow" w:cs="Arial"/>
          <w:sz w:val="24"/>
          <w:szCs w:val="24"/>
        </w:rPr>
        <w:t>.</w:t>
      </w:r>
      <w:r w:rsidRPr="00A24EB9">
        <w:rPr>
          <w:rFonts w:ascii="Arial Narrow" w:hAnsi="Arial Narrow" w:cs="Arial"/>
          <w:sz w:val="24"/>
          <w:szCs w:val="24"/>
        </w:rPr>
        <w:t>…</w:t>
      </w:r>
      <w:r w:rsidR="007A2BCB" w:rsidRPr="00A24EB9">
        <w:rPr>
          <w:rFonts w:ascii="Arial Narrow" w:hAnsi="Arial Narrow" w:cs="Arial"/>
          <w:sz w:val="24"/>
          <w:szCs w:val="24"/>
        </w:rPr>
        <w:t>.</w:t>
      </w:r>
    </w:p>
    <w:p w14:paraId="7C0ADAF1" w14:textId="77777777" w:rsidR="007A2BCB" w:rsidRPr="00A24EB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77E3813" w14:textId="77777777" w:rsidR="0011306C" w:rsidRPr="00A24EB9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A24EB9">
        <w:rPr>
          <w:rFonts w:ascii="Arial Narrow" w:hAnsi="Arial Narrow" w:cs="Arial"/>
          <w:sz w:val="24"/>
          <w:szCs w:val="24"/>
        </w:rPr>
        <w:t>t.j. Dz.U. z 2024r. poz. 507 z późn. zm.</w:t>
      </w:r>
      <w:r w:rsidRPr="00A24EB9">
        <w:rPr>
          <w:rFonts w:ascii="Arial Narrow" w:hAnsi="Arial Narrow" w:cs="Arial"/>
          <w:sz w:val="24"/>
          <w:szCs w:val="24"/>
        </w:rPr>
        <w:t>)</w:t>
      </w:r>
      <w:r w:rsidR="0011306C" w:rsidRPr="00A24EB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A24EB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24EB9" w14:paraId="5FF9D2D4" w14:textId="77777777" w:rsidTr="00CD4DD1">
        <w:tc>
          <w:tcPr>
            <w:tcW w:w="9104" w:type="dxa"/>
            <w:shd w:val="clear" w:color="auto" w:fill="D9D9D9"/>
          </w:tcPr>
          <w:p w14:paraId="503A19BA" w14:textId="77777777" w:rsidR="0011306C" w:rsidRPr="00A24EB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24EB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E19FC31" w14:textId="77777777" w:rsidR="00D2702A" w:rsidRPr="00A24EB9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Oświadczam,</w:t>
      </w:r>
      <w:r w:rsidR="00313417" w:rsidRPr="00A24EB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24EB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24EB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24EB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24EB9" w14:paraId="5E03B43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89DE" w14:textId="77777777" w:rsidR="00D2702A" w:rsidRPr="00A24EB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C79E" w14:textId="77777777" w:rsidR="00D2702A" w:rsidRPr="00A24EB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B4623" w:rsidRPr="00A24EB9" w14:paraId="27382288" w14:textId="77777777" w:rsidTr="007026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93B1" w14:textId="77777777" w:rsidR="00BB4623" w:rsidRPr="00A24EB9" w:rsidRDefault="00BB4623" w:rsidP="0070264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C99D" w14:textId="77777777" w:rsidR="00BB4623" w:rsidRPr="00A24EB9" w:rsidRDefault="00BB4623" w:rsidP="0070264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23D5D7C" w14:textId="77777777" w:rsidR="00BB4623" w:rsidRPr="00A24EB9" w:rsidRDefault="00BB4623" w:rsidP="0070264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F9195FF" w14:textId="77777777" w:rsidR="00E21BB4" w:rsidRPr="00A24EB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24EB9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7F342243" w14:textId="77777777" w:rsidR="00E21BB4" w:rsidRPr="00A24EB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24EB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24EB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24EB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24EB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24EB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E136140" w14:textId="77777777" w:rsidR="00C62F57" w:rsidRPr="00A24EB9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18867FF0" w14:textId="77777777" w:rsidR="00C62F57" w:rsidRPr="00A24EB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AE6C9B0" w14:textId="77777777" w:rsidR="00721D87" w:rsidRPr="00A24EB9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24EB9">
        <w:rPr>
          <w:rFonts w:ascii="Arial Narrow" w:hAnsi="Arial Narrow" w:cs="Arial"/>
          <w:sz w:val="24"/>
          <w:szCs w:val="24"/>
        </w:rPr>
        <w:t>ego/</w:t>
      </w:r>
      <w:r w:rsidRPr="00A24EB9">
        <w:rPr>
          <w:rFonts w:ascii="Arial Narrow" w:hAnsi="Arial Narrow" w:cs="Arial"/>
          <w:sz w:val="24"/>
          <w:szCs w:val="24"/>
        </w:rPr>
        <w:t xml:space="preserve">ych zasoby: </w:t>
      </w:r>
    </w:p>
    <w:p w14:paraId="02D46B4A" w14:textId="77777777" w:rsidR="00721D87" w:rsidRPr="00A24EB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……………</w:t>
      </w:r>
      <w:r w:rsidR="00721D87" w:rsidRPr="00A24EB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A249D39" w14:textId="77777777" w:rsidR="00721D87" w:rsidRPr="00A24EB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24EB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9B0550C" w14:textId="77777777" w:rsidR="00721D87" w:rsidRPr="00A24EB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CBB86D3" w14:textId="77777777" w:rsidR="00E21BB4" w:rsidRPr="00A24EB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……………</w:t>
      </w:r>
      <w:r w:rsidR="00721D87" w:rsidRPr="00A24EB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24EB9">
        <w:rPr>
          <w:rFonts w:ascii="Arial Narrow" w:hAnsi="Arial Narrow" w:cs="Arial"/>
          <w:sz w:val="24"/>
          <w:szCs w:val="24"/>
        </w:rPr>
        <w:t>………………………….</w:t>
      </w:r>
    </w:p>
    <w:p w14:paraId="213021D9" w14:textId="77777777" w:rsidR="00E21BB4" w:rsidRPr="00A24EB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24EB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E8F4977" w14:textId="77777777" w:rsidR="00C62F57" w:rsidRPr="00A24EB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24EB9" w14:paraId="6F8EFF7D" w14:textId="77777777" w:rsidTr="00CD4DD1">
        <w:tc>
          <w:tcPr>
            <w:tcW w:w="9104" w:type="dxa"/>
            <w:shd w:val="clear" w:color="auto" w:fill="D9D9D9"/>
          </w:tcPr>
          <w:p w14:paraId="6A022695" w14:textId="77777777" w:rsidR="00BE6F04" w:rsidRPr="00A24EB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BEC44B0" w14:textId="77777777" w:rsidR="00FE4E2B" w:rsidRPr="00A24EB9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24EB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24EB9" w14:paraId="213F80D9" w14:textId="77777777" w:rsidTr="00847232">
        <w:tc>
          <w:tcPr>
            <w:tcW w:w="9104" w:type="dxa"/>
            <w:shd w:val="clear" w:color="auto" w:fill="D9D9D9"/>
          </w:tcPr>
          <w:p w14:paraId="1213EB88" w14:textId="77777777" w:rsidR="00E426EB" w:rsidRPr="00A24EB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24EB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C3EC067" w14:textId="77777777" w:rsidR="00E426EB" w:rsidRPr="00A24EB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E67F268" w14:textId="77777777" w:rsidR="00E426EB" w:rsidRPr="00A24EB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4CB4217" w14:textId="77777777" w:rsidR="00E426EB" w:rsidRPr="00A24E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4B3630A" w14:textId="77777777" w:rsidR="00E426EB" w:rsidRPr="00A24E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24EB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0EB6C0B" w14:textId="77777777" w:rsidR="00E426EB" w:rsidRPr="00A24E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24EB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9CD409" w14:textId="77777777" w:rsidR="00E426EB" w:rsidRPr="00A24E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24EB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57F48A5" w14:textId="77777777" w:rsidR="00E426EB" w:rsidRPr="00A24EB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F12A0A7" w14:textId="77777777" w:rsidR="0012157F" w:rsidRPr="00A24EB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8AA2826" w14:textId="77777777" w:rsidR="00524951" w:rsidRPr="00A24EB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24EB9">
        <w:rPr>
          <w:rFonts w:ascii="Arial Narrow" w:hAnsi="Arial Narrow" w:cs="Arial"/>
          <w:sz w:val="20"/>
          <w:szCs w:val="20"/>
        </w:rPr>
        <w:tab/>
      </w:r>
      <w:r w:rsidRPr="00A24EB9">
        <w:rPr>
          <w:rFonts w:ascii="Arial Narrow" w:hAnsi="Arial Narrow" w:cs="Arial"/>
          <w:sz w:val="20"/>
          <w:szCs w:val="20"/>
        </w:rPr>
        <w:tab/>
      </w:r>
      <w:r w:rsidRPr="00A24EB9">
        <w:rPr>
          <w:rFonts w:ascii="Arial Narrow" w:hAnsi="Arial Narrow" w:cs="Arial"/>
          <w:sz w:val="20"/>
          <w:szCs w:val="20"/>
        </w:rPr>
        <w:tab/>
      </w:r>
      <w:r w:rsidRPr="00A24EB9">
        <w:rPr>
          <w:rFonts w:ascii="Arial Narrow" w:hAnsi="Arial Narrow" w:cs="Arial"/>
          <w:sz w:val="20"/>
          <w:szCs w:val="20"/>
        </w:rPr>
        <w:tab/>
      </w:r>
      <w:r w:rsidRPr="00A24EB9">
        <w:rPr>
          <w:rFonts w:ascii="Arial Narrow" w:hAnsi="Arial Narrow" w:cs="Arial"/>
          <w:sz w:val="20"/>
          <w:szCs w:val="20"/>
        </w:rPr>
        <w:tab/>
      </w:r>
      <w:r w:rsidRPr="00A24EB9">
        <w:rPr>
          <w:rFonts w:ascii="Arial Narrow" w:hAnsi="Arial Narrow" w:cs="Arial"/>
          <w:sz w:val="20"/>
          <w:szCs w:val="20"/>
        </w:rPr>
        <w:tab/>
      </w:r>
      <w:r w:rsidRPr="00A24EB9">
        <w:rPr>
          <w:rFonts w:ascii="Arial Narrow" w:hAnsi="Arial Narrow" w:cs="Arial"/>
          <w:sz w:val="20"/>
          <w:szCs w:val="20"/>
        </w:rPr>
        <w:tab/>
      </w:r>
    </w:p>
    <w:p w14:paraId="02D2E87D" w14:textId="77777777" w:rsidR="00524951" w:rsidRPr="00A24E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02DBD1A" w14:textId="77777777" w:rsidR="00FE4E2B" w:rsidRPr="00A24EB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24EB9">
        <w:rPr>
          <w:rFonts w:ascii="Arial Narrow" w:hAnsi="Arial Narrow" w:cs="Arial"/>
          <w:sz w:val="20"/>
          <w:szCs w:val="20"/>
        </w:rPr>
        <w:t xml:space="preserve">  </w:t>
      </w:r>
      <w:r w:rsidR="006D536F" w:rsidRPr="00A24EB9">
        <w:rPr>
          <w:rFonts w:ascii="Arial Narrow" w:hAnsi="Arial Narrow" w:cs="Arial"/>
          <w:sz w:val="20"/>
          <w:szCs w:val="20"/>
        </w:rPr>
        <w:t>………..</w:t>
      </w:r>
      <w:r w:rsidR="00FE4E2B" w:rsidRPr="00A24EB9">
        <w:rPr>
          <w:rFonts w:ascii="Arial Narrow" w:hAnsi="Arial Narrow" w:cs="Arial"/>
          <w:sz w:val="20"/>
          <w:szCs w:val="20"/>
        </w:rPr>
        <w:t>…</w:t>
      </w:r>
      <w:r w:rsidR="006D536F" w:rsidRPr="00A24EB9">
        <w:rPr>
          <w:rFonts w:ascii="Arial Narrow" w:hAnsi="Arial Narrow" w:cs="Arial"/>
          <w:sz w:val="20"/>
          <w:szCs w:val="20"/>
        </w:rPr>
        <w:t>………..</w:t>
      </w:r>
      <w:r w:rsidR="00FE4E2B" w:rsidRPr="00A24EB9">
        <w:rPr>
          <w:rFonts w:ascii="Arial Narrow" w:hAnsi="Arial Narrow" w:cs="Arial"/>
          <w:sz w:val="20"/>
          <w:szCs w:val="20"/>
        </w:rPr>
        <w:t>……</w:t>
      </w:r>
      <w:r w:rsidR="006D536F" w:rsidRPr="00A24EB9">
        <w:rPr>
          <w:rFonts w:ascii="Arial Narrow" w:hAnsi="Arial Narrow" w:cs="Arial"/>
          <w:sz w:val="20"/>
          <w:szCs w:val="20"/>
        </w:rPr>
        <w:t>………….</w:t>
      </w:r>
      <w:r w:rsidR="00FE4E2B" w:rsidRPr="00A24EB9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5BC8968" w14:textId="77777777" w:rsidR="00484F88" w:rsidRPr="00A24EB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24EB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24EB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24E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6ED70" w14:textId="77777777" w:rsidR="000F0DFC" w:rsidRDefault="000F0DFC" w:rsidP="0038231F">
      <w:pPr>
        <w:spacing w:after="0" w:line="240" w:lineRule="auto"/>
      </w:pPr>
      <w:r>
        <w:separator/>
      </w:r>
    </w:p>
  </w:endnote>
  <w:endnote w:type="continuationSeparator" w:id="0">
    <w:p w14:paraId="569B7700" w14:textId="77777777" w:rsidR="000F0DFC" w:rsidRDefault="000F0D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DB1DB" w14:textId="77777777" w:rsidR="00BB4623" w:rsidRDefault="00BB46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559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669E5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5CC87" w14:textId="77777777" w:rsidR="00BB4623" w:rsidRDefault="00BB46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5E32B" w14:textId="77777777" w:rsidR="000F0DFC" w:rsidRDefault="000F0DFC" w:rsidP="0038231F">
      <w:pPr>
        <w:spacing w:after="0" w:line="240" w:lineRule="auto"/>
      </w:pPr>
      <w:r>
        <w:separator/>
      </w:r>
    </w:p>
  </w:footnote>
  <w:footnote w:type="continuationSeparator" w:id="0">
    <w:p w14:paraId="6F238143" w14:textId="77777777" w:rsidR="000F0DFC" w:rsidRDefault="000F0DFC" w:rsidP="0038231F">
      <w:pPr>
        <w:spacing w:after="0" w:line="240" w:lineRule="auto"/>
      </w:pPr>
      <w:r>
        <w:continuationSeparator/>
      </w:r>
    </w:p>
  </w:footnote>
  <w:footnote w:id="1">
    <w:p w14:paraId="7F064E1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EEB58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B6C88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3867C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4273" w14:textId="77777777" w:rsidR="00BB4623" w:rsidRDefault="00BB4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C8FB9" w14:textId="77777777" w:rsidR="00BB4623" w:rsidRDefault="00BB4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EAF8" w14:textId="77777777" w:rsidR="00BB4623" w:rsidRDefault="00BB46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0348732">
    <w:abstractNumId w:val="11"/>
  </w:num>
  <w:num w:numId="2" w16cid:durableId="414743819">
    <w:abstractNumId w:val="0"/>
  </w:num>
  <w:num w:numId="3" w16cid:durableId="1640110547">
    <w:abstractNumId w:val="10"/>
  </w:num>
  <w:num w:numId="4" w16cid:durableId="1860898286">
    <w:abstractNumId w:val="13"/>
  </w:num>
  <w:num w:numId="5" w16cid:durableId="507404703">
    <w:abstractNumId w:val="12"/>
  </w:num>
  <w:num w:numId="6" w16cid:durableId="1771700647">
    <w:abstractNumId w:val="9"/>
  </w:num>
  <w:num w:numId="7" w16cid:durableId="470708922">
    <w:abstractNumId w:val="1"/>
  </w:num>
  <w:num w:numId="8" w16cid:durableId="378286497">
    <w:abstractNumId w:val="6"/>
  </w:num>
  <w:num w:numId="9" w16cid:durableId="878513235">
    <w:abstractNumId w:val="4"/>
  </w:num>
  <w:num w:numId="10" w16cid:durableId="2033649689">
    <w:abstractNumId w:val="7"/>
  </w:num>
  <w:num w:numId="11" w16cid:durableId="1309629656">
    <w:abstractNumId w:val="5"/>
  </w:num>
  <w:num w:numId="12" w16cid:durableId="620183944">
    <w:abstractNumId w:val="8"/>
  </w:num>
  <w:num w:numId="13" w16cid:durableId="802430500">
    <w:abstractNumId w:val="3"/>
  </w:num>
  <w:num w:numId="14" w16cid:durableId="1449727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DF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F0DFC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4EB9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462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EC39C"/>
  <w15:docId w15:val="{DCB67AEA-AEBB-4EA5-9E13-96FBE703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2025-09-08T11:57:00Z</dcterms:created>
  <dcterms:modified xsi:type="dcterms:W3CDTF">2025-09-08T11:57:00Z</dcterms:modified>
</cp:coreProperties>
</file>