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BB00" w14:textId="77777777" w:rsidR="00025386" w:rsidRPr="000D65C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D65C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7F12" w:rsidRPr="000D65C0">
        <w:rPr>
          <w:rFonts w:ascii="Arial Narrow" w:hAnsi="Arial Narrow" w:cs="Arial"/>
          <w:bCs/>
          <w:i w:val="0"/>
          <w:szCs w:val="24"/>
        </w:rPr>
        <w:t>2</w:t>
      </w:r>
      <w:r w:rsidR="007666D6" w:rsidRPr="000D65C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D65C0" w14:paraId="2ACBE860" w14:textId="77777777" w:rsidTr="00467CA2">
        <w:tc>
          <w:tcPr>
            <w:tcW w:w="2800" w:type="dxa"/>
          </w:tcPr>
          <w:p w14:paraId="397CD50E" w14:textId="77777777" w:rsidR="00D520D3" w:rsidRPr="000D65C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65C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D65C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5063CB3" w14:textId="77777777" w:rsidR="00D520D3" w:rsidRPr="000D65C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5364DC" w14:textId="77777777" w:rsidR="00D520D3" w:rsidRPr="000D65C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5130DA" w14:textId="77777777" w:rsidR="00D520D3" w:rsidRPr="000D65C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D65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D65C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D65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D65C0" w14:paraId="4DBC3F26" w14:textId="77777777" w:rsidTr="00467CA2">
        <w:tc>
          <w:tcPr>
            <w:tcW w:w="2800" w:type="dxa"/>
          </w:tcPr>
          <w:p w14:paraId="6B9E61CC" w14:textId="77777777" w:rsidR="00D520D3" w:rsidRPr="000D65C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65C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61AAE6B" w14:textId="77777777" w:rsidR="00D520D3" w:rsidRPr="000D65C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A21A82" w14:textId="77777777" w:rsidR="00D520D3" w:rsidRPr="000D65C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DFCCB0" w14:textId="77777777" w:rsidR="00D520D3" w:rsidRPr="000D65C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D65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D65C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D65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CF6C05" w14:textId="77777777" w:rsidR="00B62AD0" w:rsidRPr="000D65C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D65C0" w14:paraId="503B55B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6FE624" w14:textId="77777777" w:rsidR="00053927" w:rsidRPr="000D65C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D65C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0DCC341" w14:textId="77777777" w:rsidR="00053927" w:rsidRPr="000D65C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D65C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D65C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D65C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F54947E" w14:textId="77777777" w:rsidR="0071340C" w:rsidRPr="000D65C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D65C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D65C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57F12" w:rsidRPr="000D65C0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D65C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D65C0" w14:paraId="677487A1" w14:textId="77777777" w:rsidTr="00467CA2">
        <w:tc>
          <w:tcPr>
            <w:tcW w:w="2269" w:type="dxa"/>
          </w:tcPr>
          <w:p w14:paraId="3AD16A09" w14:textId="77777777" w:rsidR="00D520D3" w:rsidRPr="000D65C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DDA0F5" w14:textId="77777777" w:rsidR="00D520D3" w:rsidRPr="000D65C0" w:rsidRDefault="00557F1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12 miesięcy</w:t>
            </w:r>
            <w:r w:rsidR="00D520D3" w:rsidRPr="000D65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7F12" w:rsidRPr="000D65C0" w14:paraId="51B1205F" w14:textId="77777777" w:rsidTr="00702645">
        <w:tc>
          <w:tcPr>
            <w:tcW w:w="2269" w:type="dxa"/>
          </w:tcPr>
          <w:p w14:paraId="7C842744" w14:textId="77777777" w:rsidR="00557F12" w:rsidRPr="000D65C0" w:rsidRDefault="00557F12" w:rsidP="007026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E35E9A" w14:textId="77777777" w:rsidR="00557F12" w:rsidRPr="000D65C0" w:rsidRDefault="00557F12" w:rsidP="007026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87/2025</w:t>
            </w:r>
          </w:p>
        </w:tc>
      </w:tr>
    </w:tbl>
    <w:p w14:paraId="1333C20B" w14:textId="77777777" w:rsidR="00DC652A" w:rsidRPr="000D65C0" w:rsidRDefault="00557F1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D65C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3A7D831" w14:textId="77777777" w:rsidR="00DC652A" w:rsidRPr="000D65C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D65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91DB27C" w14:textId="77777777" w:rsidR="0071340C" w:rsidRPr="000D65C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D65C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D65C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D65C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354FAFE" w14:textId="77777777" w:rsidR="0071340C" w:rsidRPr="000D65C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E2DA1BE" w14:textId="77777777" w:rsidR="0071340C" w:rsidRPr="000D65C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7A2A3BC" w14:textId="77777777" w:rsidR="0071340C" w:rsidRPr="000D65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D65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5700F22" w14:textId="77777777" w:rsidR="0071340C" w:rsidRPr="000D65C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D65C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D65C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D65C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70148CB" w14:textId="77777777" w:rsidR="0071340C" w:rsidRPr="000D65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7526B7D" w14:textId="77777777" w:rsidR="0071340C" w:rsidRPr="000D65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FF268C9" w14:textId="77777777" w:rsidR="00DC652A" w:rsidRPr="000D65C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D65C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D65C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D65C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1AAC0B5" w14:textId="77777777" w:rsidR="00DC652A" w:rsidRPr="000D65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D65C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D65C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EAFC9DB" w14:textId="77777777" w:rsidR="0093388F" w:rsidRPr="000D65C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D65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8DF91D3" w14:textId="77777777" w:rsidR="0093388F" w:rsidRPr="000D65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3EA3F7F" w14:textId="77777777" w:rsidR="0093388F" w:rsidRPr="000D65C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D65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C929792" w14:textId="77777777" w:rsidR="00CB29AC" w:rsidRPr="000D65C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ECD8ADD" w14:textId="77777777" w:rsidR="00CB29AC" w:rsidRPr="000D65C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D65C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E551D6B" w14:textId="77777777" w:rsidR="00830970" w:rsidRPr="000D65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D65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D65C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256899B" w14:textId="77777777" w:rsidR="00E27ABB" w:rsidRPr="000D65C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D65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D65C0" w14:paraId="3ADC31F7" w14:textId="77777777" w:rsidTr="00467CA2">
        <w:tc>
          <w:tcPr>
            <w:tcW w:w="2660" w:type="dxa"/>
          </w:tcPr>
          <w:p w14:paraId="5CE9E356" w14:textId="77777777" w:rsidR="00D520D3" w:rsidRPr="000D65C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C346E4" w14:textId="77777777" w:rsidR="00D520D3" w:rsidRPr="000D65C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835AD7" w14:textId="77777777" w:rsidR="00D520D3" w:rsidRPr="000D65C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B40C4EB" w14:textId="77777777" w:rsidR="00D520D3" w:rsidRPr="000D65C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CF4AE7" w14:textId="77777777" w:rsidR="00D520D3" w:rsidRPr="000D65C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797076" w14:textId="77777777" w:rsidR="00D520D3" w:rsidRPr="000D65C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57F12"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D65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759511" w14:textId="77777777" w:rsidR="00E27ABB" w:rsidRPr="000D65C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D65C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E0DF4" w14:textId="77777777" w:rsidR="006251A3" w:rsidRDefault="006251A3" w:rsidP="00025386">
      <w:pPr>
        <w:spacing w:after="0" w:line="240" w:lineRule="auto"/>
      </w:pPr>
      <w:r>
        <w:separator/>
      </w:r>
    </w:p>
  </w:endnote>
  <w:endnote w:type="continuationSeparator" w:id="0">
    <w:p w14:paraId="178B7B2B" w14:textId="77777777" w:rsidR="006251A3" w:rsidRDefault="006251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BD4B8" w14:textId="77777777" w:rsidR="00557F12" w:rsidRDefault="00557F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781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94D6D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45305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5D5A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DAFE9" w14:textId="77777777" w:rsidR="00557F12" w:rsidRDefault="00557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DE42D" w14:textId="77777777" w:rsidR="006251A3" w:rsidRDefault="006251A3" w:rsidP="00025386">
      <w:pPr>
        <w:spacing w:after="0" w:line="240" w:lineRule="auto"/>
      </w:pPr>
      <w:r>
        <w:separator/>
      </w:r>
    </w:p>
  </w:footnote>
  <w:footnote w:type="continuationSeparator" w:id="0">
    <w:p w14:paraId="56929A44" w14:textId="77777777" w:rsidR="006251A3" w:rsidRDefault="006251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4D42" w14:textId="77777777" w:rsidR="00557F12" w:rsidRDefault="00557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13DA" w14:textId="77777777" w:rsidR="00557F12" w:rsidRDefault="00557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7D9EF" w14:textId="77777777" w:rsidR="00557F12" w:rsidRDefault="00557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03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1A3"/>
    <w:rsid w:val="00025386"/>
    <w:rsid w:val="000423B9"/>
    <w:rsid w:val="00053927"/>
    <w:rsid w:val="00066C44"/>
    <w:rsid w:val="00071D4C"/>
    <w:rsid w:val="00084786"/>
    <w:rsid w:val="000D65C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7F12"/>
    <w:rsid w:val="005624D8"/>
    <w:rsid w:val="00620476"/>
    <w:rsid w:val="006251A3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EA16A"/>
  <w15:chartTrackingRefBased/>
  <w15:docId w15:val="{CE1984FC-D74F-43B0-9C42-B3FBE5166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2025-09-08T11:57:00Z</dcterms:created>
  <dcterms:modified xsi:type="dcterms:W3CDTF">2025-09-08T11:58:00Z</dcterms:modified>
</cp:coreProperties>
</file>