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B85F3" w14:textId="02B211E2" w:rsidR="00D62E6E" w:rsidRPr="0080012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0012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208A9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80012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00122" w14:paraId="31F573FE" w14:textId="77777777" w:rsidTr="00D62E6E">
        <w:tc>
          <w:tcPr>
            <w:tcW w:w="2800" w:type="dxa"/>
          </w:tcPr>
          <w:p w14:paraId="6F4EC24C" w14:textId="77777777" w:rsidR="00D62E6E" w:rsidRPr="0080012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0012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0012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B80C3BD" w14:textId="77777777" w:rsidR="00D62E6E" w:rsidRPr="0080012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5E1F350" w14:textId="77777777" w:rsidR="00D62E6E" w:rsidRPr="0080012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40331B" w14:textId="77777777" w:rsidR="00D62E6E" w:rsidRPr="0080012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001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0012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001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00122" w14:paraId="0F550F85" w14:textId="77777777" w:rsidTr="00D62E6E">
        <w:tc>
          <w:tcPr>
            <w:tcW w:w="2800" w:type="dxa"/>
          </w:tcPr>
          <w:p w14:paraId="306FA14E" w14:textId="77777777" w:rsidR="00D62E6E" w:rsidRPr="0080012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0012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58BF27F" w14:textId="77777777" w:rsidR="00D62E6E" w:rsidRPr="0080012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4E2BEB7" w14:textId="77777777" w:rsidR="00D62E6E" w:rsidRPr="0080012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BB3E62" w14:textId="77777777" w:rsidR="00D62E6E" w:rsidRPr="0080012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001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0012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0012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D411398" w14:textId="77777777" w:rsidR="00BC121E" w:rsidRPr="0080012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D082C" w:rsidRPr="00800122" w14:paraId="54771A6F" w14:textId="77777777" w:rsidTr="000605F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499837C" w14:textId="77777777" w:rsidR="001D082C" w:rsidRPr="00800122" w:rsidRDefault="001D082C" w:rsidP="000605F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0562103" w14:textId="77777777" w:rsidR="001D082C" w:rsidRPr="00800122" w:rsidRDefault="001D082C" w:rsidP="000605F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233D3853" w14:textId="77777777" w:rsidR="001D082C" w:rsidRPr="00800122" w:rsidRDefault="001D082C" w:rsidP="000605F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EA67F85" w14:textId="77777777" w:rsidR="001D082C" w:rsidRPr="00800122" w:rsidRDefault="001D082C" w:rsidP="000605F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83DFDBF" w14:textId="77777777" w:rsidR="00BC121E" w:rsidRPr="00800122" w:rsidRDefault="001D082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0012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0012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00122" w14:paraId="04189C6B" w14:textId="77777777" w:rsidTr="00D62E6E">
        <w:tc>
          <w:tcPr>
            <w:tcW w:w="2269" w:type="dxa"/>
          </w:tcPr>
          <w:p w14:paraId="7D3C7807" w14:textId="77777777" w:rsidR="00D62E6E" w:rsidRPr="0080012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3D59743" w14:textId="77777777" w:rsidR="00D62E6E" w:rsidRPr="00800122" w:rsidRDefault="001D082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specjalistycznych materiałów opatrunkowych na okres 12 miesięcy</w:t>
            </w:r>
            <w:r w:rsidR="00D62E6E" w:rsidRPr="008001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D082C" w:rsidRPr="00800122" w14:paraId="009D896B" w14:textId="77777777" w:rsidTr="000605F3">
        <w:tc>
          <w:tcPr>
            <w:tcW w:w="2269" w:type="dxa"/>
          </w:tcPr>
          <w:p w14:paraId="3F355564" w14:textId="77777777" w:rsidR="001D082C" w:rsidRPr="00800122" w:rsidRDefault="001D082C" w:rsidP="000605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C19B0B8" w14:textId="77777777" w:rsidR="001D082C" w:rsidRPr="00800122" w:rsidRDefault="001D082C" w:rsidP="000605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87/2025</w:t>
            </w:r>
          </w:p>
        </w:tc>
      </w:tr>
    </w:tbl>
    <w:p w14:paraId="36AD8A0A" w14:textId="77777777" w:rsidR="00BC121E" w:rsidRPr="00800122" w:rsidRDefault="001D082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0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0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0012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0012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0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0012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A957601" w14:textId="0616E561" w:rsidR="00BC121E" w:rsidRPr="00800122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00122">
        <w:rPr>
          <w:rFonts w:ascii="Arial Narrow" w:eastAsia="Times New Roman" w:hAnsi="Arial Narrow" w:cs="Arial"/>
          <w:b/>
          <w:bCs/>
        </w:rPr>
        <w:object w:dxaOrig="1440" w:dyaOrig="1440" w14:anchorId="317891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80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0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0012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800122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80012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0012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2DCD789" w14:textId="6FC0F298" w:rsidR="00BC121E" w:rsidRPr="00800122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0122">
        <w:rPr>
          <w:rFonts w:ascii="Arial Narrow" w:eastAsia="Times New Roman" w:hAnsi="Arial Narrow" w:cs="Arial"/>
          <w:b/>
          <w:bCs/>
        </w:rPr>
        <w:object w:dxaOrig="1440" w:dyaOrig="1440" w14:anchorId="7979EE91">
          <v:shape id="_x0000_i1031" type="#_x0000_t75" style="width:453.3pt;height:17.55pt" o:ole="">
            <v:imagedata r:id="rId10" o:title=""/>
          </v:shape>
          <w:control r:id="rId11" w:name="OptionButton21" w:shapeid="_x0000_i1031"/>
        </w:object>
      </w:r>
      <w:r w:rsidRPr="0080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0012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0012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800122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80012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D456E13" w14:textId="77777777" w:rsidR="00BF69A4" w:rsidRPr="0080012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0012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00122" w14:paraId="16CE987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C976F" w14:textId="77777777" w:rsidR="00BC121E" w:rsidRPr="008001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A5092" w14:textId="77777777" w:rsidR="00BC121E" w:rsidRPr="0080012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1C34F" w14:textId="77777777" w:rsidR="00BC121E" w:rsidRPr="0080012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00122" w14:paraId="57B79DC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C2D95" w14:textId="77777777" w:rsidR="00BC121E" w:rsidRPr="008001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5583" w14:textId="77777777" w:rsidR="00BC121E" w:rsidRPr="008001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7F1F" w14:textId="77777777" w:rsidR="00BC121E" w:rsidRPr="008001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00122" w14:paraId="5F47508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D89E" w14:textId="77777777" w:rsidR="00BC121E" w:rsidRPr="008001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207A1" w14:textId="77777777" w:rsidR="00BC121E" w:rsidRPr="008001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8A5A" w14:textId="77777777" w:rsidR="00BC121E" w:rsidRPr="008001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DE8F680" w14:textId="77777777" w:rsidR="00BC121E" w:rsidRPr="0080012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0012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7D4573D3" w14:textId="77777777" w:rsidR="00BC121E" w:rsidRPr="0080012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0012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7951FF" w14:textId="77777777" w:rsidR="00067B62" w:rsidRPr="0080012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0012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0012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0012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54B96A8" w14:textId="77777777" w:rsidR="00067B62" w:rsidRPr="0080012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00122" w14:paraId="5ECE24EF" w14:textId="77777777" w:rsidTr="00620E37">
        <w:tc>
          <w:tcPr>
            <w:tcW w:w="2660" w:type="dxa"/>
          </w:tcPr>
          <w:p w14:paraId="3FDF579D" w14:textId="77777777" w:rsidR="00BC121E" w:rsidRPr="008001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630FECB" w14:textId="77777777" w:rsidR="00BC121E" w:rsidRPr="0080012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0ABAD01" w14:textId="77777777" w:rsidR="00BC121E" w:rsidRPr="0080012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0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0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6518D18F" w14:textId="77777777" w:rsidR="00BC121E" w:rsidRPr="008001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42C3EC2" w14:textId="77777777" w:rsidR="00BC121E" w:rsidRPr="008001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07049DB" w14:textId="77777777" w:rsidR="00BC121E" w:rsidRPr="0080012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0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D082C" w:rsidRPr="0080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0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0012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56BBE84" w14:textId="77777777" w:rsidR="00106AC7" w:rsidRPr="00800122" w:rsidRDefault="00106AC7" w:rsidP="00BC121E">
      <w:pPr>
        <w:rPr>
          <w:rFonts w:ascii="Arial Narrow" w:hAnsi="Arial Narrow"/>
        </w:rPr>
      </w:pPr>
    </w:p>
    <w:sectPr w:rsidR="00106AC7" w:rsidRPr="0080012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DAD3E" w14:textId="77777777" w:rsidR="00F97E4E" w:rsidRDefault="00F97E4E">
      <w:r>
        <w:separator/>
      </w:r>
    </w:p>
  </w:endnote>
  <w:endnote w:type="continuationSeparator" w:id="0">
    <w:p w14:paraId="09B49EF8" w14:textId="77777777" w:rsidR="00F97E4E" w:rsidRDefault="00F9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80AA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DDE7B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690F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6E46DDB" w14:textId="77777777" w:rsidR="009A4CD3" w:rsidRDefault="003208A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45C7A85">
        <v:line id="_x0000_s1025" style="position:absolute;left:0;text-align:left;z-index:251657728" from="-3.85pt,8.7pt" to="455.15pt,8.7pt"/>
      </w:pict>
    </w:r>
  </w:p>
  <w:p w14:paraId="14575CC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F5AA4" w14:textId="77777777" w:rsidR="001D082C" w:rsidRDefault="001D08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6250F" w14:textId="77777777" w:rsidR="00F97E4E" w:rsidRDefault="00F97E4E">
      <w:r>
        <w:separator/>
      </w:r>
    </w:p>
  </w:footnote>
  <w:footnote w:type="continuationSeparator" w:id="0">
    <w:p w14:paraId="4C174180" w14:textId="77777777" w:rsidR="00F97E4E" w:rsidRDefault="00F97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9A418" w14:textId="77777777" w:rsidR="001D082C" w:rsidRDefault="001D08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373D5" w14:textId="77777777" w:rsidR="001D082C" w:rsidRDefault="001D08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6FD6D" w14:textId="77777777" w:rsidR="001D082C" w:rsidRDefault="001D08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965355">
    <w:abstractNumId w:val="13"/>
  </w:num>
  <w:num w:numId="2" w16cid:durableId="1858349183">
    <w:abstractNumId w:val="0"/>
  </w:num>
  <w:num w:numId="3" w16cid:durableId="1170372988">
    <w:abstractNumId w:val="11"/>
  </w:num>
  <w:num w:numId="4" w16cid:durableId="1420444911">
    <w:abstractNumId w:val="8"/>
  </w:num>
  <w:num w:numId="5" w16cid:durableId="1456870132">
    <w:abstractNumId w:val="7"/>
  </w:num>
  <w:num w:numId="6" w16cid:durableId="1175463237">
    <w:abstractNumId w:val="1"/>
  </w:num>
  <w:num w:numId="7" w16cid:durableId="2077119147">
    <w:abstractNumId w:val="6"/>
  </w:num>
  <w:num w:numId="8" w16cid:durableId="934675996">
    <w:abstractNumId w:val="3"/>
  </w:num>
  <w:num w:numId="9" w16cid:durableId="111941537">
    <w:abstractNumId w:val="2"/>
  </w:num>
  <w:num w:numId="10" w16cid:durableId="768357219">
    <w:abstractNumId w:val="5"/>
  </w:num>
  <w:num w:numId="11" w16cid:durableId="510802516">
    <w:abstractNumId w:val="10"/>
  </w:num>
  <w:num w:numId="12" w16cid:durableId="2039232715">
    <w:abstractNumId w:val="4"/>
  </w:num>
  <w:num w:numId="13" w16cid:durableId="1924562198">
    <w:abstractNumId w:val="9"/>
  </w:num>
  <w:num w:numId="14" w16cid:durableId="21426507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E4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D082C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208A9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2DAF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0122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4BD4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97E4E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ED70FAC"/>
  <w15:chartTrackingRefBased/>
  <w15:docId w15:val="{EA8753BA-3CEC-4E80-99B1-C8ADEBFC9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2025-09-08T12:00:00Z</dcterms:created>
  <dcterms:modified xsi:type="dcterms:W3CDTF">2025-09-08T12:38:00Z</dcterms:modified>
</cp:coreProperties>
</file>