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54F48" w14:textId="77777777" w:rsidR="00E65B7A" w:rsidRPr="00BA11BD" w:rsidRDefault="00566FF6" w:rsidP="00BA11BD">
      <w:pPr>
        <w:spacing w:after="480"/>
        <w:jc w:val="right"/>
      </w:pPr>
      <w:r w:rsidRPr="00BA11BD">
        <w:t>Poznań</w:t>
      </w:r>
      <w:r w:rsidR="00E65B7A" w:rsidRPr="00BA11BD">
        <w:t xml:space="preserve"> dnia: </w:t>
      </w:r>
      <w:r w:rsidRPr="00BA11BD">
        <w:t>2025-09-10</w:t>
      </w:r>
    </w:p>
    <w:p w14:paraId="0A6F4910" w14:textId="77777777" w:rsidR="00566FF6" w:rsidRPr="00BA11BD" w:rsidRDefault="00566FF6" w:rsidP="00BA11BD">
      <w:pPr>
        <w:rPr>
          <w:b/>
          <w:bCs/>
        </w:rPr>
      </w:pPr>
      <w:r w:rsidRPr="00BA11BD">
        <w:rPr>
          <w:b/>
          <w:bCs/>
        </w:rPr>
        <w:t>Szpital Wojewódzki w Poznaniu</w:t>
      </w:r>
    </w:p>
    <w:p w14:paraId="6A529E5C" w14:textId="77777777" w:rsidR="00E65B7A" w:rsidRPr="00BA11BD" w:rsidRDefault="00566FF6" w:rsidP="00BA11BD">
      <w:pPr>
        <w:rPr>
          <w:b/>
          <w:bCs/>
        </w:rPr>
      </w:pPr>
      <w:r w:rsidRPr="00BA11BD">
        <w:rPr>
          <w:b/>
          <w:bCs/>
        </w:rPr>
        <w:t>Dział Zamówień Publicznych</w:t>
      </w:r>
    </w:p>
    <w:p w14:paraId="7E922E6C" w14:textId="1F29C7BC" w:rsidR="00E65B7A" w:rsidRPr="00BA11BD" w:rsidRDefault="005B2A8A" w:rsidP="00BA11BD">
      <w:r>
        <w:t xml:space="preserve">ul. </w:t>
      </w:r>
      <w:r w:rsidR="00566FF6" w:rsidRPr="00BA11BD">
        <w:t>Juraszów</w:t>
      </w:r>
      <w:r w:rsidR="00E65B7A" w:rsidRPr="00BA11BD">
        <w:t xml:space="preserve"> </w:t>
      </w:r>
      <w:r w:rsidR="00566FF6" w:rsidRPr="00BA11BD">
        <w:t>7/19</w:t>
      </w:r>
    </w:p>
    <w:p w14:paraId="490BE0DE" w14:textId="77777777" w:rsidR="00E65B7A" w:rsidRPr="00BA11BD" w:rsidRDefault="00566FF6" w:rsidP="00BA11BD">
      <w:r w:rsidRPr="00BA11BD">
        <w:t>60-479</w:t>
      </w:r>
      <w:r w:rsidR="00E65B7A" w:rsidRPr="00BA11BD">
        <w:t xml:space="preserve"> </w:t>
      </w:r>
      <w:r w:rsidRPr="00BA11BD">
        <w:t>Poznań</w:t>
      </w:r>
    </w:p>
    <w:p w14:paraId="7D55EE32" w14:textId="77777777" w:rsidR="00E65B7A" w:rsidRPr="00BA11BD" w:rsidRDefault="00E65B7A" w:rsidP="00BA11BD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BA11BD">
        <w:rPr>
          <w:b/>
        </w:rPr>
        <w:t>WYKONAWCY</w:t>
      </w:r>
    </w:p>
    <w:p w14:paraId="649FFE08" w14:textId="77777777" w:rsidR="00E65B7A" w:rsidRPr="00BA11BD" w:rsidRDefault="00E65B7A" w:rsidP="00BA11BD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BA11BD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BA11BD" w14:paraId="3F24DB98" w14:textId="77777777" w:rsidTr="004C0D4A">
        <w:tc>
          <w:tcPr>
            <w:tcW w:w="9330" w:type="dxa"/>
            <w:shd w:val="clear" w:color="auto" w:fill="F2F2F2"/>
            <w:hideMark/>
          </w:tcPr>
          <w:p w14:paraId="68E15B23" w14:textId="77777777" w:rsidR="00E65B7A" w:rsidRPr="00BA11BD" w:rsidRDefault="00E65B7A" w:rsidP="00BA11BD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BA11BD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28722C93" w14:textId="683AEC8F" w:rsidR="00E65B7A" w:rsidRPr="00BA11BD" w:rsidRDefault="00E65B7A" w:rsidP="00BA11BD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BA11BD">
              <w:rPr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="004354A9">
              <w:rPr>
                <w:b/>
                <w:spacing w:val="50"/>
                <w:kern w:val="28"/>
                <w:sz w:val="32"/>
                <w:szCs w:val="32"/>
              </w:rPr>
              <w:t>uzupełnieniu opisu przedmiotu zamówienia</w:t>
            </w:r>
          </w:p>
        </w:tc>
      </w:tr>
    </w:tbl>
    <w:p w14:paraId="0409280B" w14:textId="77777777" w:rsidR="00E65B7A" w:rsidRPr="00BA11BD" w:rsidRDefault="00E65B7A" w:rsidP="00BA11BD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E65B7A" w:rsidRPr="00BA11BD" w14:paraId="075E5E5A" w14:textId="77777777" w:rsidTr="004C0D4A">
        <w:tc>
          <w:tcPr>
            <w:tcW w:w="2268" w:type="dxa"/>
          </w:tcPr>
          <w:p w14:paraId="6E51EEF5" w14:textId="77777777" w:rsidR="00E65B7A" w:rsidRPr="00BA11BD" w:rsidRDefault="00E65B7A" w:rsidP="00BA11BD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BA11BD">
              <w:t>Dotyczy:</w:t>
            </w:r>
          </w:p>
        </w:tc>
        <w:tc>
          <w:tcPr>
            <w:tcW w:w="6834" w:type="dxa"/>
          </w:tcPr>
          <w:p w14:paraId="58491959" w14:textId="477FBAFC" w:rsidR="00E65B7A" w:rsidRPr="00BA11BD" w:rsidRDefault="00E65B7A" w:rsidP="00BA11BD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BA11BD">
              <w:t xml:space="preserve">postępowania o udzielenie zamówienia publicznego, prowadzonego w trybie </w:t>
            </w:r>
            <w:r w:rsidR="00566FF6" w:rsidRPr="00BA11BD">
              <w:t>podstawowy</w:t>
            </w:r>
            <w:r w:rsidR="00BA11BD">
              <w:t>m</w:t>
            </w:r>
            <w:r w:rsidR="00566FF6" w:rsidRPr="00BA11BD">
              <w:t xml:space="preserve"> bez negocjacji - art. 275 pkt. 1 ustawy </w:t>
            </w:r>
            <w:proofErr w:type="spellStart"/>
            <w:r w:rsidR="00566FF6" w:rsidRPr="00BA11BD">
              <w:t>Pzp</w:t>
            </w:r>
            <w:proofErr w:type="spellEnd"/>
            <w:r w:rsidRPr="00BA11BD">
              <w:rPr>
                <w:bCs/>
              </w:rPr>
              <w:t>.</w:t>
            </w:r>
          </w:p>
        </w:tc>
      </w:tr>
      <w:tr w:rsidR="00E65B7A" w:rsidRPr="00BA11BD" w14:paraId="087C3998" w14:textId="77777777" w:rsidTr="004C0D4A">
        <w:tc>
          <w:tcPr>
            <w:tcW w:w="2268" w:type="dxa"/>
          </w:tcPr>
          <w:p w14:paraId="4A564F34" w14:textId="77777777" w:rsidR="00E65B7A" w:rsidRPr="00BA11BD" w:rsidRDefault="00E65B7A" w:rsidP="00BA11BD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BA11BD">
              <w:t>Nazwa zamówienia:</w:t>
            </w:r>
          </w:p>
        </w:tc>
        <w:tc>
          <w:tcPr>
            <w:tcW w:w="6834" w:type="dxa"/>
          </w:tcPr>
          <w:p w14:paraId="6C2953AE" w14:textId="77777777" w:rsidR="00E65B7A" w:rsidRPr="00BA11BD" w:rsidRDefault="00566FF6" w:rsidP="00BA11BD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BA11BD">
              <w:rPr>
                <w:bCs/>
              </w:rPr>
              <w:t>Usługa wynajmu oraz serwisu drukarek</w:t>
            </w:r>
            <w:r w:rsidR="00E65B7A" w:rsidRPr="00BA11BD">
              <w:rPr>
                <w:bCs/>
              </w:rPr>
              <w:t>.</w:t>
            </w:r>
          </w:p>
        </w:tc>
      </w:tr>
      <w:tr w:rsidR="00566FF6" w:rsidRPr="00BA11BD" w14:paraId="0753BD72" w14:textId="77777777" w:rsidTr="008C7A2F">
        <w:tc>
          <w:tcPr>
            <w:tcW w:w="2268" w:type="dxa"/>
          </w:tcPr>
          <w:p w14:paraId="20BA279B" w14:textId="77777777" w:rsidR="00566FF6" w:rsidRPr="00BA11BD" w:rsidRDefault="00566FF6" w:rsidP="00BA11BD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BA11BD">
              <w:t>Numer referencyjny:</w:t>
            </w:r>
          </w:p>
        </w:tc>
        <w:tc>
          <w:tcPr>
            <w:tcW w:w="6834" w:type="dxa"/>
          </w:tcPr>
          <w:p w14:paraId="208E1F4E" w14:textId="77777777" w:rsidR="00566FF6" w:rsidRPr="00BA11BD" w:rsidRDefault="00566FF6" w:rsidP="00BA11BD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BA11BD">
              <w:rPr>
                <w:bCs/>
              </w:rPr>
              <w:t>SZW/DZP/106/2025</w:t>
            </w:r>
          </w:p>
        </w:tc>
      </w:tr>
    </w:tbl>
    <w:p w14:paraId="3297642E" w14:textId="77777777" w:rsidR="00566FF6" w:rsidRPr="00BA11BD" w:rsidRDefault="004F079B" w:rsidP="00BA11BD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BA11BD">
        <w:rPr>
          <w:rFonts w:ascii="Times New Roman" w:hAnsi="Times New Roman"/>
          <w:sz w:val="24"/>
        </w:rPr>
        <w:t xml:space="preserve">Zamawiający, </w:t>
      </w:r>
      <w:r w:rsidR="00566FF6" w:rsidRPr="00BA11BD">
        <w:rPr>
          <w:rFonts w:ascii="Times New Roman" w:hAnsi="Times New Roman"/>
          <w:b/>
          <w:sz w:val="24"/>
        </w:rPr>
        <w:t>Szpital Wojewódzki w Poznaniu</w:t>
      </w:r>
    </w:p>
    <w:p w14:paraId="74EB012A" w14:textId="1A1A2EC1" w:rsidR="004354A9" w:rsidRPr="00BA11BD" w:rsidRDefault="00566FF6" w:rsidP="004354A9">
      <w:pPr>
        <w:pStyle w:val="Tekstpodstawowywcity2"/>
        <w:spacing w:before="480" w:after="120" w:line="240" w:lineRule="auto"/>
        <w:ind w:left="0" w:firstLine="0"/>
        <w:rPr>
          <w:sz w:val="24"/>
        </w:rPr>
      </w:pPr>
      <w:r w:rsidRPr="00BA11BD">
        <w:rPr>
          <w:rFonts w:ascii="Times New Roman" w:hAnsi="Times New Roman"/>
          <w:b/>
          <w:sz w:val="24"/>
        </w:rPr>
        <w:t>Dział Zamówień Publicznych</w:t>
      </w:r>
      <w:r w:rsidR="004F079B" w:rsidRPr="00BA11BD">
        <w:rPr>
          <w:rFonts w:ascii="Times New Roman" w:hAnsi="Times New Roman"/>
          <w:sz w:val="24"/>
        </w:rPr>
        <w:t>,</w:t>
      </w:r>
      <w:r w:rsidR="005B2A8A">
        <w:rPr>
          <w:rFonts w:ascii="Times New Roman" w:hAnsi="Times New Roman"/>
          <w:sz w:val="24"/>
        </w:rPr>
        <w:t xml:space="preserve"> w załączeniu przesyła dodatkowe dane do opisu przedmiotu zamówienia. W związku z powyższym zmianie ulega termin składania i otwarcia ofert oraz termin związania ofertą.</w:t>
      </w:r>
    </w:p>
    <w:p w14:paraId="3F698E20" w14:textId="77777777" w:rsidR="005B2A8A" w:rsidRDefault="005B2A8A" w:rsidP="00BA11BD">
      <w:pPr>
        <w:pStyle w:val="Tekstpodstawowy"/>
        <w:spacing w:after="360"/>
        <w:ind w:left="3119" w:firstLine="425"/>
        <w:jc w:val="center"/>
        <w:rPr>
          <w:iCs/>
          <w:sz w:val="24"/>
          <w:szCs w:val="24"/>
        </w:rPr>
      </w:pPr>
    </w:p>
    <w:p w14:paraId="53A1B4DB" w14:textId="1C03232F" w:rsidR="00F16C50" w:rsidRPr="00BA11BD" w:rsidRDefault="00F16C50" w:rsidP="00BA11BD">
      <w:pPr>
        <w:pStyle w:val="Tekstpodstawowy"/>
        <w:spacing w:after="360"/>
        <w:ind w:left="3119" w:firstLine="425"/>
        <w:jc w:val="center"/>
        <w:rPr>
          <w:iCs/>
          <w:sz w:val="24"/>
          <w:szCs w:val="24"/>
        </w:rPr>
      </w:pPr>
      <w:r w:rsidRPr="00BA11BD">
        <w:rPr>
          <w:iCs/>
          <w:sz w:val="24"/>
          <w:szCs w:val="24"/>
        </w:rPr>
        <w:t>Zamawiający</w:t>
      </w:r>
    </w:p>
    <w:p w14:paraId="7DA4158A" w14:textId="47BA22BA" w:rsidR="00F16C50" w:rsidRPr="00BA11BD" w:rsidRDefault="00F16C50" w:rsidP="00BA11BD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BA11BD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D0D156" w14:textId="77777777" w:rsidR="00173C32" w:rsidRDefault="00173C32">
      <w:r>
        <w:separator/>
      </w:r>
    </w:p>
  </w:endnote>
  <w:endnote w:type="continuationSeparator" w:id="0">
    <w:p w14:paraId="645A3496" w14:textId="77777777" w:rsidR="00173C32" w:rsidRDefault="00173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265A2" w14:textId="77777777" w:rsidR="00566FF6" w:rsidRDefault="00566F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26FD69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15D4B084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37557" w14:textId="77777777" w:rsidR="00566FF6" w:rsidRDefault="00566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066914" w14:textId="77777777" w:rsidR="00173C32" w:rsidRDefault="00173C32">
      <w:r>
        <w:separator/>
      </w:r>
    </w:p>
  </w:footnote>
  <w:footnote w:type="continuationSeparator" w:id="0">
    <w:p w14:paraId="5C8E31E8" w14:textId="77777777" w:rsidR="00173C32" w:rsidRDefault="00173C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0DB39" w14:textId="77777777" w:rsidR="00566FF6" w:rsidRDefault="00566F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F910E" w14:textId="77777777" w:rsidR="00566FF6" w:rsidRDefault="00566F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FB676" w14:textId="77777777" w:rsidR="00566FF6" w:rsidRDefault="00566F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11879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C32"/>
    <w:rsid w:val="00045BA1"/>
    <w:rsid w:val="00136AEA"/>
    <w:rsid w:val="0015679F"/>
    <w:rsid w:val="00173C32"/>
    <w:rsid w:val="00196468"/>
    <w:rsid w:val="001C0165"/>
    <w:rsid w:val="001C5A4C"/>
    <w:rsid w:val="002F480A"/>
    <w:rsid w:val="0033399E"/>
    <w:rsid w:val="0037248D"/>
    <w:rsid w:val="003D12E3"/>
    <w:rsid w:val="003D5C70"/>
    <w:rsid w:val="00403A44"/>
    <w:rsid w:val="00416659"/>
    <w:rsid w:val="004354A9"/>
    <w:rsid w:val="004360B0"/>
    <w:rsid w:val="0046562F"/>
    <w:rsid w:val="004C0D4A"/>
    <w:rsid w:val="004E022D"/>
    <w:rsid w:val="004F079B"/>
    <w:rsid w:val="00540D03"/>
    <w:rsid w:val="00566FF6"/>
    <w:rsid w:val="005676E3"/>
    <w:rsid w:val="00581997"/>
    <w:rsid w:val="005B2A8A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C31D1"/>
    <w:rsid w:val="00AC3482"/>
    <w:rsid w:val="00B02CEE"/>
    <w:rsid w:val="00BA11BD"/>
    <w:rsid w:val="00BD5546"/>
    <w:rsid w:val="00BE4F36"/>
    <w:rsid w:val="00C25577"/>
    <w:rsid w:val="00C34578"/>
    <w:rsid w:val="00CC1A78"/>
    <w:rsid w:val="00CF0F4C"/>
    <w:rsid w:val="00D63C6E"/>
    <w:rsid w:val="00D91931"/>
    <w:rsid w:val="00DE0599"/>
    <w:rsid w:val="00E65B7A"/>
    <w:rsid w:val="00EC7BE6"/>
    <w:rsid w:val="00F16C50"/>
    <w:rsid w:val="00F32BF6"/>
    <w:rsid w:val="00F6166D"/>
    <w:rsid w:val="00FE7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896541"/>
  <w15:chartTrackingRefBased/>
  <w15:docId w15:val="{F0A0E304-5BE9-4A79-8640-545050E66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BA11BD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</TotalTime>
  <Pages>1</Pages>
  <Words>88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Jakub Rejewski</cp:lastModifiedBy>
  <cp:revision>2</cp:revision>
  <cp:lastPrinted>2001-02-09T20:53:00Z</cp:lastPrinted>
  <dcterms:created xsi:type="dcterms:W3CDTF">2025-09-10T07:44:00Z</dcterms:created>
  <dcterms:modified xsi:type="dcterms:W3CDTF">2025-09-10T07:44:00Z</dcterms:modified>
</cp:coreProperties>
</file>