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70854" w14:textId="77777777" w:rsidR="00D64136" w:rsidRPr="00984C20" w:rsidRDefault="00203F9C" w:rsidP="00D64136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84C20">
        <w:rPr>
          <w:rFonts w:ascii="Arial" w:hAnsi="Arial" w:cs="Arial"/>
          <w:sz w:val="22"/>
          <w:szCs w:val="22"/>
        </w:rPr>
        <w:t>Poznań</w:t>
      </w:r>
      <w:r w:rsidR="00D64136" w:rsidRPr="00984C20">
        <w:rPr>
          <w:rFonts w:ascii="Arial" w:hAnsi="Arial" w:cs="Arial"/>
          <w:sz w:val="22"/>
          <w:szCs w:val="22"/>
        </w:rPr>
        <w:t xml:space="preserve"> dnia: </w:t>
      </w:r>
      <w:r w:rsidRPr="00984C20">
        <w:rPr>
          <w:rFonts w:ascii="Arial" w:hAnsi="Arial" w:cs="Arial"/>
          <w:sz w:val="22"/>
          <w:szCs w:val="22"/>
        </w:rPr>
        <w:t>2025-09-10</w:t>
      </w:r>
    </w:p>
    <w:p w14:paraId="39078024" w14:textId="77777777" w:rsidR="00203F9C" w:rsidRPr="00984C20" w:rsidRDefault="00203F9C" w:rsidP="00D64136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984C20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FCBC835" w14:textId="77777777" w:rsidR="00D64136" w:rsidRPr="00984C20" w:rsidRDefault="00203F9C" w:rsidP="00D64136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984C2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77CC7F01" w14:textId="592D75BF" w:rsidR="00D64136" w:rsidRPr="00984C20" w:rsidRDefault="00984C20" w:rsidP="00D64136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 xml:space="preserve">ul. </w:t>
      </w:r>
      <w:r w:rsidR="00203F9C" w:rsidRPr="00984C20">
        <w:rPr>
          <w:rFonts w:ascii="Arial" w:hAnsi="Arial" w:cs="Arial"/>
          <w:sz w:val="22"/>
          <w:szCs w:val="22"/>
        </w:rPr>
        <w:t>Juraszów</w:t>
      </w:r>
      <w:r w:rsidR="00D64136" w:rsidRPr="00984C20">
        <w:rPr>
          <w:rFonts w:ascii="Arial" w:hAnsi="Arial" w:cs="Arial"/>
          <w:sz w:val="22"/>
          <w:szCs w:val="22"/>
        </w:rPr>
        <w:t xml:space="preserve"> </w:t>
      </w:r>
      <w:r w:rsidR="00203F9C" w:rsidRPr="00984C20">
        <w:rPr>
          <w:rFonts w:ascii="Arial" w:hAnsi="Arial" w:cs="Arial"/>
          <w:sz w:val="22"/>
          <w:szCs w:val="22"/>
        </w:rPr>
        <w:t>7/19</w:t>
      </w:r>
    </w:p>
    <w:p w14:paraId="7B313CF9" w14:textId="77777777" w:rsidR="00D64136" w:rsidRPr="00984C20" w:rsidRDefault="00203F9C" w:rsidP="00D64136">
      <w:pPr>
        <w:ind w:right="3969"/>
        <w:rPr>
          <w:rFonts w:ascii="Arial" w:hAnsi="Arial" w:cs="Arial"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>60-479</w:t>
      </w:r>
      <w:r w:rsidR="00D64136" w:rsidRPr="00984C20">
        <w:rPr>
          <w:rFonts w:ascii="Arial" w:hAnsi="Arial" w:cs="Arial"/>
          <w:sz w:val="22"/>
          <w:szCs w:val="22"/>
        </w:rPr>
        <w:t xml:space="preserve"> </w:t>
      </w:r>
      <w:r w:rsidRPr="00984C20">
        <w:rPr>
          <w:rFonts w:ascii="Arial" w:hAnsi="Arial" w:cs="Arial"/>
          <w:sz w:val="22"/>
          <w:szCs w:val="22"/>
        </w:rPr>
        <w:t>Poznań</w:t>
      </w:r>
    </w:p>
    <w:p w14:paraId="2AFD2727" w14:textId="77777777" w:rsidR="00D64136" w:rsidRPr="00984C20" w:rsidRDefault="00D64136" w:rsidP="00D64136">
      <w:pPr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984C20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4CD3BF09" w14:textId="77777777" w:rsidR="00D64136" w:rsidRPr="00984C20" w:rsidRDefault="00D64136" w:rsidP="00D64136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984C20">
        <w:rPr>
          <w:rFonts w:ascii="Arial" w:hAnsi="Arial" w:cs="Arial"/>
          <w:bCs/>
          <w:sz w:val="22"/>
          <w:szCs w:val="22"/>
        </w:rPr>
        <w:t>[nazwa zamawiającego, adres]</w:t>
      </w:r>
    </w:p>
    <w:p w14:paraId="72549B20" w14:textId="77777777" w:rsidR="009F463B" w:rsidRPr="00984C20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  <w:sz w:val="22"/>
          <w:szCs w:val="22"/>
        </w:rPr>
      </w:pPr>
      <w:r w:rsidRPr="00984C20">
        <w:rPr>
          <w:rFonts w:ascii="Arial" w:hAnsi="Arial" w:cs="Arial"/>
          <w:b/>
          <w:sz w:val="22"/>
          <w:szCs w:val="22"/>
        </w:rPr>
        <w:t>WYKONAWCY</w:t>
      </w:r>
    </w:p>
    <w:p w14:paraId="32D0192E" w14:textId="77777777" w:rsidR="00D64136" w:rsidRPr="00984C20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984C20" w14:paraId="1BA6E72C" w14:textId="77777777" w:rsidTr="005E0D0A">
        <w:tc>
          <w:tcPr>
            <w:tcW w:w="10065" w:type="dxa"/>
            <w:shd w:val="clear" w:color="auto" w:fill="F2F2F2"/>
            <w:hideMark/>
          </w:tcPr>
          <w:p w14:paraId="7462CB9B" w14:textId="77777777" w:rsidR="00D64136" w:rsidRPr="00984C20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984C20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0D29E79B" w14:textId="77777777" w:rsidR="00D64136" w:rsidRPr="00984C20" w:rsidRDefault="00D64136" w:rsidP="005E0D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984C20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6CFF4FDC" w14:textId="77777777" w:rsidR="00D64136" w:rsidRPr="00984C20" w:rsidRDefault="00D64136" w:rsidP="00D64136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19A792B3" w14:textId="77777777" w:rsidR="00D64136" w:rsidRPr="00984C20" w:rsidRDefault="00D64136" w:rsidP="00D64136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84C20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984C20">
        <w:rPr>
          <w:rFonts w:ascii="Arial" w:hAnsi="Arial" w:cs="Arial"/>
          <w:sz w:val="22"/>
          <w:szCs w:val="22"/>
        </w:rPr>
        <w:t>postępowania o udzielenie zamówienia publicznego</w:t>
      </w:r>
      <w:r w:rsidRPr="00984C20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984C20" w14:paraId="1A9CDB04" w14:textId="77777777" w:rsidTr="005E0D0A">
        <w:tc>
          <w:tcPr>
            <w:tcW w:w="2269" w:type="dxa"/>
          </w:tcPr>
          <w:p w14:paraId="4CB3A688" w14:textId="77777777" w:rsidR="00D64136" w:rsidRPr="00984C20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089084" w14:textId="77777777" w:rsidR="00D64136" w:rsidRPr="00984C20" w:rsidRDefault="00203F9C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</w:p>
        </w:tc>
      </w:tr>
      <w:tr w:rsidR="00203F9C" w:rsidRPr="00984C20" w14:paraId="5BD64EEC" w14:textId="77777777" w:rsidTr="00BC7FA9">
        <w:tc>
          <w:tcPr>
            <w:tcW w:w="2269" w:type="dxa"/>
          </w:tcPr>
          <w:p w14:paraId="0E8AF1BD" w14:textId="77777777" w:rsidR="00203F9C" w:rsidRPr="00984C20" w:rsidRDefault="00203F9C" w:rsidP="00BC7F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3688581" w14:textId="77777777" w:rsidR="00203F9C" w:rsidRPr="00984C20" w:rsidRDefault="00203F9C" w:rsidP="00BC7F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SZW/DZP/88/2025</w:t>
            </w:r>
          </w:p>
        </w:tc>
      </w:tr>
    </w:tbl>
    <w:p w14:paraId="479EA241" w14:textId="77777777" w:rsidR="00D64136" w:rsidRPr="00984C20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2BC36E62" w14:textId="77777777" w:rsidR="00203F9C" w:rsidRPr="00984C20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 xml:space="preserve">Zamawiający, </w:t>
      </w:r>
      <w:r w:rsidR="00203F9C" w:rsidRPr="00984C20">
        <w:rPr>
          <w:rFonts w:ascii="Arial" w:hAnsi="Arial" w:cs="Arial"/>
          <w:b/>
          <w:sz w:val="22"/>
          <w:szCs w:val="22"/>
        </w:rPr>
        <w:t>Szpital Wojewódzki w Poznaniu</w:t>
      </w:r>
    </w:p>
    <w:p w14:paraId="036E661E" w14:textId="77777777" w:rsidR="00D64136" w:rsidRPr="00984C20" w:rsidRDefault="00203F9C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84C20">
        <w:rPr>
          <w:rFonts w:ascii="Arial" w:hAnsi="Arial" w:cs="Arial"/>
          <w:b/>
          <w:sz w:val="22"/>
          <w:szCs w:val="22"/>
        </w:rPr>
        <w:t>Dział Zamówień Publicznych</w:t>
      </w:r>
      <w:r w:rsidR="00D64136" w:rsidRPr="00984C20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Pr="00984C20">
        <w:rPr>
          <w:rFonts w:ascii="Arial" w:hAnsi="Arial" w:cs="Arial"/>
          <w:sz w:val="22"/>
          <w:szCs w:val="22"/>
        </w:rPr>
        <w:t>(</w:t>
      </w:r>
      <w:proofErr w:type="spellStart"/>
      <w:r w:rsidRPr="00984C20">
        <w:rPr>
          <w:rFonts w:ascii="Arial" w:hAnsi="Arial" w:cs="Arial"/>
          <w:sz w:val="22"/>
          <w:szCs w:val="22"/>
        </w:rPr>
        <w:t>t.j</w:t>
      </w:r>
      <w:proofErr w:type="spellEnd"/>
      <w:r w:rsidRPr="00984C20">
        <w:rPr>
          <w:rFonts w:ascii="Arial" w:hAnsi="Arial" w:cs="Arial"/>
          <w:sz w:val="22"/>
          <w:szCs w:val="22"/>
        </w:rPr>
        <w:t>. Dz. U. z 2024 poz. 1320)</w:t>
      </w:r>
      <w:r w:rsidR="00D64136" w:rsidRPr="00984C20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03F9C" w:rsidRPr="00984C20" w14:paraId="24B1DAD4" w14:textId="77777777" w:rsidTr="00BC7FA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4F6F" w14:textId="77777777" w:rsidR="00203F9C" w:rsidRPr="00984C20" w:rsidRDefault="00203F9C" w:rsidP="00BC7FA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984C20">
              <w:rPr>
                <w:rFonts w:ascii="Arial" w:hAnsi="Arial" w:cs="Arial"/>
                <w:sz w:val="22"/>
                <w:szCs w:val="22"/>
              </w:rPr>
              <w:t>: Zadanie nr 2</w:t>
            </w:r>
          </w:p>
          <w:p w14:paraId="4D043A8D" w14:textId="77777777" w:rsidR="00203F9C" w:rsidRPr="00984C20" w:rsidRDefault="00203F9C" w:rsidP="00BC7FA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4C20">
              <w:rPr>
                <w:rFonts w:ascii="Arial" w:hAnsi="Arial" w:cs="Arial"/>
                <w:b/>
                <w:sz w:val="22"/>
                <w:szCs w:val="22"/>
              </w:rPr>
              <w:t>EUROMED Medical Solution Sp. z o.o. Sp.k</w:t>
            </w:r>
          </w:p>
          <w:p w14:paraId="36471C46" w14:textId="77777777" w:rsidR="00203F9C" w:rsidRPr="00984C20" w:rsidRDefault="00203F9C" w:rsidP="00BC7FA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 xml:space="preserve">Gwiaździsta 39B </w:t>
            </w:r>
          </w:p>
          <w:p w14:paraId="6114763B" w14:textId="77777777" w:rsidR="00203F9C" w:rsidRPr="00984C20" w:rsidRDefault="00203F9C" w:rsidP="00BC7FA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60-149 Poznań</w:t>
            </w:r>
          </w:p>
          <w:p w14:paraId="6908963D" w14:textId="77777777" w:rsidR="00203F9C" w:rsidRPr="00984C20" w:rsidRDefault="00203F9C" w:rsidP="00BC7FA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984C20">
              <w:rPr>
                <w:rFonts w:ascii="Arial" w:hAnsi="Arial" w:cs="Arial"/>
                <w:b/>
                <w:sz w:val="22"/>
                <w:szCs w:val="22"/>
              </w:rPr>
              <w:t>408 950.00 zł</w:t>
            </w:r>
            <w:r w:rsidRPr="00984C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4C2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984C2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9789614" w14:textId="77777777" w:rsidR="00203F9C" w:rsidRPr="00984C20" w:rsidRDefault="00203F9C" w:rsidP="00BC7FA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84C2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722230AA" w14:textId="6A192C4A" w:rsidR="00203F9C" w:rsidRPr="00984C20" w:rsidRDefault="00984C20" w:rsidP="00BC7F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Oferta spełnia wymagania formalno-prawne i jest zgodna z SWZ. Jedyna oferta.</w:t>
            </w:r>
          </w:p>
        </w:tc>
      </w:tr>
    </w:tbl>
    <w:p w14:paraId="5624AE3D" w14:textId="77777777" w:rsidR="00D64136" w:rsidRPr="00984C20" w:rsidRDefault="00D64136" w:rsidP="00D64136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84C20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84C20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984C20" w14:paraId="0E1F64FA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3D2EFA" w14:textId="77777777" w:rsidR="00D64136" w:rsidRPr="00984C20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01E56" w14:textId="77777777" w:rsidR="00D64136" w:rsidRPr="00984C20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D8AA33" w14:textId="77777777" w:rsidR="00D64136" w:rsidRPr="00984C20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064203" w14:textId="77777777" w:rsidR="00D64136" w:rsidRPr="00984C20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03F9C" w:rsidRPr="00984C20" w14:paraId="6A13654E" w14:textId="77777777" w:rsidTr="00BC7F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9645" w14:textId="77777777" w:rsidR="00203F9C" w:rsidRPr="00984C20" w:rsidRDefault="00203F9C" w:rsidP="00BC7F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2 - Zadanie nr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ED1E5" w14:textId="77777777" w:rsidR="00203F9C" w:rsidRPr="00984C20" w:rsidRDefault="00203F9C" w:rsidP="00BC7F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/>
                <w:bCs/>
                <w:sz w:val="22"/>
                <w:szCs w:val="22"/>
              </w:rPr>
              <w:t>EUROMED Medical Solution Sp. z o.o. Sp.k</w:t>
            </w:r>
          </w:p>
          <w:p w14:paraId="54E72F8F" w14:textId="77777777" w:rsidR="00203F9C" w:rsidRPr="00984C20" w:rsidRDefault="00203F9C" w:rsidP="00BC7F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Gwiaździsta 39B</w:t>
            </w:r>
          </w:p>
          <w:p w14:paraId="441853F8" w14:textId="77777777" w:rsidR="00203F9C" w:rsidRPr="00984C20" w:rsidRDefault="00203F9C" w:rsidP="00BC7FA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60-149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A34D2" w14:textId="77777777" w:rsidR="00203F9C" w:rsidRPr="00984C20" w:rsidRDefault="00203F9C" w:rsidP="00BC7FA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1 - Cena - 70.00</w:t>
            </w:r>
          </w:p>
          <w:p w14:paraId="43A9536D" w14:textId="77777777" w:rsidR="00203F9C" w:rsidRPr="00984C20" w:rsidRDefault="00203F9C" w:rsidP="00BC7FA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2 - Termin realizacji - 0.00</w:t>
            </w:r>
          </w:p>
          <w:p w14:paraId="51F24F3E" w14:textId="77777777" w:rsidR="00203F9C" w:rsidRPr="00984C20" w:rsidRDefault="00203F9C" w:rsidP="00BC7F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E4C6" w14:textId="77777777" w:rsidR="00203F9C" w:rsidRPr="00984C20" w:rsidRDefault="00203F9C" w:rsidP="00BC7F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</w:tbl>
    <w:p w14:paraId="05225853" w14:textId="77777777" w:rsidR="00D64136" w:rsidRPr="00984C20" w:rsidRDefault="00D64136" w:rsidP="00D64136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</w:p>
    <w:p w14:paraId="11A32CB7" w14:textId="77777777" w:rsidR="00D64136" w:rsidRPr="00984C20" w:rsidRDefault="00D64136" w:rsidP="00D64136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984C20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984C20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3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3122"/>
        <w:gridCol w:w="5820"/>
      </w:tblGrid>
      <w:tr w:rsidR="00D64136" w:rsidRPr="00984C20" w14:paraId="6A7B7445" w14:textId="77777777" w:rsidTr="00984C20">
        <w:trPr>
          <w:trHeight w:val="437"/>
        </w:trPr>
        <w:tc>
          <w:tcPr>
            <w:tcW w:w="9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BF723AD" w14:textId="77777777" w:rsidR="00D64136" w:rsidRPr="00984C20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31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3206A5C" w14:textId="77777777" w:rsidR="00D64136" w:rsidRPr="00984C20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D9CFBF9" w14:textId="77777777" w:rsidR="00D64136" w:rsidRPr="00984C20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84C20">
              <w:rPr>
                <w:rFonts w:ascii="Arial" w:hAnsi="Arial" w:cs="Arial"/>
                <w:bCs/>
                <w:sz w:val="22"/>
                <w:szCs w:val="22"/>
              </w:rPr>
              <w:t>Uzasadnienie odrzucenia oferty</w:t>
            </w:r>
          </w:p>
        </w:tc>
      </w:tr>
      <w:tr w:rsidR="00D64136" w:rsidRPr="00984C20" w14:paraId="18523A57" w14:textId="77777777" w:rsidTr="00984C20">
        <w:trPr>
          <w:trHeight w:val="302"/>
        </w:trPr>
        <w:tc>
          <w:tcPr>
            <w:tcW w:w="9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285BBA" w14:textId="77777777" w:rsidR="00D64136" w:rsidRPr="00984C20" w:rsidRDefault="00D64136" w:rsidP="005E0D0A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53AE30" w14:textId="77777777" w:rsidR="00D64136" w:rsidRPr="00984C20" w:rsidRDefault="00D64136" w:rsidP="005E0D0A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4E2315" w14:textId="77777777" w:rsidR="00D64136" w:rsidRPr="00984C20" w:rsidRDefault="00D64136" w:rsidP="005E0D0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1A4A695" w14:textId="77777777" w:rsidR="00D64136" w:rsidRPr="00984C20" w:rsidRDefault="00D64136" w:rsidP="005E0D0A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920838" w14:textId="02A0F88E" w:rsidR="00D64136" w:rsidRPr="00984C20" w:rsidRDefault="00D64136" w:rsidP="00984C20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984C2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2594E7F6" w14:textId="77777777" w:rsidR="00D64136" w:rsidRPr="00984C20" w:rsidRDefault="00D64136" w:rsidP="00D64136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</w:p>
    <w:p w14:paraId="5C937F5D" w14:textId="77777777" w:rsidR="009F0E5C" w:rsidRPr="00984C20" w:rsidRDefault="00D64136" w:rsidP="00D64136">
      <w:pPr>
        <w:spacing w:after="40" w:line="360" w:lineRule="auto"/>
        <w:jc w:val="both"/>
        <w:rPr>
          <w:rFonts w:ascii="Arial" w:hAnsi="Arial" w:cs="Arial"/>
          <w:sz w:val="22"/>
          <w:szCs w:val="22"/>
        </w:rPr>
      </w:pPr>
      <w:r w:rsidRPr="00984C20">
        <w:rPr>
          <w:rFonts w:ascii="Arial" w:hAnsi="Arial" w:cs="Arial"/>
          <w:b/>
          <w:bCs/>
          <w:sz w:val="22"/>
          <w:szCs w:val="22"/>
        </w:rPr>
        <w:t>Informacja o terminie zawarcia umowy</w:t>
      </w:r>
      <w:r w:rsidRPr="00984C20">
        <w:rPr>
          <w:rFonts w:ascii="Arial" w:hAnsi="Arial" w:cs="Arial"/>
          <w:sz w:val="22"/>
          <w:szCs w:val="22"/>
        </w:rPr>
        <w:t>:</w:t>
      </w:r>
    </w:p>
    <w:p w14:paraId="2189F911" w14:textId="77777777" w:rsidR="00F960D7" w:rsidRPr="00984C20" w:rsidRDefault="00A029B8" w:rsidP="00D64136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>U</w:t>
      </w:r>
      <w:r w:rsidR="00F960D7" w:rsidRPr="00984C20">
        <w:rPr>
          <w:rFonts w:ascii="Arial" w:hAnsi="Arial" w:cs="Arial"/>
          <w:sz w:val="22"/>
          <w:szCs w:val="22"/>
        </w:rPr>
        <w:t>mowa w sp</w:t>
      </w:r>
      <w:r w:rsidR="004C3459" w:rsidRPr="00984C20">
        <w:rPr>
          <w:rFonts w:ascii="Arial" w:hAnsi="Arial" w:cs="Arial"/>
          <w:sz w:val="22"/>
          <w:szCs w:val="22"/>
        </w:rPr>
        <w:t>r</w:t>
      </w:r>
      <w:r w:rsidR="00F960D7" w:rsidRPr="00984C20">
        <w:rPr>
          <w:rFonts w:ascii="Arial" w:hAnsi="Arial" w:cs="Arial"/>
          <w:sz w:val="22"/>
          <w:szCs w:val="22"/>
        </w:rPr>
        <w:t>awie zamówienia publicznego</w:t>
      </w:r>
      <w:r w:rsidR="00D8427E" w:rsidRPr="00984C20">
        <w:rPr>
          <w:rFonts w:ascii="Arial" w:hAnsi="Arial" w:cs="Arial"/>
          <w:sz w:val="22"/>
          <w:szCs w:val="22"/>
        </w:rPr>
        <w:t>, zgodnie z art. 264 ust. 1 ustawy Pzp,</w:t>
      </w:r>
      <w:r w:rsidRPr="00984C20">
        <w:rPr>
          <w:rFonts w:ascii="Arial" w:hAnsi="Arial" w:cs="Arial"/>
          <w:sz w:val="22"/>
          <w:szCs w:val="22"/>
        </w:rPr>
        <w:t xml:space="preserve"> zostanie</w:t>
      </w:r>
      <w:r w:rsidR="00F960D7" w:rsidRPr="00984C20">
        <w:rPr>
          <w:rFonts w:ascii="Arial" w:hAnsi="Arial" w:cs="Arial"/>
          <w:sz w:val="22"/>
          <w:szCs w:val="22"/>
        </w:rPr>
        <w:t xml:space="preserve"> zawarta,</w:t>
      </w:r>
      <w:r w:rsidRPr="00984C20">
        <w:rPr>
          <w:rFonts w:ascii="Arial" w:hAnsi="Arial" w:cs="Arial"/>
          <w:sz w:val="22"/>
          <w:szCs w:val="22"/>
        </w:rPr>
        <w:t xml:space="preserve"> </w:t>
      </w:r>
      <w:r w:rsidR="00F960D7" w:rsidRPr="00984C20">
        <w:rPr>
          <w:rFonts w:ascii="Arial" w:hAnsi="Arial" w:cs="Arial"/>
          <w:sz w:val="22"/>
          <w:szCs w:val="22"/>
        </w:rPr>
        <w:t xml:space="preserve">z </w:t>
      </w:r>
      <w:r w:rsidRPr="00984C20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984C20">
        <w:rPr>
          <w:rFonts w:ascii="Arial" w:hAnsi="Arial" w:cs="Arial"/>
          <w:sz w:val="22"/>
          <w:szCs w:val="22"/>
        </w:rPr>
        <w:t>w terminie</w:t>
      </w:r>
      <w:r w:rsidR="00D8427E" w:rsidRPr="00984C20">
        <w:rPr>
          <w:rFonts w:ascii="Arial" w:hAnsi="Arial" w:cs="Arial"/>
          <w:sz w:val="22"/>
          <w:szCs w:val="22"/>
        </w:rPr>
        <w:t xml:space="preserve"> </w:t>
      </w:r>
      <w:r w:rsidR="00203F9C" w:rsidRPr="00984C20">
        <w:rPr>
          <w:rFonts w:ascii="Arial" w:hAnsi="Arial" w:cs="Arial"/>
          <w:sz w:val="22"/>
          <w:szCs w:val="22"/>
        </w:rPr>
        <w:t>nie krótszym niż 10 dni od dnia przesłania niniejszej informacji o wyborze najkorzystniejszej oferty.</w:t>
      </w:r>
    </w:p>
    <w:p w14:paraId="4524B254" w14:textId="77777777" w:rsidR="00F960D7" w:rsidRPr="00984C20" w:rsidRDefault="00D8427E" w:rsidP="00D64136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 xml:space="preserve">Umowa </w:t>
      </w:r>
      <w:r w:rsidR="00F960D7" w:rsidRPr="00984C20">
        <w:rPr>
          <w:rFonts w:ascii="Arial" w:hAnsi="Arial" w:cs="Arial"/>
          <w:sz w:val="22"/>
          <w:szCs w:val="22"/>
        </w:rPr>
        <w:t>w sprawie zamówienia publicznego</w:t>
      </w:r>
      <w:r w:rsidRPr="00984C20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984C20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984C20">
        <w:rPr>
          <w:rFonts w:ascii="Arial" w:hAnsi="Arial" w:cs="Arial"/>
          <w:sz w:val="22"/>
          <w:szCs w:val="22"/>
        </w:rPr>
        <w:t>art. 264</w:t>
      </w:r>
      <w:r w:rsidR="00F960D7" w:rsidRPr="00984C20">
        <w:rPr>
          <w:rFonts w:ascii="Arial" w:hAnsi="Arial" w:cs="Arial"/>
          <w:sz w:val="22"/>
          <w:szCs w:val="22"/>
        </w:rPr>
        <w:t xml:space="preserve"> ust. 2 ustawy P</w:t>
      </w:r>
      <w:r w:rsidR="004657DA" w:rsidRPr="00984C20">
        <w:rPr>
          <w:rFonts w:ascii="Arial" w:hAnsi="Arial" w:cs="Arial"/>
          <w:sz w:val="22"/>
          <w:szCs w:val="22"/>
        </w:rPr>
        <w:t>zp</w:t>
      </w:r>
      <w:r w:rsidR="00F960D7" w:rsidRPr="00984C20">
        <w:rPr>
          <w:rFonts w:ascii="Arial" w:hAnsi="Arial" w:cs="Arial"/>
          <w:sz w:val="22"/>
          <w:szCs w:val="22"/>
        </w:rPr>
        <w:t>.</w:t>
      </w:r>
    </w:p>
    <w:p w14:paraId="2BDA205A" w14:textId="77777777" w:rsidR="00D64136" w:rsidRPr="00984C20" w:rsidRDefault="00D64136" w:rsidP="00D6413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84C20">
        <w:rPr>
          <w:rFonts w:ascii="Arial" w:hAnsi="Arial" w:cs="Arial"/>
          <w:b/>
          <w:bCs/>
          <w:sz w:val="22"/>
          <w:szCs w:val="22"/>
        </w:rPr>
        <w:t>Pouczenie</w:t>
      </w:r>
    </w:p>
    <w:p w14:paraId="6A17DC62" w14:textId="77777777" w:rsidR="00F960D7" w:rsidRPr="00984C20" w:rsidRDefault="00D64136" w:rsidP="00D64136">
      <w:pPr>
        <w:spacing w:after="480" w:line="360" w:lineRule="auto"/>
        <w:jc w:val="both"/>
        <w:rPr>
          <w:rFonts w:ascii="Arial" w:hAnsi="Arial" w:cs="Arial"/>
          <w:sz w:val="22"/>
          <w:szCs w:val="22"/>
        </w:rPr>
      </w:pPr>
      <w:r w:rsidRPr="00984C20">
        <w:rPr>
          <w:rFonts w:ascii="Arial" w:hAnsi="Arial" w:cs="Arial"/>
          <w:sz w:val="22"/>
          <w:szCs w:val="22"/>
        </w:rPr>
        <w:t>Zamawiający informuje, że wobec czynności zamawiającego przysługują wykonawcom środki ochrony prawnej w terminach i zgodnie z zasadami określonymi w art. 505 – 590 ustawy Pzp</w:t>
      </w:r>
    </w:p>
    <w:p w14:paraId="306E8494" w14:textId="77777777" w:rsidR="00B464D3" w:rsidRDefault="00B464D3" w:rsidP="00C40A1E">
      <w:pPr>
        <w:spacing w:line="360" w:lineRule="auto"/>
        <w:ind w:left="5239" w:firstLine="425"/>
        <w:jc w:val="center"/>
        <w:rPr>
          <w:rFonts w:ascii="Arial" w:hAnsi="Arial" w:cs="Arial"/>
          <w:i/>
          <w:sz w:val="22"/>
          <w:szCs w:val="22"/>
        </w:rPr>
      </w:pPr>
      <w:r w:rsidRPr="00984C20">
        <w:rPr>
          <w:rFonts w:ascii="Arial" w:hAnsi="Arial" w:cs="Arial"/>
          <w:i/>
          <w:sz w:val="22"/>
          <w:szCs w:val="22"/>
        </w:rPr>
        <w:t>Zamawiający</w:t>
      </w:r>
    </w:p>
    <w:p w14:paraId="5E322519" w14:textId="77777777" w:rsidR="00C40A1E" w:rsidRPr="00C40A1E" w:rsidRDefault="00C40A1E" w:rsidP="00C40A1E">
      <w:pPr>
        <w:spacing w:after="480" w:line="360" w:lineRule="auto"/>
        <w:ind w:left="5239" w:firstLine="425"/>
        <w:jc w:val="center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I Z-ca Dyrektora ds. Administracyjnych</w:t>
      </w:r>
    </w:p>
    <w:p w14:paraId="1AE0E79A" w14:textId="1ACBB2F3" w:rsidR="008642B3" w:rsidRPr="00D64136" w:rsidRDefault="00C40A1E" w:rsidP="00C40A1E">
      <w:pPr>
        <w:spacing w:after="480" w:line="360" w:lineRule="auto"/>
        <w:ind w:left="5239" w:firstLine="425"/>
        <w:jc w:val="center"/>
        <w:rPr>
          <w:rFonts w:ascii="Arial" w:hAnsi="Arial" w:cs="Arial"/>
          <w:vertAlign w:val="superscript"/>
        </w:rPr>
      </w:pP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="00203F9C" w:rsidRPr="00203F9C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0A8A8" w14:textId="77777777" w:rsidR="00F23369" w:rsidRDefault="00F23369">
      <w:r>
        <w:separator/>
      </w:r>
    </w:p>
  </w:endnote>
  <w:endnote w:type="continuationSeparator" w:id="0">
    <w:p w14:paraId="4D848A8D" w14:textId="77777777" w:rsidR="00F23369" w:rsidRDefault="00F2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367EB" w14:textId="77777777" w:rsidR="00203F9C" w:rsidRDefault="00203F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F22F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5C3DECD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F0C2A" w14:textId="77777777" w:rsidR="00203F9C" w:rsidRDefault="00203F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52192" w14:textId="77777777" w:rsidR="00F23369" w:rsidRDefault="00F23369">
      <w:r>
        <w:separator/>
      </w:r>
    </w:p>
  </w:footnote>
  <w:footnote w:type="continuationSeparator" w:id="0">
    <w:p w14:paraId="6499E322" w14:textId="77777777" w:rsidR="00F23369" w:rsidRDefault="00F23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0665D" w14:textId="77777777" w:rsidR="00203F9C" w:rsidRDefault="00203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5E0" w14:textId="77777777" w:rsidR="00203F9C" w:rsidRDefault="00203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554B" w14:textId="77777777" w:rsidR="00203F9C" w:rsidRDefault="00203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69"/>
    <w:rsid w:val="00022322"/>
    <w:rsid w:val="000414A3"/>
    <w:rsid w:val="00042497"/>
    <w:rsid w:val="000C1E6F"/>
    <w:rsid w:val="000E4E56"/>
    <w:rsid w:val="001A1468"/>
    <w:rsid w:val="001B7815"/>
    <w:rsid w:val="00203F9C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4C20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0A1E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ED2FF4"/>
    <w:rsid w:val="00F2336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D9FF5"/>
  <w15:chartTrackingRefBased/>
  <w15:docId w15:val="{E03BBAA2-780B-43BF-8386-B9A38E05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2025-09-10T08:48:00Z</cp:lastPrinted>
  <dcterms:created xsi:type="dcterms:W3CDTF">2025-09-10T09:33:00Z</dcterms:created>
  <dcterms:modified xsi:type="dcterms:W3CDTF">2025-09-10T09:33:00Z</dcterms:modified>
</cp:coreProperties>
</file>