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75ED8" w14:textId="77777777" w:rsidR="00986737" w:rsidRPr="0020482F" w:rsidRDefault="005D07CE" w:rsidP="0020482F">
      <w:pPr>
        <w:spacing w:after="600"/>
        <w:jc w:val="right"/>
        <w:rPr>
          <w:sz w:val="24"/>
          <w:szCs w:val="24"/>
        </w:rPr>
      </w:pPr>
      <w:bookmarkStart w:id="0" w:name="_Hlk52197885"/>
      <w:r w:rsidRPr="0020482F">
        <w:rPr>
          <w:sz w:val="24"/>
          <w:szCs w:val="24"/>
        </w:rPr>
        <w:t>Poznań</w:t>
      </w:r>
      <w:r w:rsidR="00986737" w:rsidRPr="0020482F">
        <w:rPr>
          <w:sz w:val="24"/>
          <w:szCs w:val="24"/>
        </w:rPr>
        <w:t xml:space="preserve"> dnia: </w:t>
      </w:r>
      <w:r w:rsidRPr="0020482F">
        <w:rPr>
          <w:sz w:val="24"/>
          <w:szCs w:val="24"/>
        </w:rPr>
        <w:t>2025-09-10</w:t>
      </w:r>
    </w:p>
    <w:p w14:paraId="144E80B4" w14:textId="77777777" w:rsidR="005D07CE" w:rsidRPr="0020482F" w:rsidRDefault="005D07CE" w:rsidP="0020482F">
      <w:pPr>
        <w:rPr>
          <w:b/>
          <w:bCs/>
          <w:sz w:val="24"/>
          <w:szCs w:val="24"/>
        </w:rPr>
      </w:pPr>
      <w:r w:rsidRPr="0020482F">
        <w:rPr>
          <w:b/>
          <w:bCs/>
          <w:sz w:val="24"/>
          <w:szCs w:val="24"/>
        </w:rPr>
        <w:t>Szpital Wojewódzki w Poznaniu</w:t>
      </w:r>
    </w:p>
    <w:p w14:paraId="22AC332A" w14:textId="77777777" w:rsidR="00986737" w:rsidRPr="0020482F" w:rsidRDefault="005D07CE" w:rsidP="0020482F">
      <w:pPr>
        <w:rPr>
          <w:b/>
          <w:bCs/>
          <w:sz w:val="24"/>
          <w:szCs w:val="24"/>
        </w:rPr>
      </w:pPr>
      <w:r w:rsidRPr="0020482F">
        <w:rPr>
          <w:b/>
          <w:bCs/>
          <w:sz w:val="24"/>
          <w:szCs w:val="24"/>
        </w:rPr>
        <w:t>Dział Zamówień Publicznych</w:t>
      </w:r>
    </w:p>
    <w:p w14:paraId="43338775" w14:textId="77777777" w:rsidR="00986737" w:rsidRPr="0020482F" w:rsidRDefault="005D07CE" w:rsidP="0020482F">
      <w:pPr>
        <w:rPr>
          <w:sz w:val="24"/>
          <w:szCs w:val="24"/>
        </w:rPr>
      </w:pPr>
      <w:r w:rsidRPr="0020482F">
        <w:rPr>
          <w:sz w:val="24"/>
          <w:szCs w:val="24"/>
        </w:rPr>
        <w:t>Juraszów</w:t>
      </w:r>
      <w:r w:rsidR="00986737" w:rsidRPr="0020482F">
        <w:rPr>
          <w:sz w:val="24"/>
          <w:szCs w:val="24"/>
        </w:rPr>
        <w:t xml:space="preserve"> </w:t>
      </w:r>
      <w:r w:rsidRPr="0020482F">
        <w:rPr>
          <w:sz w:val="24"/>
          <w:szCs w:val="24"/>
        </w:rPr>
        <w:t>7/19</w:t>
      </w:r>
    </w:p>
    <w:p w14:paraId="2AE06BFF" w14:textId="77777777" w:rsidR="00986737" w:rsidRPr="0020482F" w:rsidRDefault="005D07CE" w:rsidP="0020482F">
      <w:pPr>
        <w:rPr>
          <w:sz w:val="24"/>
          <w:szCs w:val="24"/>
        </w:rPr>
      </w:pPr>
      <w:r w:rsidRPr="0020482F">
        <w:rPr>
          <w:sz w:val="24"/>
          <w:szCs w:val="24"/>
        </w:rPr>
        <w:t>60-479</w:t>
      </w:r>
      <w:r w:rsidR="00986737" w:rsidRPr="0020482F">
        <w:rPr>
          <w:sz w:val="24"/>
          <w:szCs w:val="24"/>
        </w:rPr>
        <w:t xml:space="preserve"> </w:t>
      </w:r>
      <w:r w:rsidRPr="0020482F">
        <w:rPr>
          <w:sz w:val="24"/>
          <w:szCs w:val="24"/>
        </w:rPr>
        <w:t>Poznań</w:t>
      </w:r>
    </w:p>
    <w:p w14:paraId="3C78ECF0" w14:textId="50FE0A0A" w:rsidR="00986737" w:rsidRPr="0020482F" w:rsidRDefault="00986737" w:rsidP="0020482F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20482F" w14:paraId="0D3FB6C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267ABF" w14:textId="77777777" w:rsidR="00986737" w:rsidRPr="0020482F" w:rsidRDefault="00986737" w:rsidP="0020482F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20482F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053850C" w14:textId="77777777" w:rsidR="00986737" w:rsidRPr="0020482F" w:rsidRDefault="00986737" w:rsidP="0020482F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20482F">
        <w:rPr>
          <w:sz w:val="24"/>
          <w:szCs w:val="24"/>
        </w:rPr>
        <w:tab/>
        <w:t xml:space="preserve"> </w:t>
      </w:r>
    </w:p>
    <w:p w14:paraId="7F240342" w14:textId="77777777" w:rsidR="00986737" w:rsidRPr="0020482F" w:rsidRDefault="00986737" w:rsidP="0020482F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20482F">
        <w:rPr>
          <w:rFonts w:eastAsia="Calibri"/>
          <w:sz w:val="24"/>
          <w:szCs w:val="24"/>
          <w:lang w:eastAsia="en-US"/>
        </w:rPr>
        <w:t xml:space="preserve">Dotyczy </w:t>
      </w:r>
      <w:r w:rsidRPr="0020482F">
        <w:rPr>
          <w:sz w:val="24"/>
          <w:szCs w:val="24"/>
        </w:rPr>
        <w:t>postępowania o udzielenie zamówienia publicznego</w:t>
      </w:r>
      <w:r w:rsidRPr="0020482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20482F" w14:paraId="210B381D" w14:textId="77777777" w:rsidTr="005A632E">
        <w:tc>
          <w:tcPr>
            <w:tcW w:w="2269" w:type="dxa"/>
          </w:tcPr>
          <w:p w14:paraId="239DFC61" w14:textId="77777777" w:rsidR="00986737" w:rsidRPr="0020482F" w:rsidRDefault="00986737" w:rsidP="0020482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EE7E363" w14:textId="77777777" w:rsidR="00986737" w:rsidRPr="0020482F" w:rsidRDefault="005D07CE" w:rsidP="0020482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20482F">
              <w:rPr>
                <w:bCs/>
                <w:sz w:val="24"/>
                <w:szCs w:val="24"/>
              </w:rPr>
              <w:t>Specjalistyczny jednorazowy sprzęt medyczny - Pracownia Kardiologii Inwazyjnej, Elektroterapii i Elektrostymulacji</w:t>
            </w:r>
            <w:r w:rsidR="00986737" w:rsidRPr="0020482F">
              <w:rPr>
                <w:bCs/>
                <w:sz w:val="24"/>
                <w:szCs w:val="24"/>
              </w:rPr>
              <w:t>.</w:t>
            </w:r>
          </w:p>
        </w:tc>
      </w:tr>
      <w:tr w:rsidR="005D07CE" w:rsidRPr="0020482F" w14:paraId="2BE9203F" w14:textId="77777777" w:rsidTr="00C44CA4">
        <w:tc>
          <w:tcPr>
            <w:tcW w:w="2269" w:type="dxa"/>
          </w:tcPr>
          <w:p w14:paraId="467480C9" w14:textId="77777777" w:rsidR="005D07CE" w:rsidRPr="0020482F" w:rsidRDefault="005D07CE" w:rsidP="0020482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E7D6719" w14:textId="77777777" w:rsidR="005D07CE" w:rsidRPr="0020482F" w:rsidRDefault="005D07CE" w:rsidP="0020482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20482F">
              <w:rPr>
                <w:bCs/>
                <w:sz w:val="24"/>
                <w:szCs w:val="24"/>
              </w:rPr>
              <w:t>SZW/DZP/89/2025</w:t>
            </w:r>
          </w:p>
        </w:tc>
      </w:tr>
    </w:tbl>
    <w:p w14:paraId="2986D599" w14:textId="77777777" w:rsidR="00A80738" w:rsidRPr="0020482F" w:rsidRDefault="00A80738" w:rsidP="0020482F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34BD17B7" w14:textId="77777777" w:rsidR="00D665F5" w:rsidRDefault="00D665F5" w:rsidP="0020482F">
      <w:pPr>
        <w:spacing w:before="120"/>
        <w:jc w:val="both"/>
        <w:rPr>
          <w:sz w:val="24"/>
          <w:szCs w:val="24"/>
        </w:rPr>
      </w:pPr>
      <w:r w:rsidRPr="0020482F">
        <w:rPr>
          <w:sz w:val="24"/>
          <w:szCs w:val="24"/>
        </w:rPr>
        <w:t>Zamawiający, działając na podstawie art. 22</w:t>
      </w:r>
      <w:r w:rsidR="00FC7F5E" w:rsidRPr="0020482F">
        <w:rPr>
          <w:sz w:val="24"/>
          <w:szCs w:val="24"/>
        </w:rPr>
        <w:t>2</w:t>
      </w:r>
      <w:r w:rsidRPr="0020482F">
        <w:rPr>
          <w:sz w:val="24"/>
          <w:szCs w:val="24"/>
        </w:rPr>
        <w:t xml:space="preserve"> ust. 5 </w:t>
      </w:r>
      <w:r w:rsidRPr="0020482F">
        <w:rPr>
          <w:bCs/>
          <w:sz w:val="24"/>
          <w:szCs w:val="24"/>
        </w:rPr>
        <w:t>ustawy z dnia 11 września 2019 r. Prawo zamówień publicznych</w:t>
      </w:r>
      <w:r w:rsidRPr="0020482F">
        <w:rPr>
          <w:sz w:val="24"/>
          <w:szCs w:val="24"/>
        </w:rPr>
        <w:t xml:space="preserve"> </w:t>
      </w:r>
      <w:r w:rsidR="005D07CE" w:rsidRPr="0020482F">
        <w:rPr>
          <w:sz w:val="24"/>
          <w:szCs w:val="24"/>
        </w:rPr>
        <w:t>(t.j. Dz. U. z 2024 poz. 1320)</w:t>
      </w:r>
      <w:r w:rsidR="00490DC0" w:rsidRPr="0020482F">
        <w:rPr>
          <w:sz w:val="24"/>
          <w:szCs w:val="24"/>
        </w:rPr>
        <w:t xml:space="preserve"> </w:t>
      </w:r>
      <w:r w:rsidRPr="0020482F">
        <w:rPr>
          <w:sz w:val="24"/>
          <w:szCs w:val="24"/>
        </w:rPr>
        <w:t>udostępnia</w:t>
      </w:r>
      <w:r w:rsidR="00F95C33" w:rsidRPr="0020482F">
        <w:rPr>
          <w:sz w:val="24"/>
          <w:szCs w:val="24"/>
        </w:rPr>
        <w:t xml:space="preserve"> </w:t>
      </w:r>
      <w:r w:rsidR="004C7E9B" w:rsidRPr="0020482F">
        <w:rPr>
          <w:sz w:val="24"/>
          <w:szCs w:val="24"/>
        </w:rPr>
        <w:t>informacj</w:t>
      </w:r>
      <w:r w:rsidR="00577BC6" w:rsidRPr="0020482F">
        <w:rPr>
          <w:sz w:val="24"/>
          <w:szCs w:val="24"/>
        </w:rPr>
        <w:t>ę</w:t>
      </w:r>
      <w:r w:rsidR="00035488" w:rsidRPr="0020482F">
        <w:rPr>
          <w:sz w:val="24"/>
          <w:szCs w:val="24"/>
        </w:rPr>
        <w:t xml:space="preserve"> z otwarcia ofert</w:t>
      </w:r>
      <w:r w:rsidR="00577BC6" w:rsidRPr="0020482F">
        <w:rPr>
          <w:sz w:val="24"/>
          <w:szCs w:val="24"/>
        </w:rPr>
        <w:t>.</w:t>
      </w:r>
    </w:p>
    <w:p w14:paraId="48A8C584" w14:textId="77777777" w:rsidR="0020482F" w:rsidRDefault="0020482F" w:rsidP="0020482F">
      <w:pPr>
        <w:spacing w:before="120"/>
        <w:jc w:val="both"/>
        <w:rPr>
          <w:sz w:val="24"/>
          <w:szCs w:val="24"/>
        </w:rPr>
      </w:pPr>
    </w:p>
    <w:p w14:paraId="66DE20E0" w14:textId="77777777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2A02EA7" w14:textId="77777777" w:rsidR="0020482F" w:rsidRPr="0020482F" w:rsidRDefault="0020482F" w:rsidP="0020482F">
      <w:pPr>
        <w:jc w:val="both"/>
        <w:rPr>
          <w:i/>
          <w:iCs/>
          <w:sz w:val="24"/>
          <w:szCs w:val="24"/>
        </w:rPr>
      </w:pPr>
    </w:p>
    <w:p w14:paraId="1C95CD8F" w14:textId="77777777" w:rsidR="0020482F" w:rsidRPr="0020482F" w:rsidRDefault="0020482F" w:rsidP="0020482F">
      <w:pPr>
        <w:jc w:val="both"/>
        <w:rPr>
          <w:i/>
          <w:iCs/>
          <w:sz w:val="24"/>
          <w:szCs w:val="24"/>
        </w:rPr>
        <w:sectPr w:rsidR="0020482F" w:rsidRPr="0020482F" w:rsidSect="00986737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418" w:left="1418" w:header="708" w:footer="478" w:gutter="0"/>
          <w:cols w:space="708"/>
        </w:sectPr>
      </w:pPr>
    </w:p>
    <w:p w14:paraId="2EE79C6B" w14:textId="24C23D2A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1 -460</w:t>
      </w:r>
      <w:r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728,00 zł </w:t>
      </w:r>
    </w:p>
    <w:p w14:paraId="7154EF06" w14:textId="59D57FFB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2 -1</w:t>
      </w:r>
      <w:r>
        <w:rPr>
          <w:i/>
          <w:iCs/>
          <w:sz w:val="24"/>
          <w:szCs w:val="24"/>
        </w:rPr>
        <w:t> </w:t>
      </w:r>
      <w:r w:rsidRPr="0020482F">
        <w:rPr>
          <w:i/>
          <w:iCs/>
          <w:sz w:val="24"/>
          <w:szCs w:val="24"/>
        </w:rPr>
        <w:t>899</w:t>
      </w:r>
      <w:r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072,00 zł </w:t>
      </w:r>
    </w:p>
    <w:p w14:paraId="7E1BB10A" w14:textId="5711D67D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3 -1</w:t>
      </w:r>
      <w:r>
        <w:rPr>
          <w:i/>
          <w:iCs/>
          <w:sz w:val="24"/>
          <w:szCs w:val="24"/>
        </w:rPr>
        <w:t> </w:t>
      </w:r>
      <w:r w:rsidRPr="0020482F">
        <w:rPr>
          <w:i/>
          <w:iCs/>
          <w:sz w:val="24"/>
          <w:szCs w:val="24"/>
        </w:rPr>
        <w:t>812</w:t>
      </w:r>
      <w:r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>240,00 zł</w:t>
      </w:r>
    </w:p>
    <w:p w14:paraId="1C0090B2" w14:textId="661284CB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4 -933</w:t>
      </w:r>
      <w:r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120,00 zł </w:t>
      </w:r>
    </w:p>
    <w:p w14:paraId="275E46E2" w14:textId="6F7D487E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5 -635</w:t>
      </w:r>
      <w:r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040,00 zł </w:t>
      </w:r>
    </w:p>
    <w:p w14:paraId="21D37C1A" w14:textId="3453076E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6 -642</w:t>
      </w:r>
      <w:r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600,00 zł </w:t>
      </w:r>
    </w:p>
    <w:p w14:paraId="208A336E" w14:textId="66333EB3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7 -938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304,00 zł </w:t>
      </w:r>
    </w:p>
    <w:p w14:paraId="6BA10F6F" w14:textId="56F95329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8 -629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100,00 zł </w:t>
      </w:r>
    </w:p>
    <w:p w14:paraId="730BC9B9" w14:textId="28C8BFFB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9 -1</w:t>
      </w:r>
      <w:r w:rsidR="00FF36A4">
        <w:rPr>
          <w:i/>
          <w:iCs/>
          <w:sz w:val="24"/>
          <w:szCs w:val="24"/>
        </w:rPr>
        <w:t> </w:t>
      </w:r>
      <w:r w:rsidRPr="0020482F">
        <w:rPr>
          <w:i/>
          <w:iCs/>
          <w:sz w:val="24"/>
          <w:szCs w:val="24"/>
        </w:rPr>
        <w:t>327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104,00 zł </w:t>
      </w:r>
    </w:p>
    <w:p w14:paraId="7F68DD7A" w14:textId="3879B934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10 -81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648,00 zł </w:t>
      </w:r>
    </w:p>
    <w:p w14:paraId="70B83E7E" w14:textId="30C2E27F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11 -542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160,00 zł </w:t>
      </w:r>
    </w:p>
    <w:p w14:paraId="76A4D5B5" w14:textId="3F77FD7A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12 -233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>280,00 zł</w:t>
      </w:r>
    </w:p>
    <w:p w14:paraId="2E5647FF" w14:textId="7943F4E7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13 -259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200,00 zł </w:t>
      </w:r>
    </w:p>
    <w:p w14:paraId="19D67B4D" w14:textId="3F173BFA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14 -442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800,00 zł </w:t>
      </w:r>
    </w:p>
    <w:p w14:paraId="77A4F61B" w14:textId="7964BB9C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15 -435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>240,00 zł</w:t>
      </w:r>
    </w:p>
    <w:p w14:paraId="3861127F" w14:textId="287E4F0D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16 -151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200,00 zł </w:t>
      </w:r>
    </w:p>
    <w:p w14:paraId="0B1BE51D" w14:textId="10AB7779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17 -17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0100,00 zł </w:t>
      </w:r>
    </w:p>
    <w:p w14:paraId="21A2C8EC" w14:textId="1D1316F4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18 -325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296,00 zł </w:t>
      </w:r>
    </w:p>
    <w:p w14:paraId="6FACFA13" w14:textId="006458C0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19 -20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088,00 zł </w:t>
      </w:r>
    </w:p>
    <w:p w14:paraId="32EC823F" w14:textId="24AD6384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20 -30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240,00 zł </w:t>
      </w:r>
    </w:p>
    <w:p w14:paraId="56514C18" w14:textId="2ACF8769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21 -6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480,00 zł </w:t>
      </w:r>
    </w:p>
    <w:p w14:paraId="63E3887C" w14:textId="768AA1CE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22 -19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569,60 zł </w:t>
      </w:r>
    </w:p>
    <w:p w14:paraId="03D8932A" w14:textId="3F6E53CC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23 -302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400,00 zł </w:t>
      </w:r>
    </w:p>
    <w:p w14:paraId="5702A9BD" w14:textId="06918B9C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24 -5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400,00 zł </w:t>
      </w:r>
    </w:p>
    <w:p w14:paraId="75C33E4C" w14:textId="18A592A0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25 -612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360,00 zł </w:t>
      </w:r>
    </w:p>
    <w:p w14:paraId="6CB21A6A" w14:textId="22F6CB62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26 -187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920,00 zł </w:t>
      </w:r>
    </w:p>
    <w:p w14:paraId="79AAB6E4" w14:textId="70E53E79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27 -194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400,00 zł </w:t>
      </w:r>
    </w:p>
    <w:p w14:paraId="55E81EFE" w14:textId="259A99ED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28 -216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000,00 zł </w:t>
      </w:r>
    </w:p>
    <w:p w14:paraId="4132BD5E" w14:textId="370FD737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29 -950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400,00 zł </w:t>
      </w:r>
    </w:p>
    <w:p w14:paraId="1D05D163" w14:textId="647C6E2E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>30-</w:t>
      </w:r>
      <w:r w:rsidRPr="00FF36A4">
        <w:rPr>
          <w:i/>
          <w:iCs/>
          <w:sz w:val="22"/>
          <w:szCs w:val="22"/>
        </w:rPr>
        <w:t>1</w:t>
      </w:r>
      <w:r w:rsidR="00FF36A4" w:rsidRPr="00FF36A4">
        <w:rPr>
          <w:i/>
          <w:iCs/>
          <w:sz w:val="22"/>
          <w:szCs w:val="22"/>
        </w:rPr>
        <w:t> </w:t>
      </w:r>
      <w:r w:rsidRPr="00FF36A4">
        <w:rPr>
          <w:i/>
          <w:iCs/>
          <w:sz w:val="22"/>
          <w:szCs w:val="22"/>
        </w:rPr>
        <w:t>453</w:t>
      </w:r>
      <w:r w:rsidR="00FF36A4" w:rsidRPr="00FF36A4">
        <w:rPr>
          <w:i/>
          <w:iCs/>
          <w:sz w:val="22"/>
          <w:szCs w:val="22"/>
        </w:rPr>
        <w:t xml:space="preserve"> </w:t>
      </w:r>
      <w:r w:rsidRPr="00FF36A4">
        <w:rPr>
          <w:i/>
          <w:iCs/>
          <w:sz w:val="22"/>
          <w:szCs w:val="22"/>
        </w:rPr>
        <w:t xml:space="preserve">248,00 zł </w:t>
      </w:r>
    </w:p>
    <w:p w14:paraId="0F4133FE" w14:textId="149BC244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31 -615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600,00 zł </w:t>
      </w:r>
    </w:p>
    <w:p w14:paraId="2FCEEBA4" w14:textId="66316556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32 -</w:t>
      </w:r>
      <w:r w:rsidRPr="00FF36A4">
        <w:rPr>
          <w:i/>
          <w:iCs/>
          <w:sz w:val="22"/>
          <w:szCs w:val="22"/>
        </w:rPr>
        <w:t>1</w:t>
      </w:r>
      <w:r w:rsidR="00FF36A4" w:rsidRPr="00FF36A4">
        <w:rPr>
          <w:i/>
          <w:iCs/>
          <w:sz w:val="22"/>
          <w:szCs w:val="22"/>
        </w:rPr>
        <w:t> </w:t>
      </w:r>
      <w:r w:rsidRPr="00FF36A4">
        <w:rPr>
          <w:i/>
          <w:iCs/>
          <w:sz w:val="22"/>
          <w:szCs w:val="22"/>
        </w:rPr>
        <w:t>009</w:t>
      </w:r>
      <w:r w:rsidR="00FF36A4" w:rsidRPr="00FF36A4">
        <w:rPr>
          <w:i/>
          <w:iCs/>
          <w:sz w:val="22"/>
          <w:szCs w:val="22"/>
        </w:rPr>
        <w:t xml:space="preserve"> </w:t>
      </w:r>
      <w:r w:rsidRPr="00FF36A4">
        <w:rPr>
          <w:i/>
          <w:iCs/>
          <w:sz w:val="22"/>
          <w:szCs w:val="22"/>
        </w:rPr>
        <w:t xml:space="preserve">800,00 zł </w:t>
      </w:r>
    </w:p>
    <w:p w14:paraId="2691454A" w14:textId="10097B6C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33 -561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>600,00 zł</w:t>
      </w:r>
    </w:p>
    <w:p w14:paraId="7F141A92" w14:textId="56D09648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34 -996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300,00 zł </w:t>
      </w:r>
    </w:p>
    <w:p w14:paraId="28B1FCCE" w14:textId="1B221CE7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35 -737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100,00 zł </w:t>
      </w:r>
    </w:p>
    <w:p w14:paraId="54FB5FD7" w14:textId="678673CA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36 -</w:t>
      </w:r>
      <w:r w:rsidRPr="00FF36A4">
        <w:rPr>
          <w:i/>
          <w:iCs/>
          <w:sz w:val="22"/>
          <w:szCs w:val="22"/>
        </w:rPr>
        <w:t>1</w:t>
      </w:r>
      <w:r w:rsidR="00FF36A4" w:rsidRPr="00FF36A4">
        <w:rPr>
          <w:i/>
          <w:iCs/>
          <w:sz w:val="22"/>
          <w:szCs w:val="22"/>
        </w:rPr>
        <w:t> </w:t>
      </w:r>
      <w:r w:rsidRPr="00FF36A4">
        <w:rPr>
          <w:i/>
          <w:iCs/>
          <w:sz w:val="22"/>
          <w:szCs w:val="22"/>
        </w:rPr>
        <w:t>633</w:t>
      </w:r>
      <w:r w:rsidR="00FF36A4" w:rsidRPr="00FF36A4">
        <w:rPr>
          <w:i/>
          <w:iCs/>
          <w:sz w:val="22"/>
          <w:szCs w:val="22"/>
        </w:rPr>
        <w:t xml:space="preserve"> </w:t>
      </w:r>
      <w:r w:rsidRPr="00FF36A4">
        <w:rPr>
          <w:i/>
          <w:iCs/>
          <w:sz w:val="22"/>
          <w:szCs w:val="22"/>
        </w:rPr>
        <w:t xml:space="preserve">392,00 zł </w:t>
      </w:r>
    </w:p>
    <w:p w14:paraId="5AE47618" w14:textId="2C14EC71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37 -194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400,00 zł </w:t>
      </w:r>
    </w:p>
    <w:p w14:paraId="7407A9CC" w14:textId="67CB05DC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38 -</w:t>
      </w:r>
      <w:r w:rsidRPr="00FF36A4">
        <w:rPr>
          <w:i/>
          <w:iCs/>
          <w:sz w:val="22"/>
          <w:szCs w:val="22"/>
        </w:rPr>
        <w:t>1</w:t>
      </w:r>
      <w:r w:rsidR="00FF36A4" w:rsidRPr="00FF36A4">
        <w:rPr>
          <w:i/>
          <w:iCs/>
          <w:sz w:val="22"/>
          <w:szCs w:val="22"/>
        </w:rPr>
        <w:t> </w:t>
      </w:r>
      <w:r w:rsidRPr="00FF36A4">
        <w:rPr>
          <w:i/>
          <w:iCs/>
          <w:sz w:val="22"/>
          <w:szCs w:val="22"/>
        </w:rPr>
        <w:t>325</w:t>
      </w:r>
      <w:r w:rsidR="00FF36A4" w:rsidRPr="00FF36A4">
        <w:rPr>
          <w:i/>
          <w:iCs/>
          <w:sz w:val="22"/>
          <w:szCs w:val="22"/>
        </w:rPr>
        <w:t xml:space="preserve"> </w:t>
      </w:r>
      <w:r w:rsidRPr="00FF36A4">
        <w:rPr>
          <w:i/>
          <w:iCs/>
          <w:sz w:val="22"/>
          <w:szCs w:val="22"/>
        </w:rPr>
        <w:t xml:space="preserve">700,00 zł </w:t>
      </w:r>
    </w:p>
    <w:p w14:paraId="4B449FAB" w14:textId="72ACBC00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39 -909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900,00 zł </w:t>
      </w:r>
    </w:p>
    <w:p w14:paraId="109F23F7" w14:textId="67B53CEA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40 -213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840,00 zł </w:t>
      </w:r>
    </w:p>
    <w:p w14:paraId="0664FE6B" w14:textId="2EEED305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41 -249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480,00 zł </w:t>
      </w:r>
    </w:p>
    <w:p w14:paraId="4F130434" w14:textId="1B2243E1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42 -302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940,00 zł </w:t>
      </w:r>
    </w:p>
    <w:p w14:paraId="1CD45BC4" w14:textId="0C92D925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43 -356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400,00 zł </w:t>
      </w:r>
    </w:p>
    <w:p w14:paraId="07845C32" w14:textId="78A12213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44 -61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560,00 zł </w:t>
      </w:r>
    </w:p>
    <w:p w14:paraId="351A9CEC" w14:textId="58A53799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45 -415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800,00 zł </w:t>
      </w:r>
    </w:p>
    <w:p w14:paraId="606246DD" w14:textId="5552DCCB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46 -8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100,00 zł </w:t>
      </w:r>
    </w:p>
    <w:p w14:paraId="1D2E5B4C" w14:textId="66ED4D62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47 -65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664,00 zł </w:t>
      </w:r>
    </w:p>
    <w:p w14:paraId="11FC3B8F" w14:textId="38BE892F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48 -93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960,00 zł </w:t>
      </w:r>
    </w:p>
    <w:p w14:paraId="632AB575" w14:textId="00A1AF16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49 -563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760,00 zł </w:t>
      </w:r>
    </w:p>
    <w:p w14:paraId="69A19891" w14:textId="55C69EC1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50 -2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376,00 zł </w:t>
      </w:r>
    </w:p>
    <w:p w14:paraId="3FC61E59" w14:textId="3FC5420F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51 -55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728,00 zł </w:t>
      </w:r>
    </w:p>
    <w:p w14:paraId="0D707E6C" w14:textId="0D8406A1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52 -86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400,00 zł </w:t>
      </w:r>
    </w:p>
    <w:p w14:paraId="59EFE6C5" w14:textId="1CFF056A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53 -223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560,00 zł </w:t>
      </w:r>
    </w:p>
    <w:p w14:paraId="1C4DCC35" w14:textId="7E7F6C73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54 -696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600,00 zł </w:t>
      </w:r>
    </w:p>
    <w:p w14:paraId="6215B08C" w14:textId="797079C6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55 -560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808,00 zł </w:t>
      </w:r>
    </w:p>
    <w:p w14:paraId="5505B47D" w14:textId="6AFCA6D3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56 -189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000,00 zł </w:t>
      </w:r>
    </w:p>
    <w:p w14:paraId="688D639C" w14:textId="7998DD44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57 -311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040,00 zł </w:t>
      </w:r>
    </w:p>
    <w:p w14:paraId="321B50EE" w14:textId="0D4067B5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58 -</w:t>
      </w:r>
      <w:r w:rsidRPr="00FF36A4">
        <w:rPr>
          <w:i/>
          <w:iCs/>
          <w:sz w:val="22"/>
          <w:szCs w:val="22"/>
        </w:rPr>
        <w:t>1</w:t>
      </w:r>
      <w:r w:rsidR="00FF36A4" w:rsidRPr="00FF36A4">
        <w:rPr>
          <w:i/>
          <w:iCs/>
          <w:sz w:val="22"/>
          <w:szCs w:val="22"/>
        </w:rPr>
        <w:t> </w:t>
      </w:r>
      <w:r w:rsidRPr="00FF36A4">
        <w:rPr>
          <w:i/>
          <w:iCs/>
          <w:sz w:val="22"/>
          <w:szCs w:val="22"/>
        </w:rPr>
        <w:t>195</w:t>
      </w:r>
      <w:r w:rsidR="00FF36A4" w:rsidRPr="00FF36A4">
        <w:rPr>
          <w:i/>
          <w:iCs/>
          <w:sz w:val="22"/>
          <w:szCs w:val="22"/>
        </w:rPr>
        <w:t xml:space="preserve"> </w:t>
      </w:r>
      <w:r w:rsidRPr="00FF36A4">
        <w:rPr>
          <w:i/>
          <w:iCs/>
          <w:sz w:val="22"/>
          <w:szCs w:val="22"/>
        </w:rPr>
        <w:t xml:space="preserve">920,00 zł </w:t>
      </w:r>
    </w:p>
    <w:p w14:paraId="5EEF355F" w14:textId="15E1DC57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59 -3</w:t>
      </w:r>
      <w:r w:rsidR="00FF36A4">
        <w:rPr>
          <w:i/>
          <w:iCs/>
          <w:sz w:val="24"/>
          <w:szCs w:val="24"/>
        </w:rPr>
        <w:t> </w:t>
      </w:r>
      <w:r w:rsidRPr="00FF36A4">
        <w:rPr>
          <w:i/>
          <w:iCs/>
          <w:sz w:val="22"/>
          <w:szCs w:val="22"/>
        </w:rPr>
        <w:t>101</w:t>
      </w:r>
      <w:r w:rsidR="00FF36A4" w:rsidRPr="00FF36A4">
        <w:rPr>
          <w:i/>
          <w:iCs/>
          <w:sz w:val="22"/>
          <w:szCs w:val="22"/>
        </w:rPr>
        <w:t xml:space="preserve"> </w:t>
      </w:r>
      <w:r w:rsidRPr="00FF36A4">
        <w:rPr>
          <w:i/>
          <w:iCs/>
          <w:sz w:val="22"/>
          <w:szCs w:val="22"/>
        </w:rPr>
        <w:t xml:space="preserve">868,00 zł </w:t>
      </w:r>
    </w:p>
    <w:p w14:paraId="285AA70B" w14:textId="14CEB61F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60 -113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400,00 zł </w:t>
      </w:r>
    </w:p>
    <w:p w14:paraId="4653E402" w14:textId="592D85CC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61 -993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600,00 zł </w:t>
      </w:r>
    </w:p>
    <w:p w14:paraId="25A29FA5" w14:textId="4272C856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62 -220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320,00 zł </w:t>
      </w:r>
    </w:p>
    <w:p w14:paraId="43514668" w14:textId="487C744B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63 -19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440,00 zł </w:t>
      </w:r>
    </w:p>
    <w:p w14:paraId="3FE18BEC" w14:textId="69862E0C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64 -86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400,00 zł </w:t>
      </w:r>
    </w:p>
    <w:p w14:paraId="0189597B" w14:textId="5BA1632A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65 -145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800,00 zł </w:t>
      </w:r>
    </w:p>
    <w:p w14:paraId="14764E8A" w14:textId="61320FB5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 xml:space="preserve">Zadanie 66 -189000,00 zł </w:t>
      </w:r>
    </w:p>
    <w:p w14:paraId="0727A622" w14:textId="37C380C6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lastRenderedPageBreak/>
        <w:t>Zadanie 67 -222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480,00 zł </w:t>
      </w:r>
    </w:p>
    <w:p w14:paraId="53A3EE0B" w14:textId="62300252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68 -80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946,00 zł </w:t>
      </w:r>
    </w:p>
    <w:p w14:paraId="39FBA06B" w14:textId="66D5EE2F" w:rsidR="0020482F" w:rsidRPr="0020482F" w:rsidRDefault="0020482F" w:rsidP="0020482F">
      <w:pPr>
        <w:jc w:val="both"/>
        <w:rPr>
          <w:i/>
          <w:iCs/>
          <w:sz w:val="22"/>
          <w:szCs w:val="22"/>
        </w:rPr>
        <w:sectPr w:rsidR="0020482F" w:rsidRPr="0020482F" w:rsidSect="0020482F">
          <w:type w:val="continuous"/>
          <w:pgSz w:w="11906" w:h="16838" w:code="9"/>
          <w:pgMar w:top="1418" w:right="1418" w:bottom="1418" w:left="1418" w:header="708" w:footer="478" w:gutter="0"/>
          <w:cols w:num="3" w:space="708"/>
        </w:sectPr>
      </w:pPr>
      <w:r w:rsidRPr="0020482F">
        <w:rPr>
          <w:i/>
          <w:iCs/>
          <w:sz w:val="24"/>
          <w:szCs w:val="24"/>
        </w:rPr>
        <w:t>Zadanie 69 -5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670,00 zł </w:t>
      </w:r>
    </w:p>
    <w:p w14:paraId="554385BF" w14:textId="77777777" w:rsidR="00A80738" w:rsidRPr="0020482F" w:rsidRDefault="00D665F5" w:rsidP="0020482F">
      <w:pPr>
        <w:spacing w:before="120" w:after="60"/>
        <w:jc w:val="both"/>
        <w:rPr>
          <w:sz w:val="24"/>
          <w:szCs w:val="24"/>
        </w:rPr>
      </w:pPr>
      <w:r w:rsidRPr="0020482F">
        <w:rPr>
          <w:sz w:val="24"/>
          <w:szCs w:val="24"/>
        </w:rPr>
        <w:t>Podczas otwarcia ofert, mającego miejsce</w:t>
      </w:r>
      <w:r w:rsidR="00FF4AB1" w:rsidRPr="0020482F">
        <w:rPr>
          <w:sz w:val="24"/>
          <w:szCs w:val="24"/>
        </w:rPr>
        <w:t xml:space="preserve"> w dniu </w:t>
      </w:r>
      <w:r w:rsidR="005D07CE" w:rsidRPr="0020482F">
        <w:rPr>
          <w:sz w:val="24"/>
          <w:szCs w:val="24"/>
        </w:rPr>
        <w:t>10/09/2025</w:t>
      </w:r>
      <w:r w:rsidR="00FF4AB1" w:rsidRPr="0020482F">
        <w:rPr>
          <w:sz w:val="24"/>
          <w:szCs w:val="24"/>
        </w:rPr>
        <w:t xml:space="preserve"> o godz. </w:t>
      </w:r>
      <w:r w:rsidR="005D07CE" w:rsidRPr="0020482F">
        <w:rPr>
          <w:sz w:val="24"/>
          <w:szCs w:val="24"/>
        </w:rPr>
        <w:t>11:00</w:t>
      </w:r>
      <w:r w:rsidRPr="0020482F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20482F" w14:paraId="5C2C5859" w14:textId="77777777" w:rsidTr="005A632E">
        <w:tc>
          <w:tcPr>
            <w:tcW w:w="1276" w:type="dxa"/>
            <w:shd w:val="clear" w:color="auto" w:fill="F2F2F2"/>
            <w:vAlign w:val="center"/>
          </w:tcPr>
          <w:p w14:paraId="1A6EC80E" w14:textId="77777777" w:rsidR="006B27ED" w:rsidRPr="0020482F" w:rsidRDefault="00986737" w:rsidP="0020482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Oferta n</w:t>
            </w:r>
            <w:r w:rsidR="006B27ED" w:rsidRPr="0020482F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6FD887F" w14:textId="77777777" w:rsidR="006B27ED" w:rsidRPr="0020482F" w:rsidRDefault="00986737" w:rsidP="0020482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76A2795" w14:textId="77777777" w:rsidR="006B27ED" w:rsidRPr="0020482F" w:rsidRDefault="006B27ED" w:rsidP="0020482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E7D68DA" w14:textId="77777777" w:rsidR="006B27ED" w:rsidRPr="0020482F" w:rsidRDefault="006B27ED" w:rsidP="0020482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Cena oferty</w:t>
            </w:r>
          </w:p>
        </w:tc>
      </w:tr>
      <w:tr w:rsidR="005D07CE" w:rsidRPr="0020482F" w14:paraId="4740C5D7" w14:textId="77777777" w:rsidTr="00C44CA4">
        <w:tc>
          <w:tcPr>
            <w:tcW w:w="1276" w:type="dxa"/>
            <w:vAlign w:val="center"/>
          </w:tcPr>
          <w:p w14:paraId="2C463091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1BC1E32D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44</w:t>
            </w:r>
          </w:p>
        </w:tc>
        <w:tc>
          <w:tcPr>
            <w:tcW w:w="3969" w:type="dxa"/>
          </w:tcPr>
          <w:p w14:paraId="7834E72C" w14:textId="77777777" w:rsidR="005D07CE" w:rsidRPr="0020482F" w:rsidRDefault="005D07CE" w:rsidP="0020482F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Balton Sp. z o.o.</w:t>
            </w:r>
          </w:p>
          <w:p w14:paraId="20957B2C" w14:textId="0FFCC9E4" w:rsidR="005D07CE" w:rsidRPr="0020482F" w:rsidRDefault="00FF36A4" w:rsidP="002048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5D07CE" w:rsidRPr="0020482F">
              <w:rPr>
                <w:sz w:val="24"/>
                <w:szCs w:val="24"/>
              </w:rPr>
              <w:t xml:space="preserve">Nowy Świat 7/14 </w:t>
            </w:r>
          </w:p>
          <w:p w14:paraId="21A307F3" w14:textId="1B4B89DD" w:rsidR="005D07CE" w:rsidRPr="0020482F" w:rsidRDefault="005D07CE" w:rsidP="0020482F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00-496 Wars</w:t>
            </w:r>
            <w:r w:rsidR="00FF36A4">
              <w:rPr>
                <w:sz w:val="24"/>
                <w:szCs w:val="24"/>
              </w:rPr>
              <w:t>zawa</w:t>
            </w:r>
          </w:p>
        </w:tc>
        <w:tc>
          <w:tcPr>
            <w:tcW w:w="2551" w:type="dxa"/>
            <w:vAlign w:val="center"/>
          </w:tcPr>
          <w:p w14:paraId="0674BB44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64 800.00 zł</w:t>
            </w:r>
          </w:p>
        </w:tc>
      </w:tr>
      <w:tr w:rsidR="005D07CE" w:rsidRPr="0020482F" w14:paraId="7E1F1645" w14:textId="77777777" w:rsidTr="00C44CA4">
        <w:tc>
          <w:tcPr>
            <w:tcW w:w="1276" w:type="dxa"/>
            <w:vAlign w:val="center"/>
          </w:tcPr>
          <w:p w14:paraId="1AF2B468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6BFFB173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63</w:t>
            </w:r>
          </w:p>
        </w:tc>
        <w:tc>
          <w:tcPr>
            <w:tcW w:w="3969" w:type="dxa"/>
          </w:tcPr>
          <w:p w14:paraId="38C7FB54" w14:textId="77777777" w:rsidR="00FF36A4" w:rsidRPr="0020482F" w:rsidRDefault="00FF36A4" w:rsidP="00FF36A4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Balton Sp. z o.o.</w:t>
            </w:r>
          </w:p>
          <w:p w14:paraId="6B01A067" w14:textId="77777777" w:rsidR="00FF36A4" w:rsidRPr="0020482F" w:rsidRDefault="00FF36A4" w:rsidP="00FF3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Nowy Świat 7/14 </w:t>
            </w:r>
          </w:p>
          <w:p w14:paraId="4FA478FC" w14:textId="387375EC" w:rsidR="005D07CE" w:rsidRPr="0020482F" w:rsidRDefault="00FF36A4" w:rsidP="00FF36A4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00-496 Wars</w:t>
            </w:r>
            <w:r>
              <w:rPr>
                <w:sz w:val="24"/>
                <w:szCs w:val="24"/>
              </w:rPr>
              <w:t>zawa</w:t>
            </w:r>
          </w:p>
        </w:tc>
        <w:tc>
          <w:tcPr>
            <w:tcW w:w="2551" w:type="dxa"/>
            <w:vAlign w:val="center"/>
          </w:tcPr>
          <w:p w14:paraId="73C24006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8 100.00 zł</w:t>
            </w:r>
          </w:p>
        </w:tc>
      </w:tr>
      <w:tr w:rsidR="005D07CE" w:rsidRPr="0020482F" w14:paraId="709299E2" w14:textId="77777777" w:rsidTr="00C44CA4">
        <w:tc>
          <w:tcPr>
            <w:tcW w:w="1276" w:type="dxa"/>
            <w:vAlign w:val="center"/>
          </w:tcPr>
          <w:p w14:paraId="09A64B15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4B9B1B67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53</w:t>
            </w:r>
          </w:p>
        </w:tc>
        <w:tc>
          <w:tcPr>
            <w:tcW w:w="3969" w:type="dxa"/>
          </w:tcPr>
          <w:p w14:paraId="18770FCB" w14:textId="77777777" w:rsidR="005D07CE" w:rsidRPr="0020482F" w:rsidRDefault="005D07CE" w:rsidP="0020482F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Polimed</w:t>
            </w:r>
            <w:proofErr w:type="spellEnd"/>
            <w:r w:rsidRPr="0020482F">
              <w:rPr>
                <w:sz w:val="24"/>
                <w:szCs w:val="24"/>
              </w:rPr>
              <w:t xml:space="preserve"> </w:t>
            </w:r>
            <w:proofErr w:type="spellStart"/>
            <w:r w:rsidRPr="0020482F">
              <w:rPr>
                <w:sz w:val="24"/>
                <w:szCs w:val="24"/>
              </w:rPr>
              <w:t>Research</w:t>
            </w:r>
            <w:proofErr w:type="spellEnd"/>
            <w:r w:rsidRPr="0020482F">
              <w:rPr>
                <w:sz w:val="24"/>
                <w:szCs w:val="24"/>
              </w:rPr>
              <w:t xml:space="preserve"> Sp. z o.o.</w:t>
            </w:r>
          </w:p>
          <w:p w14:paraId="2AA59C44" w14:textId="0BA05933" w:rsidR="005D07CE" w:rsidRPr="0020482F" w:rsidRDefault="00FF36A4" w:rsidP="002048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5D07CE" w:rsidRPr="0020482F">
              <w:rPr>
                <w:sz w:val="24"/>
                <w:szCs w:val="24"/>
              </w:rPr>
              <w:t xml:space="preserve">Poleczki 40 </w:t>
            </w:r>
          </w:p>
          <w:p w14:paraId="2E68950D" w14:textId="77777777" w:rsidR="005D07CE" w:rsidRPr="0020482F" w:rsidRDefault="005D07CE" w:rsidP="0020482F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02-822 Warszawa</w:t>
            </w:r>
          </w:p>
        </w:tc>
        <w:tc>
          <w:tcPr>
            <w:tcW w:w="2551" w:type="dxa"/>
            <w:vAlign w:val="center"/>
          </w:tcPr>
          <w:p w14:paraId="7D2ADDF9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223 560.00 zł</w:t>
            </w:r>
          </w:p>
        </w:tc>
      </w:tr>
      <w:tr w:rsidR="005D07CE" w:rsidRPr="0020482F" w14:paraId="58A0B941" w14:textId="77777777" w:rsidTr="00C44CA4">
        <w:tc>
          <w:tcPr>
            <w:tcW w:w="1276" w:type="dxa"/>
            <w:vAlign w:val="center"/>
          </w:tcPr>
          <w:p w14:paraId="432659D4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3150F50E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09D5E82A" w14:textId="19E50D11" w:rsidR="005D07CE" w:rsidRPr="0020482F" w:rsidRDefault="00BC1B98" w:rsidP="0020482F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Boston </w:t>
            </w:r>
            <w:proofErr w:type="spellStart"/>
            <w:r w:rsidRPr="0020482F">
              <w:rPr>
                <w:sz w:val="24"/>
                <w:szCs w:val="24"/>
              </w:rPr>
              <w:t>Scientific</w:t>
            </w:r>
            <w:proofErr w:type="spellEnd"/>
            <w:r w:rsidRPr="0020482F">
              <w:rPr>
                <w:sz w:val="24"/>
                <w:szCs w:val="24"/>
              </w:rPr>
              <w:t xml:space="preserve"> Polska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6E385112" w14:textId="77777777" w:rsidR="005D07CE" w:rsidRPr="0020482F" w:rsidRDefault="005D07CE" w:rsidP="0020482F">
            <w:pPr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Al. Jana Pawła II 22 </w:t>
            </w:r>
          </w:p>
          <w:p w14:paraId="018B1A20" w14:textId="783535AA" w:rsidR="005D07CE" w:rsidRPr="0020482F" w:rsidRDefault="005D07CE" w:rsidP="0020482F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00</w:t>
            </w:r>
            <w:r w:rsidR="00BC1B98">
              <w:rPr>
                <w:sz w:val="24"/>
                <w:szCs w:val="24"/>
              </w:rPr>
              <w:t>-</w:t>
            </w:r>
            <w:r w:rsidRPr="0020482F">
              <w:rPr>
                <w:sz w:val="24"/>
                <w:szCs w:val="24"/>
              </w:rPr>
              <w:t>133 Warszawa</w:t>
            </w:r>
          </w:p>
        </w:tc>
        <w:tc>
          <w:tcPr>
            <w:tcW w:w="2551" w:type="dxa"/>
            <w:vAlign w:val="center"/>
          </w:tcPr>
          <w:p w14:paraId="5075F765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237 600.00 zł</w:t>
            </w:r>
          </w:p>
        </w:tc>
      </w:tr>
      <w:tr w:rsidR="005D07CE" w:rsidRPr="0020482F" w14:paraId="7FD7FE50" w14:textId="77777777" w:rsidTr="00C44CA4">
        <w:tc>
          <w:tcPr>
            <w:tcW w:w="1276" w:type="dxa"/>
            <w:vAlign w:val="center"/>
          </w:tcPr>
          <w:p w14:paraId="28EFD692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14075E5B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14:paraId="77CE15F2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Boston </w:t>
            </w:r>
            <w:proofErr w:type="spellStart"/>
            <w:r w:rsidRPr="0020482F">
              <w:rPr>
                <w:sz w:val="24"/>
                <w:szCs w:val="24"/>
              </w:rPr>
              <w:t>Scientific</w:t>
            </w:r>
            <w:proofErr w:type="spellEnd"/>
            <w:r w:rsidRPr="0020482F">
              <w:rPr>
                <w:sz w:val="24"/>
                <w:szCs w:val="24"/>
              </w:rPr>
              <w:t xml:space="preserve"> Polska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382CD65B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Al. Jana Pawła II 22 </w:t>
            </w:r>
          </w:p>
          <w:p w14:paraId="2EAE784B" w14:textId="2C58B664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>-</w:t>
            </w:r>
            <w:r w:rsidRPr="0020482F">
              <w:rPr>
                <w:sz w:val="24"/>
                <w:szCs w:val="24"/>
              </w:rPr>
              <w:t>133 Warszawa</w:t>
            </w:r>
          </w:p>
        </w:tc>
        <w:tc>
          <w:tcPr>
            <w:tcW w:w="2551" w:type="dxa"/>
            <w:vAlign w:val="center"/>
          </w:tcPr>
          <w:p w14:paraId="764994A2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265 680.00 zł</w:t>
            </w:r>
          </w:p>
        </w:tc>
      </w:tr>
      <w:tr w:rsidR="005D07CE" w:rsidRPr="0020482F" w14:paraId="515D13F1" w14:textId="77777777" w:rsidTr="00C44CA4">
        <w:tc>
          <w:tcPr>
            <w:tcW w:w="1276" w:type="dxa"/>
            <w:vAlign w:val="center"/>
          </w:tcPr>
          <w:p w14:paraId="1C443FD2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01511F67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149A4107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Boston </w:t>
            </w:r>
            <w:proofErr w:type="spellStart"/>
            <w:r w:rsidRPr="0020482F">
              <w:rPr>
                <w:sz w:val="24"/>
                <w:szCs w:val="24"/>
              </w:rPr>
              <w:t>Scientific</w:t>
            </w:r>
            <w:proofErr w:type="spellEnd"/>
            <w:r w:rsidRPr="0020482F">
              <w:rPr>
                <w:sz w:val="24"/>
                <w:szCs w:val="24"/>
              </w:rPr>
              <w:t xml:space="preserve"> Polska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7CBD52E6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Al. Jana Pawła II 22 </w:t>
            </w:r>
          </w:p>
          <w:p w14:paraId="68053DF1" w14:textId="6259E913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>-</w:t>
            </w:r>
            <w:r w:rsidRPr="0020482F">
              <w:rPr>
                <w:sz w:val="24"/>
                <w:szCs w:val="24"/>
              </w:rPr>
              <w:t>133 Warszawa</w:t>
            </w:r>
          </w:p>
        </w:tc>
        <w:tc>
          <w:tcPr>
            <w:tcW w:w="2551" w:type="dxa"/>
            <w:vAlign w:val="center"/>
          </w:tcPr>
          <w:p w14:paraId="2C2638C8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444 960.00 zł</w:t>
            </w:r>
          </w:p>
        </w:tc>
      </w:tr>
      <w:tr w:rsidR="005D07CE" w:rsidRPr="0020482F" w14:paraId="1BC388F9" w14:textId="77777777" w:rsidTr="00C44CA4">
        <w:tc>
          <w:tcPr>
            <w:tcW w:w="1276" w:type="dxa"/>
            <w:vAlign w:val="center"/>
          </w:tcPr>
          <w:p w14:paraId="7AD2E2BB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07512C81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29</w:t>
            </w:r>
          </w:p>
        </w:tc>
        <w:tc>
          <w:tcPr>
            <w:tcW w:w="3969" w:type="dxa"/>
          </w:tcPr>
          <w:p w14:paraId="606F8932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Boston </w:t>
            </w:r>
            <w:proofErr w:type="spellStart"/>
            <w:r w:rsidRPr="0020482F">
              <w:rPr>
                <w:sz w:val="24"/>
                <w:szCs w:val="24"/>
              </w:rPr>
              <w:t>Scientific</w:t>
            </w:r>
            <w:proofErr w:type="spellEnd"/>
            <w:r w:rsidRPr="0020482F">
              <w:rPr>
                <w:sz w:val="24"/>
                <w:szCs w:val="24"/>
              </w:rPr>
              <w:t xml:space="preserve"> Polska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31EF1A02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Al. Jana Pawła II 22 </w:t>
            </w:r>
          </w:p>
          <w:p w14:paraId="1CE6E5BE" w14:textId="2E4F7A6F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>-</w:t>
            </w:r>
            <w:r w:rsidRPr="0020482F">
              <w:rPr>
                <w:sz w:val="24"/>
                <w:szCs w:val="24"/>
              </w:rPr>
              <w:t>133 Warszawa</w:t>
            </w:r>
          </w:p>
        </w:tc>
        <w:tc>
          <w:tcPr>
            <w:tcW w:w="2551" w:type="dxa"/>
            <w:vAlign w:val="center"/>
          </w:tcPr>
          <w:p w14:paraId="61087028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950 400.00 zł</w:t>
            </w:r>
          </w:p>
        </w:tc>
      </w:tr>
      <w:tr w:rsidR="005D07CE" w:rsidRPr="0020482F" w14:paraId="370D1596" w14:textId="77777777" w:rsidTr="00C44CA4">
        <w:tc>
          <w:tcPr>
            <w:tcW w:w="1276" w:type="dxa"/>
            <w:vAlign w:val="center"/>
          </w:tcPr>
          <w:p w14:paraId="376A7526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0A1D1198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37</w:t>
            </w:r>
          </w:p>
        </w:tc>
        <w:tc>
          <w:tcPr>
            <w:tcW w:w="3969" w:type="dxa"/>
          </w:tcPr>
          <w:p w14:paraId="0E680C83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Boston </w:t>
            </w:r>
            <w:proofErr w:type="spellStart"/>
            <w:r w:rsidRPr="0020482F">
              <w:rPr>
                <w:sz w:val="24"/>
                <w:szCs w:val="24"/>
              </w:rPr>
              <w:t>Scientific</w:t>
            </w:r>
            <w:proofErr w:type="spellEnd"/>
            <w:r w:rsidRPr="0020482F">
              <w:rPr>
                <w:sz w:val="24"/>
                <w:szCs w:val="24"/>
              </w:rPr>
              <w:t xml:space="preserve"> Polska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48B4BCC1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Al. Jana Pawła II 22 </w:t>
            </w:r>
          </w:p>
          <w:p w14:paraId="3C4B1035" w14:textId="3A18C9D1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>-</w:t>
            </w:r>
            <w:r w:rsidRPr="0020482F">
              <w:rPr>
                <w:sz w:val="24"/>
                <w:szCs w:val="24"/>
              </w:rPr>
              <w:t>133 Warszawa</w:t>
            </w:r>
          </w:p>
        </w:tc>
        <w:tc>
          <w:tcPr>
            <w:tcW w:w="2551" w:type="dxa"/>
            <w:vAlign w:val="center"/>
          </w:tcPr>
          <w:p w14:paraId="26B98AC3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194 400.00 zł</w:t>
            </w:r>
          </w:p>
        </w:tc>
      </w:tr>
      <w:tr w:rsidR="005D07CE" w:rsidRPr="0020482F" w14:paraId="77DDDE97" w14:textId="77777777" w:rsidTr="00C44CA4">
        <w:tc>
          <w:tcPr>
            <w:tcW w:w="1276" w:type="dxa"/>
            <w:vAlign w:val="center"/>
          </w:tcPr>
          <w:p w14:paraId="0C01DE8E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3EC3B6DE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42</w:t>
            </w:r>
          </w:p>
        </w:tc>
        <w:tc>
          <w:tcPr>
            <w:tcW w:w="3969" w:type="dxa"/>
          </w:tcPr>
          <w:p w14:paraId="4AC4E6D8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Boston </w:t>
            </w:r>
            <w:proofErr w:type="spellStart"/>
            <w:r w:rsidRPr="0020482F">
              <w:rPr>
                <w:sz w:val="24"/>
                <w:szCs w:val="24"/>
              </w:rPr>
              <w:t>Scientific</w:t>
            </w:r>
            <w:proofErr w:type="spellEnd"/>
            <w:r w:rsidRPr="0020482F">
              <w:rPr>
                <w:sz w:val="24"/>
                <w:szCs w:val="24"/>
              </w:rPr>
              <w:t xml:space="preserve"> Polska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7ED8D464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Al. Jana Pawła II 22 </w:t>
            </w:r>
          </w:p>
          <w:p w14:paraId="25C30BEB" w14:textId="64033A6E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>-</w:t>
            </w:r>
            <w:r w:rsidRPr="0020482F">
              <w:rPr>
                <w:sz w:val="24"/>
                <w:szCs w:val="24"/>
              </w:rPr>
              <w:t>133 Warszawa</w:t>
            </w:r>
          </w:p>
        </w:tc>
        <w:tc>
          <w:tcPr>
            <w:tcW w:w="2551" w:type="dxa"/>
            <w:vAlign w:val="center"/>
          </w:tcPr>
          <w:p w14:paraId="46AD0D23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302 940.00 zł</w:t>
            </w:r>
          </w:p>
        </w:tc>
      </w:tr>
      <w:tr w:rsidR="005D07CE" w:rsidRPr="0020482F" w14:paraId="2C74B8C0" w14:textId="77777777" w:rsidTr="00C44CA4">
        <w:tc>
          <w:tcPr>
            <w:tcW w:w="1276" w:type="dxa"/>
            <w:vAlign w:val="center"/>
          </w:tcPr>
          <w:p w14:paraId="15B12FC2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4981E457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55</w:t>
            </w:r>
          </w:p>
        </w:tc>
        <w:tc>
          <w:tcPr>
            <w:tcW w:w="3969" w:type="dxa"/>
          </w:tcPr>
          <w:p w14:paraId="3E847901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Boston </w:t>
            </w:r>
            <w:proofErr w:type="spellStart"/>
            <w:r w:rsidRPr="0020482F">
              <w:rPr>
                <w:sz w:val="24"/>
                <w:szCs w:val="24"/>
              </w:rPr>
              <w:t>Scientific</w:t>
            </w:r>
            <w:proofErr w:type="spellEnd"/>
            <w:r w:rsidRPr="0020482F">
              <w:rPr>
                <w:sz w:val="24"/>
                <w:szCs w:val="24"/>
              </w:rPr>
              <w:t xml:space="preserve"> Polska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7B22FB7E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Al. Jana Pawła II 22 </w:t>
            </w:r>
          </w:p>
          <w:p w14:paraId="6DA0B72F" w14:textId="6AE57031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>-</w:t>
            </w:r>
            <w:r w:rsidRPr="0020482F">
              <w:rPr>
                <w:sz w:val="24"/>
                <w:szCs w:val="24"/>
              </w:rPr>
              <w:t>133 Warszawa</w:t>
            </w:r>
          </w:p>
        </w:tc>
        <w:tc>
          <w:tcPr>
            <w:tcW w:w="2551" w:type="dxa"/>
            <w:vAlign w:val="center"/>
          </w:tcPr>
          <w:p w14:paraId="49A079FD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560 808.00 zł</w:t>
            </w:r>
          </w:p>
        </w:tc>
      </w:tr>
      <w:tr w:rsidR="005D07CE" w:rsidRPr="0020482F" w14:paraId="43BDA370" w14:textId="77777777" w:rsidTr="00C44CA4">
        <w:tc>
          <w:tcPr>
            <w:tcW w:w="1276" w:type="dxa"/>
            <w:vAlign w:val="center"/>
          </w:tcPr>
          <w:p w14:paraId="14E06F6D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011F5BA1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64</w:t>
            </w:r>
          </w:p>
        </w:tc>
        <w:tc>
          <w:tcPr>
            <w:tcW w:w="3969" w:type="dxa"/>
          </w:tcPr>
          <w:p w14:paraId="33B3CB82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Boston </w:t>
            </w:r>
            <w:proofErr w:type="spellStart"/>
            <w:r w:rsidRPr="0020482F">
              <w:rPr>
                <w:sz w:val="24"/>
                <w:szCs w:val="24"/>
              </w:rPr>
              <w:t>Scientific</w:t>
            </w:r>
            <w:proofErr w:type="spellEnd"/>
            <w:r w:rsidRPr="0020482F">
              <w:rPr>
                <w:sz w:val="24"/>
                <w:szCs w:val="24"/>
              </w:rPr>
              <w:t xml:space="preserve"> Polska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1392F8CB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Al. Jana Pawła II 22 </w:t>
            </w:r>
          </w:p>
          <w:p w14:paraId="0F980A42" w14:textId="085F50ED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>-</w:t>
            </w:r>
            <w:r w:rsidRPr="0020482F">
              <w:rPr>
                <w:sz w:val="24"/>
                <w:szCs w:val="24"/>
              </w:rPr>
              <w:t>133 Warszawa</w:t>
            </w:r>
          </w:p>
        </w:tc>
        <w:tc>
          <w:tcPr>
            <w:tcW w:w="2551" w:type="dxa"/>
            <w:vAlign w:val="center"/>
          </w:tcPr>
          <w:p w14:paraId="56CE4F1B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86 400.00 zł</w:t>
            </w:r>
          </w:p>
        </w:tc>
      </w:tr>
      <w:tr w:rsidR="005D07CE" w:rsidRPr="0020482F" w14:paraId="0C6A3207" w14:textId="77777777" w:rsidTr="00C44CA4">
        <w:tc>
          <w:tcPr>
            <w:tcW w:w="1276" w:type="dxa"/>
            <w:vAlign w:val="center"/>
          </w:tcPr>
          <w:p w14:paraId="5D33D75A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28D98578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24</w:t>
            </w:r>
          </w:p>
        </w:tc>
        <w:tc>
          <w:tcPr>
            <w:tcW w:w="3969" w:type="dxa"/>
          </w:tcPr>
          <w:p w14:paraId="3BE2040B" w14:textId="77777777" w:rsidR="005D07CE" w:rsidRPr="0020482F" w:rsidRDefault="005D07CE" w:rsidP="0020482F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Rinores</w:t>
            </w:r>
            <w:proofErr w:type="spellEnd"/>
            <w:r w:rsidRPr="0020482F">
              <w:rPr>
                <w:sz w:val="24"/>
                <w:szCs w:val="24"/>
              </w:rPr>
              <w:t xml:space="preserve"> Sp. z o.o.</w:t>
            </w:r>
          </w:p>
          <w:p w14:paraId="68C1DD5B" w14:textId="50D8389E" w:rsidR="005D07CE" w:rsidRPr="0020482F" w:rsidRDefault="00BC1B98" w:rsidP="002048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5D07CE" w:rsidRPr="0020482F">
              <w:rPr>
                <w:sz w:val="24"/>
                <w:szCs w:val="24"/>
              </w:rPr>
              <w:t xml:space="preserve">Dębicka 644 </w:t>
            </w:r>
          </w:p>
          <w:p w14:paraId="7055D136" w14:textId="77777777" w:rsidR="005D07CE" w:rsidRPr="0020482F" w:rsidRDefault="005D07CE" w:rsidP="0020482F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35-213 Rzeszów</w:t>
            </w:r>
          </w:p>
        </w:tc>
        <w:tc>
          <w:tcPr>
            <w:tcW w:w="2551" w:type="dxa"/>
            <w:vAlign w:val="center"/>
          </w:tcPr>
          <w:p w14:paraId="2747E6B3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3 434.00 zł</w:t>
            </w:r>
          </w:p>
        </w:tc>
      </w:tr>
      <w:tr w:rsidR="005D07CE" w:rsidRPr="0020482F" w14:paraId="7F76D8FC" w14:textId="77777777" w:rsidTr="00C44CA4">
        <w:tc>
          <w:tcPr>
            <w:tcW w:w="1276" w:type="dxa"/>
            <w:vAlign w:val="center"/>
          </w:tcPr>
          <w:p w14:paraId="610DF794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vAlign w:val="center"/>
          </w:tcPr>
          <w:p w14:paraId="6FDFDC14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63</w:t>
            </w:r>
          </w:p>
        </w:tc>
        <w:tc>
          <w:tcPr>
            <w:tcW w:w="3969" w:type="dxa"/>
          </w:tcPr>
          <w:p w14:paraId="70679E95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Rinores</w:t>
            </w:r>
            <w:proofErr w:type="spellEnd"/>
            <w:r w:rsidRPr="0020482F">
              <w:rPr>
                <w:sz w:val="24"/>
                <w:szCs w:val="24"/>
              </w:rPr>
              <w:t xml:space="preserve"> Sp. z o.o.</w:t>
            </w:r>
          </w:p>
          <w:p w14:paraId="523BB8AF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Dębicka 644 </w:t>
            </w:r>
          </w:p>
          <w:p w14:paraId="60B66562" w14:textId="5828E378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35-213 Rzeszów</w:t>
            </w:r>
          </w:p>
        </w:tc>
        <w:tc>
          <w:tcPr>
            <w:tcW w:w="2551" w:type="dxa"/>
            <w:vAlign w:val="center"/>
          </w:tcPr>
          <w:p w14:paraId="505C495A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7 128.00 zł</w:t>
            </w:r>
          </w:p>
        </w:tc>
      </w:tr>
      <w:tr w:rsidR="005D07CE" w:rsidRPr="0020482F" w14:paraId="40731FAA" w14:textId="77777777" w:rsidTr="00C44CA4">
        <w:tc>
          <w:tcPr>
            <w:tcW w:w="1276" w:type="dxa"/>
            <w:vAlign w:val="center"/>
          </w:tcPr>
          <w:p w14:paraId="0D6F2CD8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7D180027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69</w:t>
            </w:r>
          </w:p>
        </w:tc>
        <w:tc>
          <w:tcPr>
            <w:tcW w:w="3969" w:type="dxa"/>
          </w:tcPr>
          <w:p w14:paraId="50B0CCB0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Rinores</w:t>
            </w:r>
            <w:proofErr w:type="spellEnd"/>
            <w:r w:rsidRPr="0020482F">
              <w:rPr>
                <w:sz w:val="24"/>
                <w:szCs w:val="24"/>
              </w:rPr>
              <w:t xml:space="preserve"> Sp. z o.o.</w:t>
            </w:r>
          </w:p>
          <w:p w14:paraId="29A96F2E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Dębicka 644 </w:t>
            </w:r>
          </w:p>
          <w:p w14:paraId="0A2CABC3" w14:textId="641AF91F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35-213 Rzeszów</w:t>
            </w:r>
          </w:p>
        </w:tc>
        <w:tc>
          <w:tcPr>
            <w:tcW w:w="2551" w:type="dxa"/>
            <w:vAlign w:val="center"/>
          </w:tcPr>
          <w:p w14:paraId="6EC61727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4 838.40 zł</w:t>
            </w:r>
          </w:p>
        </w:tc>
      </w:tr>
      <w:tr w:rsidR="005D07CE" w:rsidRPr="0020482F" w14:paraId="7B5ADAA2" w14:textId="77777777" w:rsidTr="00C44CA4">
        <w:tc>
          <w:tcPr>
            <w:tcW w:w="1276" w:type="dxa"/>
            <w:vAlign w:val="center"/>
          </w:tcPr>
          <w:p w14:paraId="1B929733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61BF3C38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1AC23E1D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Aesculap </w:t>
            </w:r>
            <w:proofErr w:type="spellStart"/>
            <w:r w:rsidRPr="0020482F">
              <w:rPr>
                <w:sz w:val="24"/>
                <w:szCs w:val="24"/>
              </w:rPr>
              <w:t>Chifa</w:t>
            </w:r>
            <w:proofErr w:type="spellEnd"/>
            <w:r w:rsidRPr="0020482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28D58E31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Tysiąclecia 14 </w:t>
            </w:r>
          </w:p>
          <w:p w14:paraId="4A3F8B90" w14:textId="23BCB55C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vAlign w:val="center"/>
          </w:tcPr>
          <w:p w14:paraId="02D9DF5E" w14:textId="2D93D26D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73 742.</w:t>
            </w:r>
            <w:r w:rsidR="00BA7D91">
              <w:rPr>
                <w:sz w:val="24"/>
                <w:szCs w:val="24"/>
              </w:rPr>
              <w:t>4</w:t>
            </w:r>
            <w:r w:rsidRPr="0020482F">
              <w:rPr>
                <w:sz w:val="24"/>
                <w:szCs w:val="24"/>
              </w:rPr>
              <w:t>0 zł</w:t>
            </w:r>
          </w:p>
        </w:tc>
      </w:tr>
      <w:tr w:rsidR="005D07CE" w:rsidRPr="0020482F" w14:paraId="149DE36E" w14:textId="77777777" w:rsidTr="00C44CA4">
        <w:tc>
          <w:tcPr>
            <w:tcW w:w="1276" w:type="dxa"/>
            <w:vAlign w:val="center"/>
          </w:tcPr>
          <w:p w14:paraId="67826F9D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1200C70F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33</w:t>
            </w:r>
          </w:p>
        </w:tc>
        <w:tc>
          <w:tcPr>
            <w:tcW w:w="3969" w:type="dxa"/>
          </w:tcPr>
          <w:p w14:paraId="42E148F1" w14:textId="159547B3" w:rsidR="005D07CE" w:rsidRPr="0020482F" w:rsidRDefault="005D07CE" w:rsidP="0020482F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Aesculap </w:t>
            </w:r>
            <w:proofErr w:type="spellStart"/>
            <w:r w:rsidRPr="0020482F">
              <w:rPr>
                <w:sz w:val="24"/>
                <w:szCs w:val="24"/>
              </w:rPr>
              <w:t>Chifa</w:t>
            </w:r>
            <w:proofErr w:type="spellEnd"/>
            <w:r w:rsidRPr="0020482F">
              <w:rPr>
                <w:sz w:val="24"/>
                <w:szCs w:val="24"/>
              </w:rPr>
              <w:t xml:space="preserve"> </w:t>
            </w:r>
            <w:r w:rsidR="00BC1B98">
              <w:rPr>
                <w:sz w:val="24"/>
                <w:szCs w:val="24"/>
              </w:rPr>
              <w:t xml:space="preserve">Sp. z o.o. </w:t>
            </w:r>
          </w:p>
          <w:p w14:paraId="57B80BC2" w14:textId="53C41433" w:rsidR="005D07CE" w:rsidRPr="0020482F" w:rsidRDefault="00BC1B98" w:rsidP="002048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5D07CE" w:rsidRPr="0020482F">
              <w:rPr>
                <w:sz w:val="24"/>
                <w:szCs w:val="24"/>
              </w:rPr>
              <w:t xml:space="preserve">Tysiąclecia 14 </w:t>
            </w:r>
          </w:p>
          <w:p w14:paraId="4AA7F2E2" w14:textId="77777777" w:rsidR="005D07CE" w:rsidRPr="0020482F" w:rsidRDefault="005D07CE" w:rsidP="0020482F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vAlign w:val="center"/>
          </w:tcPr>
          <w:p w14:paraId="281DA70A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561 600.00 zł</w:t>
            </w:r>
          </w:p>
        </w:tc>
      </w:tr>
      <w:tr w:rsidR="005D07CE" w:rsidRPr="0020482F" w14:paraId="21134F73" w14:textId="77777777" w:rsidTr="00C44CA4">
        <w:tc>
          <w:tcPr>
            <w:tcW w:w="1276" w:type="dxa"/>
            <w:vAlign w:val="center"/>
          </w:tcPr>
          <w:p w14:paraId="082AC0AA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6B2DFB18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51</w:t>
            </w:r>
          </w:p>
        </w:tc>
        <w:tc>
          <w:tcPr>
            <w:tcW w:w="3969" w:type="dxa"/>
          </w:tcPr>
          <w:p w14:paraId="71D957AF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Aesculap </w:t>
            </w:r>
            <w:proofErr w:type="spellStart"/>
            <w:r w:rsidRPr="0020482F">
              <w:rPr>
                <w:sz w:val="24"/>
                <w:szCs w:val="24"/>
              </w:rPr>
              <w:t>Chifa</w:t>
            </w:r>
            <w:proofErr w:type="spellEnd"/>
            <w:r w:rsidRPr="0020482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3A05C139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Tysiąclecia 14 </w:t>
            </w:r>
          </w:p>
          <w:p w14:paraId="0A069328" w14:textId="09D269DF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vAlign w:val="center"/>
          </w:tcPr>
          <w:p w14:paraId="39482DD6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55 728.00 zł</w:t>
            </w:r>
          </w:p>
        </w:tc>
      </w:tr>
      <w:tr w:rsidR="005D07CE" w:rsidRPr="0020482F" w14:paraId="3B54492A" w14:textId="77777777" w:rsidTr="00C44CA4">
        <w:tc>
          <w:tcPr>
            <w:tcW w:w="1276" w:type="dxa"/>
            <w:vAlign w:val="center"/>
          </w:tcPr>
          <w:p w14:paraId="7CDBA70C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11A46103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66</w:t>
            </w:r>
          </w:p>
        </w:tc>
        <w:tc>
          <w:tcPr>
            <w:tcW w:w="3969" w:type="dxa"/>
          </w:tcPr>
          <w:p w14:paraId="3A49EA59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Aesculap </w:t>
            </w:r>
            <w:proofErr w:type="spellStart"/>
            <w:r w:rsidRPr="0020482F">
              <w:rPr>
                <w:sz w:val="24"/>
                <w:szCs w:val="24"/>
              </w:rPr>
              <w:t>Chifa</w:t>
            </w:r>
            <w:proofErr w:type="spellEnd"/>
            <w:r w:rsidRPr="0020482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40B02343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Tysiąclecia 14 </w:t>
            </w:r>
          </w:p>
          <w:p w14:paraId="734E9829" w14:textId="40458D64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vAlign w:val="center"/>
          </w:tcPr>
          <w:p w14:paraId="293041AD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180 360.00 zł</w:t>
            </w:r>
          </w:p>
        </w:tc>
      </w:tr>
      <w:tr w:rsidR="005D07CE" w:rsidRPr="0020482F" w14:paraId="7EF28C10" w14:textId="77777777" w:rsidTr="00C44CA4">
        <w:tc>
          <w:tcPr>
            <w:tcW w:w="1276" w:type="dxa"/>
            <w:vAlign w:val="center"/>
          </w:tcPr>
          <w:p w14:paraId="2B879664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0BA154C5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59</w:t>
            </w:r>
          </w:p>
        </w:tc>
        <w:tc>
          <w:tcPr>
            <w:tcW w:w="3969" w:type="dxa"/>
          </w:tcPr>
          <w:p w14:paraId="473DC642" w14:textId="75A5D5DB" w:rsidR="005D07CE" w:rsidRPr="0020482F" w:rsidRDefault="005D07CE" w:rsidP="0020482F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Philips Polska</w:t>
            </w:r>
            <w:r w:rsidR="00BC1B98">
              <w:rPr>
                <w:sz w:val="24"/>
                <w:szCs w:val="24"/>
              </w:rPr>
              <w:t xml:space="preserve"> Sp. z o. o </w:t>
            </w:r>
          </w:p>
          <w:p w14:paraId="27EBB0C3" w14:textId="58289984" w:rsidR="005D07CE" w:rsidRPr="0020482F" w:rsidRDefault="005D07CE" w:rsidP="0020482F">
            <w:pPr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Al.</w:t>
            </w:r>
            <w:r w:rsidR="00BC1B98">
              <w:rPr>
                <w:sz w:val="24"/>
                <w:szCs w:val="24"/>
              </w:rPr>
              <w:t xml:space="preserve"> </w:t>
            </w:r>
            <w:r w:rsidRPr="0020482F">
              <w:rPr>
                <w:sz w:val="24"/>
                <w:szCs w:val="24"/>
              </w:rPr>
              <w:t>Jerozolimskie 195</w:t>
            </w:r>
            <w:r w:rsidR="00BC1B98">
              <w:rPr>
                <w:sz w:val="24"/>
                <w:szCs w:val="24"/>
              </w:rPr>
              <w:t>b</w:t>
            </w:r>
          </w:p>
          <w:p w14:paraId="17E8FA11" w14:textId="77777777" w:rsidR="005D07CE" w:rsidRPr="0020482F" w:rsidRDefault="005D07CE" w:rsidP="0020482F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02-222 Warszawa</w:t>
            </w:r>
          </w:p>
        </w:tc>
        <w:tc>
          <w:tcPr>
            <w:tcW w:w="2551" w:type="dxa"/>
            <w:vAlign w:val="center"/>
          </w:tcPr>
          <w:p w14:paraId="5FCE0DC1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3 101 868.00 zł</w:t>
            </w:r>
          </w:p>
        </w:tc>
      </w:tr>
      <w:tr w:rsidR="005D07CE" w:rsidRPr="0020482F" w14:paraId="3F1F5BDF" w14:textId="77777777" w:rsidTr="00C44CA4">
        <w:tc>
          <w:tcPr>
            <w:tcW w:w="1276" w:type="dxa"/>
            <w:vAlign w:val="center"/>
          </w:tcPr>
          <w:p w14:paraId="39F431AE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6822C164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30</w:t>
            </w:r>
          </w:p>
        </w:tc>
        <w:tc>
          <w:tcPr>
            <w:tcW w:w="3969" w:type="dxa"/>
          </w:tcPr>
          <w:p w14:paraId="186209B9" w14:textId="77777777" w:rsidR="005D07CE" w:rsidRPr="0020482F" w:rsidRDefault="005D07CE" w:rsidP="0020482F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Terumo</w:t>
            </w:r>
            <w:proofErr w:type="spellEnd"/>
            <w:r w:rsidRPr="0020482F">
              <w:rPr>
                <w:sz w:val="24"/>
                <w:szCs w:val="24"/>
              </w:rPr>
              <w:t xml:space="preserve"> Poland Sp. z o.o.</w:t>
            </w:r>
          </w:p>
          <w:p w14:paraId="041BC35F" w14:textId="1CF76773" w:rsidR="005D07CE" w:rsidRPr="0020482F" w:rsidRDefault="00BC1B98" w:rsidP="002048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5D07CE" w:rsidRPr="0020482F">
              <w:rPr>
                <w:sz w:val="24"/>
                <w:szCs w:val="24"/>
              </w:rPr>
              <w:t xml:space="preserve">1 Sierpnia 6 </w:t>
            </w:r>
          </w:p>
          <w:p w14:paraId="3822B9BA" w14:textId="77777777" w:rsidR="005D07CE" w:rsidRPr="0020482F" w:rsidRDefault="005D07CE" w:rsidP="0020482F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02-134 Warszawa</w:t>
            </w:r>
          </w:p>
        </w:tc>
        <w:tc>
          <w:tcPr>
            <w:tcW w:w="2551" w:type="dxa"/>
            <w:vAlign w:val="center"/>
          </w:tcPr>
          <w:p w14:paraId="273BE079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1 453 248.00 zł</w:t>
            </w:r>
          </w:p>
        </w:tc>
      </w:tr>
      <w:tr w:rsidR="005D07CE" w:rsidRPr="0020482F" w14:paraId="1532A645" w14:textId="77777777" w:rsidTr="00C44CA4">
        <w:tc>
          <w:tcPr>
            <w:tcW w:w="1276" w:type="dxa"/>
            <w:vAlign w:val="center"/>
          </w:tcPr>
          <w:p w14:paraId="311452A7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73B3A5EF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38</w:t>
            </w:r>
          </w:p>
        </w:tc>
        <w:tc>
          <w:tcPr>
            <w:tcW w:w="3969" w:type="dxa"/>
          </w:tcPr>
          <w:p w14:paraId="36072426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Terumo</w:t>
            </w:r>
            <w:proofErr w:type="spellEnd"/>
            <w:r w:rsidRPr="0020482F">
              <w:rPr>
                <w:sz w:val="24"/>
                <w:szCs w:val="24"/>
              </w:rPr>
              <w:t xml:space="preserve"> Poland Sp. z o.o.</w:t>
            </w:r>
          </w:p>
          <w:p w14:paraId="4B029A2C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1 Sierpnia 6 </w:t>
            </w:r>
          </w:p>
          <w:p w14:paraId="4DDEE3A4" w14:textId="3DE1780E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02-134 Warszawa</w:t>
            </w:r>
          </w:p>
        </w:tc>
        <w:tc>
          <w:tcPr>
            <w:tcW w:w="2551" w:type="dxa"/>
            <w:vAlign w:val="center"/>
          </w:tcPr>
          <w:p w14:paraId="7ACFE936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1 325 700.00 zł</w:t>
            </w:r>
          </w:p>
        </w:tc>
      </w:tr>
      <w:tr w:rsidR="005D07CE" w:rsidRPr="0020482F" w14:paraId="7F19A715" w14:textId="77777777" w:rsidTr="00C44CA4">
        <w:tc>
          <w:tcPr>
            <w:tcW w:w="1276" w:type="dxa"/>
            <w:vAlign w:val="center"/>
          </w:tcPr>
          <w:p w14:paraId="53215D09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41FB1669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49</w:t>
            </w:r>
          </w:p>
        </w:tc>
        <w:tc>
          <w:tcPr>
            <w:tcW w:w="3969" w:type="dxa"/>
          </w:tcPr>
          <w:p w14:paraId="3A2F6306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Terumo</w:t>
            </w:r>
            <w:proofErr w:type="spellEnd"/>
            <w:r w:rsidRPr="0020482F">
              <w:rPr>
                <w:sz w:val="24"/>
                <w:szCs w:val="24"/>
              </w:rPr>
              <w:t xml:space="preserve"> Poland Sp. z o.o.</w:t>
            </w:r>
          </w:p>
          <w:p w14:paraId="46F69D78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1 Sierpnia 6 </w:t>
            </w:r>
          </w:p>
          <w:p w14:paraId="55BFFF51" w14:textId="7E03D896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02-134 Warszawa</w:t>
            </w:r>
          </w:p>
        </w:tc>
        <w:tc>
          <w:tcPr>
            <w:tcW w:w="2551" w:type="dxa"/>
            <w:vAlign w:val="center"/>
          </w:tcPr>
          <w:p w14:paraId="41B2B013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369 360.00 zł</w:t>
            </w:r>
          </w:p>
        </w:tc>
      </w:tr>
      <w:tr w:rsidR="005D07CE" w:rsidRPr="0020482F" w14:paraId="7ED05687" w14:textId="77777777" w:rsidTr="00C44CA4">
        <w:tc>
          <w:tcPr>
            <w:tcW w:w="1276" w:type="dxa"/>
            <w:vAlign w:val="center"/>
          </w:tcPr>
          <w:p w14:paraId="162BDD32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2BD197B7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39</w:t>
            </w:r>
          </w:p>
        </w:tc>
        <w:tc>
          <w:tcPr>
            <w:tcW w:w="3969" w:type="dxa"/>
          </w:tcPr>
          <w:p w14:paraId="22B60513" w14:textId="77777777" w:rsidR="005D07CE" w:rsidRPr="0020482F" w:rsidRDefault="005D07CE" w:rsidP="0020482F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Aspironix</w:t>
            </w:r>
            <w:proofErr w:type="spellEnd"/>
            <w:r w:rsidRPr="0020482F">
              <w:rPr>
                <w:sz w:val="24"/>
                <w:szCs w:val="24"/>
              </w:rPr>
              <w:t xml:space="preserve"> Polska Sp. z o.o.</w:t>
            </w:r>
          </w:p>
          <w:p w14:paraId="3BED6938" w14:textId="021CF8CE" w:rsidR="005D07CE" w:rsidRPr="0020482F" w:rsidRDefault="00BC1B98" w:rsidP="002048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5D07CE" w:rsidRPr="0020482F">
              <w:rPr>
                <w:sz w:val="24"/>
                <w:szCs w:val="24"/>
              </w:rPr>
              <w:t xml:space="preserve">Różyckiego 3 </w:t>
            </w:r>
          </w:p>
          <w:p w14:paraId="1DEA4F7B" w14:textId="77777777" w:rsidR="005D07CE" w:rsidRPr="0020482F" w:rsidRDefault="005D07CE" w:rsidP="0020482F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31-324 Kraków</w:t>
            </w:r>
          </w:p>
        </w:tc>
        <w:tc>
          <w:tcPr>
            <w:tcW w:w="2551" w:type="dxa"/>
            <w:vAlign w:val="center"/>
          </w:tcPr>
          <w:p w14:paraId="40F7D5C2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909 900.00 zł</w:t>
            </w:r>
          </w:p>
        </w:tc>
      </w:tr>
      <w:tr w:rsidR="005D07CE" w:rsidRPr="0020482F" w14:paraId="03569C3E" w14:textId="77777777" w:rsidTr="00C44CA4">
        <w:tc>
          <w:tcPr>
            <w:tcW w:w="1276" w:type="dxa"/>
            <w:vAlign w:val="center"/>
          </w:tcPr>
          <w:p w14:paraId="19947E31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70B9EF18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57</w:t>
            </w:r>
          </w:p>
        </w:tc>
        <w:tc>
          <w:tcPr>
            <w:tcW w:w="3969" w:type="dxa"/>
          </w:tcPr>
          <w:p w14:paraId="6150A24B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Aspironix</w:t>
            </w:r>
            <w:proofErr w:type="spellEnd"/>
            <w:r w:rsidRPr="0020482F">
              <w:rPr>
                <w:sz w:val="24"/>
                <w:szCs w:val="24"/>
              </w:rPr>
              <w:t xml:space="preserve"> Polska Sp. z o.o.</w:t>
            </w:r>
          </w:p>
          <w:p w14:paraId="6D6F0FA7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Różyckiego 3 </w:t>
            </w:r>
          </w:p>
          <w:p w14:paraId="27777AB1" w14:textId="58B875E6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31-324 Kraków</w:t>
            </w:r>
          </w:p>
        </w:tc>
        <w:tc>
          <w:tcPr>
            <w:tcW w:w="2551" w:type="dxa"/>
            <w:vAlign w:val="center"/>
          </w:tcPr>
          <w:p w14:paraId="2DAA8FAD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311 040.00 zł</w:t>
            </w:r>
          </w:p>
        </w:tc>
      </w:tr>
      <w:tr w:rsidR="000923AC" w:rsidRPr="0020482F" w14:paraId="0B3DCE9A" w14:textId="77777777" w:rsidTr="00C44CA4">
        <w:tc>
          <w:tcPr>
            <w:tcW w:w="1276" w:type="dxa"/>
            <w:vAlign w:val="center"/>
          </w:tcPr>
          <w:p w14:paraId="1CFB3F2C" w14:textId="79A66050" w:rsidR="000923AC" w:rsidRPr="0020482F" w:rsidRDefault="000923AC" w:rsidP="000923A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6DB34A1B" w14:textId="52DB37E4" w:rsidR="000923AC" w:rsidRPr="0020482F" w:rsidRDefault="000923AC" w:rsidP="000923AC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1DB69402" w14:textId="77777777" w:rsidR="000923AC" w:rsidRPr="0020482F" w:rsidRDefault="000923AC" w:rsidP="000923AC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Abbott Medical Sp. z o. o.</w:t>
            </w:r>
          </w:p>
          <w:p w14:paraId="0058C34F" w14:textId="77777777" w:rsidR="000923AC" w:rsidRPr="0020482F" w:rsidRDefault="000923AC" w:rsidP="000923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Postępu 21B </w:t>
            </w:r>
          </w:p>
          <w:p w14:paraId="122EE6D2" w14:textId="6849521D" w:rsidR="000923AC" w:rsidRPr="0020482F" w:rsidRDefault="000923AC" w:rsidP="000923AC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02-676 Warszawa</w:t>
            </w:r>
          </w:p>
        </w:tc>
        <w:tc>
          <w:tcPr>
            <w:tcW w:w="2551" w:type="dxa"/>
            <w:vAlign w:val="center"/>
          </w:tcPr>
          <w:p w14:paraId="2C59C741" w14:textId="6B2FEB44" w:rsidR="000923AC" w:rsidRPr="0020482F" w:rsidRDefault="000923AC" w:rsidP="000923AC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</w:t>
            </w:r>
            <w:r w:rsidR="00DE6F63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880</w:t>
            </w:r>
            <w:r w:rsidR="00DE6F6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00</w:t>
            </w:r>
            <w:r w:rsidRPr="0020482F">
              <w:rPr>
                <w:sz w:val="24"/>
                <w:szCs w:val="24"/>
              </w:rPr>
              <w:t xml:space="preserve"> zł</w:t>
            </w:r>
          </w:p>
        </w:tc>
      </w:tr>
      <w:tr w:rsidR="005D07CE" w:rsidRPr="0020482F" w14:paraId="304A4211" w14:textId="77777777" w:rsidTr="00C44CA4">
        <w:tc>
          <w:tcPr>
            <w:tcW w:w="1276" w:type="dxa"/>
            <w:vAlign w:val="center"/>
          </w:tcPr>
          <w:p w14:paraId="2CB4B970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2C3AB908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63D93C59" w14:textId="77777777" w:rsidR="005D07CE" w:rsidRPr="0020482F" w:rsidRDefault="005D07CE" w:rsidP="0020482F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Abbott Medical Sp. z o. o.</w:t>
            </w:r>
          </w:p>
          <w:p w14:paraId="1FED175F" w14:textId="4EC3B066" w:rsidR="005D07CE" w:rsidRPr="0020482F" w:rsidRDefault="00BC1B98" w:rsidP="002048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ul. </w:t>
            </w:r>
            <w:r w:rsidR="005D07CE" w:rsidRPr="0020482F">
              <w:rPr>
                <w:sz w:val="24"/>
                <w:szCs w:val="24"/>
              </w:rPr>
              <w:t xml:space="preserve">Postępu 21B </w:t>
            </w:r>
          </w:p>
          <w:p w14:paraId="65A666B5" w14:textId="77777777" w:rsidR="005D07CE" w:rsidRPr="0020482F" w:rsidRDefault="005D07CE" w:rsidP="0020482F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02-676 Warszawa</w:t>
            </w:r>
          </w:p>
        </w:tc>
        <w:tc>
          <w:tcPr>
            <w:tcW w:w="2551" w:type="dxa"/>
            <w:vAlign w:val="center"/>
          </w:tcPr>
          <w:p w14:paraId="3BBF2DBB" w14:textId="4EBEE989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lastRenderedPageBreak/>
              <w:t>1</w:t>
            </w:r>
            <w:r w:rsidR="00B55AAA">
              <w:rPr>
                <w:sz w:val="24"/>
                <w:szCs w:val="24"/>
              </w:rPr>
              <w:t xml:space="preserve"> </w:t>
            </w:r>
            <w:r w:rsidRPr="0020482F">
              <w:rPr>
                <w:sz w:val="24"/>
                <w:szCs w:val="24"/>
              </w:rPr>
              <w:t>8</w:t>
            </w:r>
            <w:r w:rsidR="00B55AAA">
              <w:rPr>
                <w:sz w:val="24"/>
                <w:szCs w:val="24"/>
              </w:rPr>
              <w:t>12</w:t>
            </w:r>
            <w:r w:rsidRPr="0020482F">
              <w:rPr>
                <w:sz w:val="24"/>
                <w:szCs w:val="24"/>
              </w:rPr>
              <w:t xml:space="preserve"> </w:t>
            </w:r>
            <w:r w:rsidR="00DC53C3">
              <w:rPr>
                <w:sz w:val="24"/>
                <w:szCs w:val="24"/>
              </w:rPr>
              <w:t>240</w:t>
            </w:r>
            <w:r w:rsidRPr="0020482F">
              <w:rPr>
                <w:sz w:val="24"/>
                <w:szCs w:val="24"/>
              </w:rPr>
              <w:t>.00 zł</w:t>
            </w:r>
          </w:p>
        </w:tc>
      </w:tr>
      <w:tr w:rsidR="005D07CE" w:rsidRPr="0020482F" w14:paraId="1A6A1C02" w14:textId="77777777" w:rsidTr="00C44CA4">
        <w:tc>
          <w:tcPr>
            <w:tcW w:w="1276" w:type="dxa"/>
            <w:vAlign w:val="center"/>
          </w:tcPr>
          <w:p w14:paraId="2BD54591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2FDA98C7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6E43F4FD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Abbott Medical Sp. z o. o.</w:t>
            </w:r>
          </w:p>
          <w:p w14:paraId="401A8951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Postępu 21B </w:t>
            </w:r>
          </w:p>
          <w:p w14:paraId="01E054C9" w14:textId="5512C88F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02-676 Warszawa</w:t>
            </w:r>
          </w:p>
        </w:tc>
        <w:tc>
          <w:tcPr>
            <w:tcW w:w="2551" w:type="dxa"/>
            <w:vAlign w:val="center"/>
          </w:tcPr>
          <w:p w14:paraId="1621669C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642 600.00 zł</w:t>
            </w:r>
          </w:p>
        </w:tc>
      </w:tr>
      <w:tr w:rsidR="005D07CE" w:rsidRPr="0020482F" w14:paraId="0A4D6EFD" w14:textId="77777777" w:rsidTr="00C44CA4">
        <w:tc>
          <w:tcPr>
            <w:tcW w:w="1276" w:type="dxa"/>
            <w:vAlign w:val="center"/>
          </w:tcPr>
          <w:p w14:paraId="73C13F15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579DF7F9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6ED20714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Abbott Medical Sp. z o. o.</w:t>
            </w:r>
          </w:p>
          <w:p w14:paraId="0A6677F7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Postępu 21B </w:t>
            </w:r>
          </w:p>
          <w:p w14:paraId="3D3325EB" w14:textId="1814EF36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02-676 Warszawa</w:t>
            </w:r>
          </w:p>
        </w:tc>
        <w:tc>
          <w:tcPr>
            <w:tcW w:w="2551" w:type="dxa"/>
            <w:vAlign w:val="center"/>
          </w:tcPr>
          <w:p w14:paraId="6E428DF9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930 960.00 zł</w:t>
            </w:r>
          </w:p>
        </w:tc>
      </w:tr>
      <w:tr w:rsidR="005D07CE" w:rsidRPr="0020482F" w14:paraId="1E8FE6CD" w14:textId="77777777" w:rsidTr="00C44CA4">
        <w:tc>
          <w:tcPr>
            <w:tcW w:w="1276" w:type="dxa"/>
            <w:vAlign w:val="center"/>
          </w:tcPr>
          <w:p w14:paraId="57A7982E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5386065C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14:paraId="38A24DDD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Abbott Medical Sp. z o. o.</w:t>
            </w:r>
          </w:p>
          <w:p w14:paraId="4591D699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Postępu 21B </w:t>
            </w:r>
          </w:p>
          <w:p w14:paraId="2A864F24" w14:textId="06E29815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02-676 Warszawa</w:t>
            </w:r>
          </w:p>
        </w:tc>
        <w:tc>
          <w:tcPr>
            <w:tcW w:w="2551" w:type="dxa"/>
            <w:vAlign w:val="center"/>
          </w:tcPr>
          <w:p w14:paraId="7D96D5AA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552 960.00 zł</w:t>
            </w:r>
          </w:p>
        </w:tc>
      </w:tr>
      <w:tr w:rsidR="005D07CE" w:rsidRPr="0020482F" w14:paraId="70136775" w14:textId="77777777" w:rsidTr="00C44CA4">
        <w:tc>
          <w:tcPr>
            <w:tcW w:w="1276" w:type="dxa"/>
            <w:vAlign w:val="center"/>
          </w:tcPr>
          <w:p w14:paraId="11960CAF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4471509E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14:paraId="64410972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Abbott Medical Sp. z o. o.</w:t>
            </w:r>
          </w:p>
          <w:p w14:paraId="2E143933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Postępu 21B </w:t>
            </w:r>
          </w:p>
          <w:p w14:paraId="4C487555" w14:textId="58E32AC0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02-676 Warszawa</w:t>
            </w:r>
          </w:p>
        </w:tc>
        <w:tc>
          <w:tcPr>
            <w:tcW w:w="2551" w:type="dxa"/>
            <w:vAlign w:val="center"/>
          </w:tcPr>
          <w:p w14:paraId="12CA25A8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30 240.00 zł</w:t>
            </w:r>
          </w:p>
        </w:tc>
      </w:tr>
      <w:tr w:rsidR="005D07CE" w:rsidRPr="0020482F" w14:paraId="46042872" w14:textId="77777777" w:rsidTr="00C44CA4">
        <w:tc>
          <w:tcPr>
            <w:tcW w:w="1276" w:type="dxa"/>
            <w:vAlign w:val="center"/>
          </w:tcPr>
          <w:p w14:paraId="3374F402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28C1B7FC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23</w:t>
            </w:r>
          </w:p>
        </w:tc>
        <w:tc>
          <w:tcPr>
            <w:tcW w:w="3969" w:type="dxa"/>
          </w:tcPr>
          <w:p w14:paraId="7CA4B640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Abbott Medical Sp. z o. o.</w:t>
            </w:r>
          </w:p>
          <w:p w14:paraId="55F0A51E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Postępu 21B </w:t>
            </w:r>
          </w:p>
          <w:p w14:paraId="17CCC626" w14:textId="0BFB5115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02-676 Warszawa</w:t>
            </w:r>
          </w:p>
        </w:tc>
        <w:tc>
          <w:tcPr>
            <w:tcW w:w="2551" w:type="dxa"/>
            <w:vAlign w:val="center"/>
          </w:tcPr>
          <w:p w14:paraId="25DA6291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302 400.00 zł</w:t>
            </w:r>
          </w:p>
        </w:tc>
      </w:tr>
      <w:tr w:rsidR="005D07CE" w:rsidRPr="0020482F" w14:paraId="6539D764" w14:textId="77777777" w:rsidTr="00C44CA4">
        <w:tc>
          <w:tcPr>
            <w:tcW w:w="1276" w:type="dxa"/>
            <w:vAlign w:val="center"/>
          </w:tcPr>
          <w:p w14:paraId="28907A1A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49A9055F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28</w:t>
            </w:r>
          </w:p>
        </w:tc>
        <w:tc>
          <w:tcPr>
            <w:tcW w:w="3969" w:type="dxa"/>
          </w:tcPr>
          <w:p w14:paraId="2F89848E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Abbott Medical Sp. z o. o.</w:t>
            </w:r>
          </w:p>
          <w:p w14:paraId="49AF082A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Postępu 21B </w:t>
            </w:r>
          </w:p>
          <w:p w14:paraId="7AC0C9EF" w14:textId="5AD8FF29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02-676 Warszawa</w:t>
            </w:r>
          </w:p>
        </w:tc>
        <w:tc>
          <w:tcPr>
            <w:tcW w:w="2551" w:type="dxa"/>
            <w:vAlign w:val="center"/>
          </w:tcPr>
          <w:p w14:paraId="510FC65E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151 200.00 zł</w:t>
            </w:r>
          </w:p>
        </w:tc>
      </w:tr>
      <w:tr w:rsidR="005D07CE" w:rsidRPr="0020482F" w14:paraId="3FEDDC4C" w14:textId="77777777" w:rsidTr="00C44CA4">
        <w:tc>
          <w:tcPr>
            <w:tcW w:w="1276" w:type="dxa"/>
            <w:vAlign w:val="center"/>
          </w:tcPr>
          <w:p w14:paraId="77090FF6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31B63B24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32</w:t>
            </w:r>
          </w:p>
        </w:tc>
        <w:tc>
          <w:tcPr>
            <w:tcW w:w="3969" w:type="dxa"/>
          </w:tcPr>
          <w:p w14:paraId="0C695AD8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Abbott Medical Sp. z o. o.</w:t>
            </w:r>
          </w:p>
          <w:p w14:paraId="40CEBF60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Postępu 21B </w:t>
            </w:r>
          </w:p>
          <w:p w14:paraId="3D09AE5A" w14:textId="56909479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02-676 Warszawa</w:t>
            </w:r>
          </w:p>
        </w:tc>
        <w:tc>
          <w:tcPr>
            <w:tcW w:w="2551" w:type="dxa"/>
            <w:vAlign w:val="center"/>
          </w:tcPr>
          <w:p w14:paraId="37728890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1 009 800.00 zł</w:t>
            </w:r>
          </w:p>
        </w:tc>
      </w:tr>
      <w:tr w:rsidR="005D07CE" w:rsidRPr="0020482F" w14:paraId="61A6CBB4" w14:textId="77777777" w:rsidTr="00C44CA4">
        <w:tc>
          <w:tcPr>
            <w:tcW w:w="1276" w:type="dxa"/>
            <w:vAlign w:val="center"/>
          </w:tcPr>
          <w:p w14:paraId="23291D3D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7B536787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35</w:t>
            </w:r>
          </w:p>
        </w:tc>
        <w:tc>
          <w:tcPr>
            <w:tcW w:w="3969" w:type="dxa"/>
          </w:tcPr>
          <w:p w14:paraId="329302F6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Abbott Medical Sp. z o. o.</w:t>
            </w:r>
          </w:p>
          <w:p w14:paraId="4CE553C2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Postępu 21B </w:t>
            </w:r>
          </w:p>
          <w:p w14:paraId="5C19092E" w14:textId="14CB22C1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02-676 Warszawa</w:t>
            </w:r>
          </w:p>
        </w:tc>
        <w:tc>
          <w:tcPr>
            <w:tcW w:w="2551" w:type="dxa"/>
            <w:vAlign w:val="center"/>
          </w:tcPr>
          <w:p w14:paraId="47820280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737 100.00 zł</w:t>
            </w:r>
          </w:p>
        </w:tc>
      </w:tr>
      <w:tr w:rsidR="005D07CE" w:rsidRPr="0020482F" w14:paraId="13BE66EF" w14:textId="77777777" w:rsidTr="00C44CA4">
        <w:tc>
          <w:tcPr>
            <w:tcW w:w="1276" w:type="dxa"/>
            <w:vAlign w:val="center"/>
          </w:tcPr>
          <w:p w14:paraId="56E1A51C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29881284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40</w:t>
            </w:r>
          </w:p>
        </w:tc>
        <w:tc>
          <w:tcPr>
            <w:tcW w:w="3969" w:type="dxa"/>
          </w:tcPr>
          <w:p w14:paraId="51A1B9F3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Abbott Medical Sp. z o. o.</w:t>
            </w:r>
          </w:p>
          <w:p w14:paraId="44676DF4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Postępu 21B </w:t>
            </w:r>
          </w:p>
          <w:p w14:paraId="43866EDA" w14:textId="4EF1F8D7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02-676 Warszawa</w:t>
            </w:r>
          </w:p>
        </w:tc>
        <w:tc>
          <w:tcPr>
            <w:tcW w:w="2551" w:type="dxa"/>
            <w:vAlign w:val="center"/>
          </w:tcPr>
          <w:p w14:paraId="1757860D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194 400.00 zł</w:t>
            </w:r>
          </w:p>
        </w:tc>
      </w:tr>
      <w:tr w:rsidR="005D07CE" w:rsidRPr="0020482F" w14:paraId="349E1B42" w14:textId="77777777" w:rsidTr="00C44CA4">
        <w:tc>
          <w:tcPr>
            <w:tcW w:w="1276" w:type="dxa"/>
            <w:vAlign w:val="center"/>
          </w:tcPr>
          <w:p w14:paraId="0A7F99DF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5C3EB895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48</w:t>
            </w:r>
          </w:p>
        </w:tc>
        <w:tc>
          <w:tcPr>
            <w:tcW w:w="3969" w:type="dxa"/>
          </w:tcPr>
          <w:p w14:paraId="53215AF9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Abbott Medical Sp. z o. o.</w:t>
            </w:r>
          </w:p>
          <w:p w14:paraId="41ABE836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Postępu 21B </w:t>
            </w:r>
          </w:p>
          <w:p w14:paraId="4BECB2E7" w14:textId="7AF82CB7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02-676 Warszawa</w:t>
            </w:r>
          </w:p>
        </w:tc>
        <w:tc>
          <w:tcPr>
            <w:tcW w:w="2551" w:type="dxa"/>
            <w:vAlign w:val="center"/>
          </w:tcPr>
          <w:p w14:paraId="529837B6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81 000.00 zł</w:t>
            </w:r>
          </w:p>
        </w:tc>
      </w:tr>
      <w:tr w:rsidR="005D07CE" w:rsidRPr="0020482F" w14:paraId="58F8B232" w14:textId="77777777" w:rsidTr="00C44CA4">
        <w:tc>
          <w:tcPr>
            <w:tcW w:w="1276" w:type="dxa"/>
            <w:vAlign w:val="center"/>
          </w:tcPr>
          <w:p w14:paraId="30887A29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7EC33FCC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54</w:t>
            </w:r>
          </w:p>
        </w:tc>
        <w:tc>
          <w:tcPr>
            <w:tcW w:w="3969" w:type="dxa"/>
          </w:tcPr>
          <w:p w14:paraId="11ADB954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Abbott Medical Sp. z o. o.</w:t>
            </w:r>
          </w:p>
          <w:p w14:paraId="50AB806A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Postępu 21B </w:t>
            </w:r>
          </w:p>
          <w:p w14:paraId="58A5E172" w14:textId="5E6A457D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02-676 Warszawa</w:t>
            </w:r>
          </w:p>
        </w:tc>
        <w:tc>
          <w:tcPr>
            <w:tcW w:w="2551" w:type="dxa"/>
            <w:vAlign w:val="center"/>
          </w:tcPr>
          <w:p w14:paraId="6EC6BAC9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696 600.00 zł</w:t>
            </w:r>
          </w:p>
        </w:tc>
      </w:tr>
      <w:tr w:rsidR="005D07CE" w:rsidRPr="0020482F" w14:paraId="7253163B" w14:textId="77777777" w:rsidTr="00C44CA4">
        <w:tc>
          <w:tcPr>
            <w:tcW w:w="1276" w:type="dxa"/>
            <w:vAlign w:val="center"/>
          </w:tcPr>
          <w:p w14:paraId="57D907B2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3C092835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58</w:t>
            </w:r>
          </w:p>
        </w:tc>
        <w:tc>
          <w:tcPr>
            <w:tcW w:w="3969" w:type="dxa"/>
          </w:tcPr>
          <w:p w14:paraId="36C11A6A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Abbott Medical Sp. z o. o.</w:t>
            </w:r>
          </w:p>
          <w:p w14:paraId="291F2A14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Postępu 21B </w:t>
            </w:r>
          </w:p>
          <w:p w14:paraId="78AD488E" w14:textId="2B9E0561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02-676 Warszawa</w:t>
            </w:r>
          </w:p>
        </w:tc>
        <w:tc>
          <w:tcPr>
            <w:tcW w:w="2551" w:type="dxa"/>
            <w:vAlign w:val="center"/>
          </w:tcPr>
          <w:p w14:paraId="2AC568D2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1 195 920.00 zł</w:t>
            </w:r>
          </w:p>
        </w:tc>
      </w:tr>
      <w:tr w:rsidR="005D07CE" w:rsidRPr="0020482F" w14:paraId="118FBE4C" w14:textId="77777777" w:rsidTr="00C44CA4">
        <w:tc>
          <w:tcPr>
            <w:tcW w:w="1276" w:type="dxa"/>
            <w:vAlign w:val="center"/>
          </w:tcPr>
          <w:p w14:paraId="7888BC62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30AFEB9F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67EEFB84" w14:textId="235BCFC8" w:rsidR="005D07CE" w:rsidRPr="0020482F" w:rsidRDefault="005D07CE" w:rsidP="0020482F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Medtronic</w:t>
            </w:r>
            <w:proofErr w:type="spellEnd"/>
            <w:r w:rsidRPr="0020482F">
              <w:rPr>
                <w:sz w:val="24"/>
                <w:szCs w:val="24"/>
              </w:rPr>
              <w:t xml:space="preserve"> Poland </w:t>
            </w:r>
            <w:r w:rsidR="00BC1B98">
              <w:rPr>
                <w:sz w:val="24"/>
                <w:szCs w:val="24"/>
              </w:rPr>
              <w:t>S</w:t>
            </w:r>
            <w:r w:rsidRPr="0020482F">
              <w:rPr>
                <w:sz w:val="24"/>
                <w:szCs w:val="24"/>
              </w:rPr>
              <w:t>p. z o.o.</w:t>
            </w:r>
          </w:p>
          <w:p w14:paraId="5633DF1A" w14:textId="44AF7A66" w:rsidR="005D07CE" w:rsidRPr="0020482F" w:rsidRDefault="00BC1B98" w:rsidP="002048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5D07CE" w:rsidRPr="0020482F">
              <w:rPr>
                <w:sz w:val="24"/>
                <w:szCs w:val="24"/>
              </w:rPr>
              <w:t xml:space="preserve">Polna 11 </w:t>
            </w:r>
          </w:p>
          <w:p w14:paraId="1F02D4B8" w14:textId="77777777" w:rsidR="005D07CE" w:rsidRPr="0020482F" w:rsidRDefault="005D07CE" w:rsidP="0020482F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lastRenderedPageBreak/>
              <w:t>00-633 Warszawa</w:t>
            </w:r>
          </w:p>
        </w:tc>
        <w:tc>
          <w:tcPr>
            <w:tcW w:w="2551" w:type="dxa"/>
            <w:vAlign w:val="center"/>
          </w:tcPr>
          <w:p w14:paraId="4AA75C60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lastRenderedPageBreak/>
              <w:t>466 560.00 zł</w:t>
            </w:r>
          </w:p>
        </w:tc>
      </w:tr>
      <w:tr w:rsidR="005D07CE" w:rsidRPr="0020482F" w14:paraId="3BEC0746" w14:textId="77777777" w:rsidTr="00C44CA4">
        <w:tc>
          <w:tcPr>
            <w:tcW w:w="1276" w:type="dxa"/>
            <w:vAlign w:val="center"/>
          </w:tcPr>
          <w:p w14:paraId="528420E8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31EF4012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5C66E81B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Medtronic</w:t>
            </w:r>
            <w:proofErr w:type="spellEnd"/>
            <w:r w:rsidRPr="0020482F">
              <w:rPr>
                <w:sz w:val="24"/>
                <w:szCs w:val="24"/>
              </w:rPr>
              <w:t xml:space="preserve"> Poland </w:t>
            </w:r>
            <w:r>
              <w:rPr>
                <w:sz w:val="24"/>
                <w:szCs w:val="24"/>
              </w:rPr>
              <w:t>S</w:t>
            </w:r>
            <w:r w:rsidRPr="0020482F">
              <w:rPr>
                <w:sz w:val="24"/>
                <w:szCs w:val="24"/>
              </w:rPr>
              <w:t>p. z o.o.</w:t>
            </w:r>
          </w:p>
          <w:p w14:paraId="72E33729" w14:textId="1AF77978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Polna 11 </w:t>
            </w:r>
          </w:p>
          <w:p w14:paraId="35AECF7A" w14:textId="11C81A8E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00-633 Warszawa</w:t>
            </w:r>
          </w:p>
        </w:tc>
        <w:tc>
          <w:tcPr>
            <w:tcW w:w="2551" w:type="dxa"/>
            <w:vAlign w:val="center"/>
          </w:tcPr>
          <w:p w14:paraId="0E5A5E9B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1 917 216.00 zł</w:t>
            </w:r>
          </w:p>
        </w:tc>
      </w:tr>
      <w:tr w:rsidR="005D07CE" w:rsidRPr="0020482F" w14:paraId="3FFB5604" w14:textId="77777777" w:rsidTr="00C44CA4">
        <w:tc>
          <w:tcPr>
            <w:tcW w:w="1276" w:type="dxa"/>
            <w:vAlign w:val="center"/>
          </w:tcPr>
          <w:p w14:paraId="68DFCD49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6CD366F2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2A0EA102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Medtronic</w:t>
            </w:r>
            <w:proofErr w:type="spellEnd"/>
            <w:r w:rsidRPr="0020482F">
              <w:rPr>
                <w:sz w:val="24"/>
                <w:szCs w:val="24"/>
              </w:rPr>
              <w:t xml:space="preserve"> Poland </w:t>
            </w:r>
            <w:r>
              <w:rPr>
                <w:sz w:val="24"/>
                <w:szCs w:val="24"/>
              </w:rPr>
              <w:t>S</w:t>
            </w:r>
            <w:r w:rsidRPr="0020482F">
              <w:rPr>
                <w:sz w:val="24"/>
                <w:szCs w:val="24"/>
              </w:rPr>
              <w:t>p. z o.o.</w:t>
            </w:r>
          </w:p>
          <w:p w14:paraId="0E438872" w14:textId="674F4A4D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Polna 11 </w:t>
            </w:r>
          </w:p>
          <w:p w14:paraId="765D1C94" w14:textId="4FD6322A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00-633 Warszawa</w:t>
            </w:r>
          </w:p>
        </w:tc>
        <w:tc>
          <w:tcPr>
            <w:tcW w:w="2551" w:type="dxa"/>
            <w:vAlign w:val="center"/>
          </w:tcPr>
          <w:p w14:paraId="6D1E56F8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933 120.00 zł</w:t>
            </w:r>
          </w:p>
        </w:tc>
      </w:tr>
      <w:tr w:rsidR="005D07CE" w:rsidRPr="0020482F" w14:paraId="70E31EB4" w14:textId="77777777" w:rsidTr="00C44CA4">
        <w:tc>
          <w:tcPr>
            <w:tcW w:w="1276" w:type="dxa"/>
            <w:vAlign w:val="center"/>
          </w:tcPr>
          <w:p w14:paraId="281F9CEA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5FD37F18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6F8BA37F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Medtronic</w:t>
            </w:r>
            <w:proofErr w:type="spellEnd"/>
            <w:r w:rsidRPr="0020482F">
              <w:rPr>
                <w:sz w:val="24"/>
                <w:szCs w:val="24"/>
              </w:rPr>
              <w:t xml:space="preserve"> Poland </w:t>
            </w:r>
            <w:r>
              <w:rPr>
                <w:sz w:val="24"/>
                <w:szCs w:val="24"/>
              </w:rPr>
              <w:t>S</w:t>
            </w:r>
            <w:r w:rsidRPr="0020482F">
              <w:rPr>
                <w:sz w:val="24"/>
                <w:szCs w:val="24"/>
              </w:rPr>
              <w:t>p. z o.o.</w:t>
            </w:r>
          </w:p>
          <w:p w14:paraId="5B0C421C" w14:textId="71A307CD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Polna 11 </w:t>
            </w:r>
          </w:p>
          <w:p w14:paraId="6E84658F" w14:textId="424BD123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00-633 Warszawa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683914E2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630 180.00 zł</w:t>
            </w:r>
          </w:p>
        </w:tc>
      </w:tr>
      <w:tr w:rsidR="005D07CE" w:rsidRPr="0020482F" w14:paraId="5704294F" w14:textId="77777777" w:rsidTr="00C44CA4">
        <w:tc>
          <w:tcPr>
            <w:tcW w:w="1276" w:type="dxa"/>
            <w:vAlign w:val="center"/>
          </w:tcPr>
          <w:p w14:paraId="541DE237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197C3784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7D28A5C8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Medtronic</w:t>
            </w:r>
            <w:proofErr w:type="spellEnd"/>
            <w:r w:rsidRPr="0020482F">
              <w:rPr>
                <w:sz w:val="24"/>
                <w:szCs w:val="24"/>
              </w:rPr>
              <w:t xml:space="preserve"> Poland </w:t>
            </w:r>
            <w:r>
              <w:rPr>
                <w:sz w:val="24"/>
                <w:szCs w:val="24"/>
              </w:rPr>
              <w:t>S</w:t>
            </w:r>
            <w:r w:rsidRPr="0020482F">
              <w:rPr>
                <w:sz w:val="24"/>
                <w:szCs w:val="24"/>
              </w:rPr>
              <w:t>p. z o.o.</w:t>
            </w:r>
          </w:p>
          <w:p w14:paraId="1B6CD568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Polna 11 </w:t>
            </w:r>
          </w:p>
          <w:p w14:paraId="3F44141D" w14:textId="3943B20D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00-633 Warszawa</w:t>
            </w:r>
          </w:p>
        </w:tc>
        <w:tc>
          <w:tcPr>
            <w:tcW w:w="2551" w:type="dxa"/>
            <w:vAlign w:val="center"/>
          </w:tcPr>
          <w:p w14:paraId="31C46930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1 332 936.00 zł</w:t>
            </w:r>
          </w:p>
        </w:tc>
      </w:tr>
      <w:tr w:rsidR="005D07CE" w:rsidRPr="0020482F" w14:paraId="05FC3A63" w14:textId="77777777" w:rsidTr="00C44CA4">
        <w:tc>
          <w:tcPr>
            <w:tcW w:w="1276" w:type="dxa"/>
            <w:vAlign w:val="center"/>
          </w:tcPr>
          <w:p w14:paraId="55B1917E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182767CA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14:paraId="5E80F952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Medtronic</w:t>
            </w:r>
            <w:proofErr w:type="spellEnd"/>
            <w:r w:rsidRPr="0020482F">
              <w:rPr>
                <w:sz w:val="24"/>
                <w:szCs w:val="24"/>
              </w:rPr>
              <w:t xml:space="preserve"> Poland </w:t>
            </w:r>
            <w:r>
              <w:rPr>
                <w:sz w:val="24"/>
                <w:szCs w:val="24"/>
              </w:rPr>
              <w:t>S</w:t>
            </w:r>
            <w:r w:rsidRPr="0020482F">
              <w:rPr>
                <w:sz w:val="24"/>
                <w:szCs w:val="24"/>
              </w:rPr>
              <w:t>p. z o.o.</w:t>
            </w:r>
          </w:p>
          <w:p w14:paraId="14E9B40E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Polna 11 </w:t>
            </w:r>
          </w:p>
          <w:p w14:paraId="09CC7C71" w14:textId="64AD3AD3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00-633 Warszawa</w:t>
            </w:r>
          </w:p>
        </w:tc>
        <w:tc>
          <w:tcPr>
            <w:tcW w:w="2551" w:type="dxa"/>
            <w:vAlign w:val="center"/>
          </w:tcPr>
          <w:p w14:paraId="04CEA0D2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432 000.00 zł</w:t>
            </w:r>
          </w:p>
        </w:tc>
      </w:tr>
      <w:tr w:rsidR="005D07CE" w:rsidRPr="0020482F" w14:paraId="72CF2A52" w14:textId="77777777" w:rsidTr="00C44CA4">
        <w:tc>
          <w:tcPr>
            <w:tcW w:w="1276" w:type="dxa"/>
            <w:vAlign w:val="center"/>
          </w:tcPr>
          <w:p w14:paraId="38588DE1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3847C722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26</w:t>
            </w:r>
          </w:p>
        </w:tc>
        <w:tc>
          <w:tcPr>
            <w:tcW w:w="3969" w:type="dxa"/>
          </w:tcPr>
          <w:p w14:paraId="4DC8A8F5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Medtronic</w:t>
            </w:r>
            <w:proofErr w:type="spellEnd"/>
            <w:r w:rsidRPr="0020482F">
              <w:rPr>
                <w:sz w:val="24"/>
                <w:szCs w:val="24"/>
              </w:rPr>
              <w:t xml:space="preserve"> Poland </w:t>
            </w:r>
            <w:r>
              <w:rPr>
                <w:sz w:val="24"/>
                <w:szCs w:val="24"/>
              </w:rPr>
              <w:t>S</w:t>
            </w:r>
            <w:r w:rsidRPr="0020482F">
              <w:rPr>
                <w:sz w:val="24"/>
                <w:szCs w:val="24"/>
              </w:rPr>
              <w:t>p. z o.o.</w:t>
            </w:r>
          </w:p>
          <w:p w14:paraId="26069A32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Polna 11 </w:t>
            </w:r>
          </w:p>
          <w:p w14:paraId="561D672A" w14:textId="665625D0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00-633 Warszawa</w:t>
            </w:r>
          </w:p>
        </w:tc>
        <w:tc>
          <w:tcPr>
            <w:tcW w:w="2551" w:type="dxa"/>
            <w:vAlign w:val="center"/>
          </w:tcPr>
          <w:p w14:paraId="410B8A8D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183 600.00 zł</w:t>
            </w:r>
          </w:p>
        </w:tc>
      </w:tr>
      <w:tr w:rsidR="005D07CE" w:rsidRPr="0020482F" w14:paraId="75225203" w14:textId="77777777" w:rsidTr="00C44CA4">
        <w:tc>
          <w:tcPr>
            <w:tcW w:w="1276" w:type="dxa"/>
            <w:vAlign w:val="center"/>
          </w:tcPr>
          <w:p w14:paraId="10978999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20866529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34</w:t>
            </w:r>
          </w:p>
        </w:tc>
        <w:tc>
          <w:tcPr>
            <w:tcW w:w="3969" w:type="dxa"/>
          </w:tcPr>
          <w:p w14:paraId="111C9B79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Medtronic</w:t>
            </w:r>
            <w:proofErr w:type="spellEnd"/>
            <w:r w:rsidRPr="0020482F">
              <w:rPr>
                <w:sz w:val="24"/>
                <w:szCs w:val="24"/>
              </w:rPr>
              <w:t xml:space="preserve"> Poland </w:t>
            </w:r>
            <w:r>
              <w:rPr>
                <w:sz w:val="24"/>
                <w:szCs w:val="24"/>
              </w:rPr>
              <w:t>S</w:t>
            </w:r>
            <w:r w:rsidRPr="0020482F">
              <w:rPr>
                <w:sz w:val="24"/>
                <w:szCs w:val="24"/>
              </w:rPr>
              <w:t>p. z o.o.</w:t>
            </w:r>
          </w:p>
          <w:p w14:paraId="118523B0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Polna 11 </w:t>
            </w:r>
          </w:p>
          <w:p w14:paraId="23522F76" w14:textId="3BB6C94A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00-633 Warszawa</w:t>
            </w:r>
          </w:p>
        </w:tc>
        <w:tc>
          <w:tcPr>
            <w:tcW w:w="2551" w:type="dxa"/>
            <w:vAlign w:val="center"/>
          </w:tcPr>
          <w:p w14:paraId="22F39185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993 600.00 zł</w:t>
            </w:r>
          </w:p>
        </w:tc>
      </w:tr>
      <w:tr w:rsidR="005D07CE" w:rsidRPr="0020482F" w14:paraId="46E0018C" w14:textId="77777777" w:rsidTr="00C44CA4">
        <w:tc>
          <w:tcPr>
            <w:tcW w:w="1276" w:type="dxa"/>
            <w:vAlign w:val="center"/>
          </w:tcPr>
          <w:p w14:paraId="40B12DDB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683912A2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41</w:t>
            </w:r>
          </w:p>
        </w:tc>
        <w:tc>
          <w:tcPr>
            <w:tcW w:w="3969" w:type="dxa"/>
          </w:tcPr>
          <w:p w14:paraId="4CBF87BD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Medtronic</w:t>
            </w:r>
            <w:proofErr w:type="spellEnd"/>
            <w:r w:rsidRPr="0020482F">
              <w:rPr>
                <w:sz w:val="24"/>
                <w:szCs w:val="24"/>
              </w:rPr>
              <w:t xml:space="preserve"> Poland </w:t>
            </w:r>
            <w:r>
              <w:rPr>
                <w:sz w:val="24"/>
                <w:szCs w:val="24"/>
              </w:rPr>
              <w:t>S</w:t>
            </w:r>
            <w:r w:rsidRPr="0020482F">
              <w:rPr>
                <w:sz w:val="24"/>
                <w:szCs w:val="24"/>
              </w:rPr>
              <w:t>p. z o.o.</w:t>
            </w:r>
          </w:p>
          <w:p w14:paraId="6AC74CC7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Polna 11 </w:t>
            </w:r>
          </w:p>
          <w:p w14:paraId="456F8831" w14:textId="7AD95671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00-633 Warszawa</w:t>
            </w:r>
          </w:p>
        </w:tc>
        <w:tc>
          <w:tcPr>
            <w:tcW w:w="2551" w:type="dxa"/>
            <w:vAlign w:val="center"/>
          </w:tcPr>
          <w:p w14:paraId="62C8A7F3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249 480.00 zł</w:t>
            </w:r>
          </w:p>
        </w:tc>
      </w:tr>
      <w:tr w:rsidR="005D07CE" w:rsidRPr="0020482F" w14:paraId="432937F3" w14:textId="77777777" w:rsidTr="00C44CA4">
        <w:tc>
          <w:tcPr>
            <w:tcW w:w="1276" w:type="dxa"/>
            <w:vAlign w:val="center"/>
          </w:tcPr>
          <w:p w14:paraId="1AA843C2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443C3288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43</w:t>
            </w:r>
          </w:p>
        </w:tc>
        <w:tc>
          <w:tcPr>
            <w:tcW w:w="3969" w:type="dxa"/>
          </w:tcPr>
          <w:p w14:paraId="769C0A80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Medtronic</w:t>
            </w:r>
            <w:proofErr w:type="spellEnd"/>
            <w:r w:rsidRPr="0020482F">
              <w:rPr>
                <w:sz w:val="24"/>
                <w:szCs w:val="24"/>
              </w:rPr>
              <w:t xml:space="preserve"> Poland </w:t>
            </w:r>
            <w:r>
              <w:rPr>
                <w:sz w:val="24"/>
                <w:szCs w:val="24"/>
              </w:rPr>
              <w:t>S</w:t>
            </w:r>
            <w:r w:rsidRPr="0020482F">
              <w:rPr>
                <w:sz w:val="24"/>
                <w:szCs w:val="24"/>
              </w:rPr>
              <w:t>p. z o.o.</w:t>
            </w:r>
          </w:p>
          <w:p w14:paraId="5B4BBEB8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Polna 11 </w:t>
            </w:r>
          </w:p>
          <w:p w14:paraId="24EEA6C4" w14:textId="03E07A2E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00-633 Warszawa</w:t>
            </w:r>
          </w:p>
        </w:tc>
        <w:tc>
          <w:tcPr>
            <w:tcW w:w="2551" w:type="dxa"/>
            <w:vAlign w:val="center"/>
          </w:tcPr>
          <w:p w14:paraId="7280682B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356 400.00 zł</w:t>
            </w:r>
          </w:p>
        </w:tc>
      </w:tr>
      <w:tr w:rsidR="005D07CE" w:rsidRPr="0020482F" w14:paraId="5CDE600A" w14:textId="77777777" w:rsidTr="00C44CA4">
        <w:tc>
          <w:tcPr>
            <w:tcW w:w="1276" w:type="dxa"/>
            <w:vAlign w:val="center"/>
          </w:tcPr>
          <w:p w14:paraId="1F5448B6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7F762303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52</w:t>
            </w:r>
          </w:p>
        </w:tc>
        <w:tc>
          <w:tcPr>
            <w:tcW w:w="3969" w:type="dxa"/>
          </w:tcPr>
          <w:p w14:paraId="24CC2858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Medtronic</w:t>
            </w:r>
            <w:proofErr w:type="spellEnd"/>
            <w:r w:rsidRPr="0020482F">
              <w:rPr>
                <w:sz w:val="24"/>
                <w:szCs w:val="24"/>
              </w:rPr>
              <w:t xml:space="preserve"> Poland </w:t>
            </w:r>
            <w:r>
              <w:rPr>
                <w:sz w:val="24"/>
                <w:szCs w:val="24"/>
              </w:rPr>
              <w:t>S</w:t>
            </w:r>
            <w:r w:rsidRPr="0020482F">
              <w:rPr>
                <w:sz w:val="24"/>
                <w:szCs w:val="24"/>
              </w:rPr>
              <w:t>p. z o.o.</w:t>
            </w:r>
          </w:p>
          <w:p w14:paraId="4734854B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Polna 11 </w:t>
            </w:r>
          </w:p>
          <w:p w14:paraId="2CAF775E" w14:textId="44EA7978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00-633 Warszawa</w:t>
            </w:r>
          </w:p>
        </w:tc>
        <w:tc>
          <w:tcPr>
            <w:tcW w:w="2551" w:type="dxa"/>
            <w:vAlign w:val="center"/>
          </w:tcPr>
          <w:p w14:paraId="62832990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90 720.00 zł</w:t>
            </w:r>
          </w:p>
        </w:tc>
      </w:tr>
      <w:tr w:rsidR="005D07CE" w:rsidRPr="0020482F" w14:paraId="43278124" w14:textId="77777777" w:rsidTr="00C44CA4">
        <w:tc>
          <w:tcPr>
            <w:tcW w:w="1276" w:type="dxa"/>
            <w:vAlign w:val="center"/>
          </w:tcPr>
          <w:p w14:paraId="5A173A98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482FC6B0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61</w:t>
            </w:r>
          </w:p>
        </w:tc>
        <w:tc>
          <w:tcPr>
            <w:tcW w:w="3969" w:type="dxa"/>
          </w:tcPr>
          <w:p w14:paraId="06F27AC9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Medtronic</w:t>
            </w:r>
            <w:proofErr w:type="spellEnd"/>
            <w:r w:rsidRPr="0020482F">
              <w:rPr>
                <w:sz w:val="24"/>
                <w:szCs w:val="24"/>
              </w:rPr>
              <w:t xml:space="preserve"> Poland </w:t>
            </w:r>
            <w:r>
              <w:rPr>
                <w:sz w:val="24"/>
                <w:szCs w:val="24"/>
              </w:rPr>
              <w:t>S</w:t>
            </w:r>
            <w:r w:rsidRPr="0020482F">
              <w:rPr>
                <w:sz w:val="24"/>
                <w:szCs w:val="24"/>
              </w:rPr>
              <w:t>p. z o.o.</w:t>
            </w:r>
          </w:p>
          <w:p w14:paraId="1F5D2326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Polna 11 </w:t>
            </w:r>
          </w:p>
          <w:p w14:paraId="2C768818" w14:textId="531A3023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00-633 Warszawa</w:t>
            </w:r>
          </w:p>
        </w:tc>
        <w:tc>
          <w:tcPr>
            <w:tcW w:w="2551" w:type="dxa"/>
            <w:vAlign w:val="center"/>
          </w:tcPr>
          <w:p w14:paraId="5A4FD191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956 880.00 zł</w:t>
            </w:r>
          </w:p>
        </w:tc>
      </w:tr>
      <w:tr w:rsidR="005D07CE" w:rsidRPr="0020482F" w14:paraId="7BD7289D" w14:textId="77777777" w:rsidTr="00C44CA4">
        <w:tc>
          <w:tcPr>
            <w:tcW w:w="1276" w:type="dxa"/>
            <w:vAlign w:val="center"/>
          </w:tcPr>
          <w:p w14:paraId="5D921745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14:paraId="4893A010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14:paraId="6270522A" w14:textId="464B0205" w:rsidR="005D07CE" w:rsidRPr="0020482F" w:rsidRDefault="005D07CE" w:rsidP="0020482F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Procardia</w:t>
            </w:r>
            <w:proofErr w:type="spellEnd"/>
            <w:r w:rsidRPr="0020482F">
              <w:rPr>
                <w:sz w:val="24"/>
                <w:szCs w:val="24"/>
              </w:rPr>
              <w:t xml:space="preserve"> Medical </w:t>
            </w:r>
            <w:r w:rsidR="00D606F7">
              <w:rPr>
                <w:sz w:val="24"/>
                <w:szCs w:val="24"/>
              </w:rPr>
              <w:t xml:space="preserve">Sp. z  o.o. </w:t>
            </w:r>
          </w:p>
          <w:p w14:paraId="0A0CF29F" w14:textId="2304FEF3" w:rsidR="005D07CE" w:rsidRPr="0020482F" w:rsidRDefault="00D606F7" w:rsidP="002048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5D07CE" w:rsidRPr="0020482F">
              <w:rPr>
                <w:sz w:val="24"/>
                <w:szCs w:val="24"/>
              </w:rPr>
              <w:t xml:space="preserve">rtm. W. Pileckiego 63 </w:t>
            </w:r>
          </w:p>
          <w:p w14:paraId="2DC47DAD" w14:textId="77777777" w:rsidR="005D07CE" w:rsidRPr="0020482F" w:rsidRDefault="005D07CE" w:rsidP="0020482F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02-781 Warszawa</w:t>
            </w:r>
          </w:p>
        </w:tc>
        <w:tc>
          <w:tcPr>
            <w:tcW w:w="2551" w:type="dxa"/>
            <w:vAlign w:val="center"/>
          </w:tcPr>
          <w:p w14:paraId="66162D5D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6 372.00 zł</w:t>
            </w:r>
          </w:p>
        </w:tc>
      </w:tr>
      <w:tr w:rsidR="005D07CE" w:rsidRPr="0020482F" w14:paraId="5BF7F431" w14:textId="77777777" w:rsidTr="00C44CA4">
        <w:tc>
          <w:tcPr>
            <w:tcW w:w="1276" w:type="dxa"/>
            <w:vAlign w:val="center"/>
          </w:tcPr>
          <w:p w14:paraId="083E1B74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14:paraId="51AFF3E7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36</w:t>
            </w:r>
          </w:p>
        </w:tc>
        <w:tc>
          <w:tcPr>
            <w:tcW w:w="3969" w:type="dxa"/>
          </w:tcPr>
          <w:p w14:paraId="498C05C7" w14:textId="77777777" w:rsidR="00D606F7" w:rsidRPr="0020482F" w:rsidRDefault="00D606F7" w:rsidP="00D606F7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Procardia</w:t>
            </w:r>
            <w:proofErr w:type="spellEnd"/>
            <w:r w:rsidRPr="0020482F">
              <w:rPr>
                <w:sz w:val="24"/>
                <w:szCs w:val="24"/>
              </w:rPr>
              <w:t xml:space="preserve"> Medical </w:t>
            </w:r>
            <w:r>
              <w:rPr>
                <w:sz w:val="24"/>
                <w:szCs w:val="24"/>
              </w:rPr>
              <w:t xml:space="preserve">Sp. z  o.o. </w:t>
            </w:r>
          </w:p>
          <w:p w14:paraId="1BC674E4" w14:textId="77777777" w:rsidR="00D606F7" w:rsidRPr="0020482F" w:rsidRDefault="00D606F7" w:rsidP="00D60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rtm. W. Pileckiego 63 </w:t>
            </w:r>
          </w:p>
          <w:p w14:paraId="50420C0D" w14:textId="277F2140" w:rsidR="005D07CE" w:rsidRPr="0020482F" w:rsidRDefault="00D606F7" w:rsidP="00D606F7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02-781 Warszawa</w:t>
            </w:r>
          </w:p>
        </w:tc>
        <w:tc>
          <w:tcPr>
            <w:tcW w:w="2551" w:type="dxa"/>
            <w:vAlign w:val="center"/>
          </w:tcPr>
          <w:p w14:paraId="10D524F8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1 633 392.00 zł</w:t>
            </w:r>
          </w:p>
        </w:tc>
      </w:tr>
      <w:tr w:rsidR="005D07CE" w:rsidRPr="0020482F" w14:paraId="56F7B0B1" w14:textId="77777777" w:rsidTr="00C44CA4">
        <w:tc>
          <w:tcPr>
            <w:tcW w:w="1276" w:type="dxa"/>
            <w:vAlign w:val="center"/>
          </w:tcPr>
          <w:p w14:paraId="525FDB2F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1276" w:type="dxa"/>
            <w:vAlign w:val="center"/>
          </w:tcPr>
          <w:p w14:paraId="42687CAE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44</w:t>
            </w:r>
          </w:p>
        </w:tc>
        <w:tc>
          <w:tcPr>
            <w:tcW w:w="3969" w:type="dxa"/>
          </w:tcPr>
          <w:p w14:paraId="532B6698" w14:textId="77777777" w:rsidR="00D606F7" w:rsidRPr="0020482F" w:rsidRDefault="00D606F7" w:rsidP="00D606F7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Procardia</w:t>
            </w:r>
            <w:proofErr w:type="spellEnd"/>
            <w:r w:rsidRPr="0020482F">
              <w:rPr>
                <w:sz w:val="24"/>
                <w:szCs w:val="24"/>
              </w:rPr>
              <w:t xml:space="preserve"> Medical </w:t>
            </w:r>
            <w:r>
              <w:rPr>
                <w:sz w:val="24"/>
                <w:szCs w:val="24"/>
              </w:rPr>
              <w:t xml:space="preserve">Sp. z  o.o. </w:t>
            </w:r>
          </w:p>
          <w:p w14:paraId="430BC6F6" w14:textId="77777777" w:rsidR="00D606F7" w:rsidRPr="0020482F" w:rsidRDefault="00D606F7" w:rsidP="00D60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rtm. W. Pileckiego 63 </w:t>
            </w:r>
          </w:p>
          <w:p w14:paraId="4084F6E5" w14:textId="6B2E05C5" w:rsidR="005D07CE" w:rsidRPr="0020482F" w:rsidRDefault="00D606F7" w:rsidP="00D606F7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02-781 Warszawa </w:t>
            </w:r>
            <w:r w:rsidR="005D07CE" w:rsidRPr="0020482F">
              <w:rPr>
                <w:sz w:val="24"/>
                <w:szCs w:val="24"/>
              </w:rPr>
              <w:t>02-781 Warszawa</w:t>
            </w:r>
          </w:p>
        </w:tc>
        <w:tc>
          <w:tcPr>
            <w:tcW w:w="2551" w:type="dxa"/>
            <w:vAlign w:val="center"/>
          </w:tcPr>
          <w:p w14:paraId="480084E9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123 120.00 zł</w:t>
            </w:r>
          </w:p>
        </w:tc>
      </w:tr>
      <w:tr w:rsidR="005D07CE" w:rsidRPr="0020482F" w14:paraId="10732AF2" w14:textId="77777777" w:rsidTr="00C44CA4">
        <w:tc>
          <w:tcPr>
            <w:tcW w:w="1276" w:type="dxa"/>
            <w:vAlign w:val="center"/>
          </w:tcPr>
          <w:p w14:paraId="77424C2A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14:paraId="4570ED9B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67</w:t>
            </w:r>
          </w:p>
        </w:tc>
        <w:tc>
          <w:tcPr>
            <w:tcW w:w="3969" w:type="dxa"/>
          </w:tcPr>
          <w:p w14:paraId="2419A1BB" w14:textId="77777777" w:rsidR="00D606F7" w:rsidRPr="0020482F" w:rsidRDefault="00D606F7" w:rsidP="00D606F7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Procardia</w:t>
            </w:r>
            <w:proofErr w:type="spellEnd"/>
            <w:r w:rsidRPr="0020482F">
              <w:rPr>
                <w:sz w:val="24"/>
                <w:szCs w:val="24"/>
              </w:rPr>
              <w:t xml:space="preserve"> Medical </w:t>
            </w:r>
            <w:r>
              <w:rPr>
                <w:sz w:val="24"/>
                <w:szCs w:val="24"/>
              </w:rPr>
              <w:t xml:space="preserve">Sp. z  o.o. </w:t>
            </w:r>
          </w:p>
          <w:p w14:paraId="065E48EC" w14:textId="77777777" w:rsidR="00D606F7" w:rsidRPr="0020482F" w:rsidRDefault="00D606F7" w:rsidP="00D60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rtm. W. Pileckiego 63 </w:t>
            </w:r>
          </w:p>
          <w:p w14:paraId="31300B6C" w14:textId="6A202BDF" w:rsidR="005D07CE" w:rsidRPr="0020482F" w:rsidRDefault="00D606F7" w:rsidP="00D606F7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02-781 Warszawa</w:t>
            </w:r>
          </w:p>
        </w:tc>
        <w:tc>
          <w:tcPr>
            <w:tcW w:w="2551" w:type="dxa"/>
            <w:vAlign w:val="center"/>
          </w:tcPr>
          <w:p w14:paraId="1B330C7F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222 480.00 zł</w:t>
            </w:r>
          </w:p>
        </w:tc>
      </w:tr>
      <w:tr w:rsidR="005D07CE" w:rsidRPr="0020482F" w14:paraId="50F6D685" w14:textId="77777777" w:rsidTr="00C44CA4">
        <w:tc>
          <w:tcPr>
            <w:tcW w:w="1276" w:type="dxa"/>
            <w:vAlign w:val="center"/>
          </w:tcPr>
          <w:p w14:paraId="2D435258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0ABAB7F0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382F2DFB" w14:textId="77777777" w:rsidR="005D07CE" w:rsidRPr="0020482F" w:rsidRDefault="005D07CE" w:rsidP="0020482F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Biotronik Polska Sp. z o. o.</w:t>
            </w:r>
          </w:p>
          <w:p w14:paraId="0503CE14" w14:textId="26AE5C92" w:rsidR="005D07CE" w:rsidRPr="0020482F" w:rsidRDefault="00D606F7" w:rsidP="002048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5D07CE" w:rsidRPr="0020482F">
              <w:rPr>
                <w:sz w:val="24"/>
                <w:szCs w:val="24"/>
              </w:rPr>
              <w:t xml:space="preserve">Murawa 12-18 </w:t>
            </w:r>
          </w:p>
          <w:p w14:paraId="7E058B36" w14:textId="77777777" w:rsidR="005D07CE" w:rsidRPr="0020482F" w:rsidRDefault="005D07CE" w:rsidP="0020482F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61-655 Poznań</w:t>
            </w:r>
          </w:p>
        </w:tc>
        <w:tc>
          <w:tcPr>
            <w:tcW w:w="2551" w:type="dxa"/>
            <w:vAlign w:val="center"/>
          </w:tcPr>
          <w:p w14:paraId="35BA8E6E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1 830 060.00 zł</w:t>
            </w:r>
          </w:p>
        </w:tc>
      </w:tr>
      <w:tr w:rsidR="005D07CE" w:rsidRPr="0020482F" w14:paraId="2711F210" w14:textId="77777777" w:rsidTr="00C44CA4">
        <w:tc>
          <w:tcPr>
            <w:tcW w:w="1276" w:type="dxa"/>
            <w:vAlign w:val="center"/>
          </w:tcPr>
          <w:p w14:paraId="28908DE0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4C9F90E2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54ACD24C" w14:textId="77777777" w:rsidR="00D606F7" w:rsidRPr="0020482F" w:rsidRDefault="00D606F7" w:rsidP="00D606F7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Biotronik Polska Sp. z o. o.</w:t>
            </w:r>
          </w:p>
          <w:p w14:paraId="050C9F48" w14:textId="77777777" w:rsidR="00D606F7" w:rsidRPr="0020482F" w:rsidRDefault="00D606F7" w:rsidP="00D60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Murawa 12-18 </w:t>
            </w:r>
          </w:p>
          <w:p w14:paraId="2802945D" w14:textId="50472F53" w:rsidR="005D07CE" w:rsidRPr="0020482F" w:rsidRDefault="00D606F7" w:rsidP="00D606F7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61-655 Poznań</w:t>
            </w:r>
          </w:p>
        </w:tc>
        <w:tc>
          <w:tcPr>
            <w:tcW w:w="2551" w:type="dxa"/>
            <w:vAlign w:val="center"/>
          </w:tcPr>
          <w:p w14:paraId="06027367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103 680.00 zł</w:t>
            </w:r>
          </w:p>
        </w:tc>
      </w:tr>
      <w:tr w:rsidR="005D07CE" w:rsidRPr="0020482F" w14:paraId="3804578C" w14:textId="77777777" w:rsidTr="00C44CA4">
        <w:tc>
          <w:tcPr>
            <w:tcW w:w="1276" w:type="dxa"/>
            <w:vAlign w:val="center"/>
          </w:tcPr>
          <w:p w14:paraId="768019C4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2B6958C2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16</w:t>
            </w:r>
          </w:p>
        </w:tc>
        <w:tc>
          <w:tcPr>
            <w:tcW w:w="3969" w:type="dxa"/>
          </w:tcPr>
          <w:p w14:paraId="59D25953" w14:textId="77777777" w:rsidR="00D606F7" w:rsidRPr="0020482F" w:rsidRDefault="00D606F7" w:rsidP="00D606F7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Biotronik Polska Sp. z o. o.</w:t>
            </w:r>
          </w:p>
          <w:p w14:paraId="75B9AFEC" w14:textId="77777777" w:rsidR="00D606F7" w:rsidRPr="0020482F" w:rsidRDefault="00D606F7" w:rsidP="00D60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Murawa 12-18 </w:t>
            </w:r>
          </w:p>
          <w:p w14:paraId="7F72FA97" w14:textId="6F9EEAB7" w:rsidR="005D07CE" w:rsidRPr="0020482F" w:rsidRDefault="00D606F7" w:rsidP="00D606F7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61-655 Poznań</w:t>
            </w:r>
          </w:p>
        </w:tc>
        <w:tc>
          <w:tcPr>
            <w:tcW w:w="2551" w:type="dxa"/>
            <w:vAlign w:val="center"/>
          </w:tcPr>
          <w:p w14:paraId="790460D9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151 200.00 zł</w:t>
            </w:r>
          </w:p>
        </w:tc>
      </w:tr>
      <w:tr w:rsidR="005D07CE" w:rsidRPr="0020482F" w14:paraId="770C4802" w14:textId="77777777" w:rsidTr="00C44CA4">
        <w:tc>
          <w:tcPr>
            <w:tcW w:w="1276" w:type="dxa"/>
            <w:vAlign w:val="center"/>
          </w:tcPr>
          <w:p w14:paraId="199F734C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1516F17F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17</w:t>
            </w:r>
          </w:p>
        </w:tc>
        <w:tc>
          <w:tcPr>
            <w:tcW w:w="3969" w:type="dxa"/>
          </w:tcPr>
          <w:p w14:paraId="03BC9477" w14:textId="77777777" w:rsidR="00D606F7" w:rsidRPr="0020482F" w:rsidRDefault="00D606F7" w:rsidP="00D606F7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Biotronik Polska Sp. z o. o.</w:t>
            </w:r>
          </w:p>
          <w:p w14:paraId="74984F53" w14:textId="77777777" w:rsidR="00D606F7" w:rsidRPr="0020482F" w:rsidRDefault="00D606F7" w:rsidP="00D60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Murawa 12-18 </w:t>
            </w:r>
          </w:p>
          <w:p w14:paraId="0777E68D" w14:textId="122828E7" w:rsidR="005D07CE" w:rsidRPr="0020482F" w:rsidRDefault="00D606F7" w:rsidP="00D606F7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61-655 Poznań</w:t>
            </w:r>
          </w:p>
        </w:tc>
        <w:tc>
          <w:tcPr>
            <w:tcW w:w="2551" w:type="dxa"/>
            <w:vAlign w:val="center"/>
          </w:tcPr>
          <w:p w14:paraId="1DD45D4E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169 560.00 zł</w:t>
            </w:r>
          </w:p>
        </w:tc>
      </w:tr>
      <w:tr w:rsidR="005D07CE" w:rsidRPr="0020482F" w14:paraId="4F648089" w14:textId="77777777" w:rsidTr="00C44CA4">
        <w:tc>
          <w:tcPr>
            <w:tcW w:w="1276" w:type="dxa"/>
            <w:vAlign w:val="center"/>
          </w:tcPr>
          <w:p w14:paraId="2D336A4A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28817293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14:paraId="41B4FA1A" w14:textId="77777777" w:rsidR="00D606F7" w:rsidRPr="0020482F" w:rsidRDefault="00D606F7" w:rsidP="00D606F7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Biotronik Polska Sp. z o. o.</w:t>
            </w:r>
          </w:p>
          <w:p w14:paraId="56EB9D46" w14:textId="77777777" w:rsidR="00D606F7" w:rsidRPr="0020482F" w:rsidRDefault="00D606F7" w:rsidP="00D60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Murawa 12-18 </w:t>
            </w:r>
          </w:p>
          <w:p w14:paraId="763760CE" w14:textId="27FD5A80" w:rsidR="005D07CE" w:rsidRPr="0020482F" w:rsidRDefault="00D606F7" w:rsidP="00D606F7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61-655 Poznań</w:t>
            </w:r>
          </w:p>
        </w:tc>
        <w:tc>
          <w:tcPr>
            <w:tcW w:w="2551" w:type="dxa"/>
            <w:vAlign w:val="center"/>
          </w:tcPr>
          <w:p w14:paraId="4589B7FF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318 816.00 zł</w:t>
            </w:r>
          </w:p>
        </w:tc>
      </w:tr>
      <w:tr w:rsidR="005D07CE" w:rsidRPr="0020482F" w14:paraId="62E2460B" w14:textId="77777777" w:rsidTr="00C44CA4">
        <w:tc>
          <w:tcPr>
            <w:tcW w:w="1276" w:type="dxa"/>
            <w:vAlign w:val="center"/>
          </w:tcPr>
          <w:p w14:paraId="5DA3EBDF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749CBDA0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25</w:t>
            </w:r>
          </w:p>
        </w:tc>
        <w:tc>
          <w:tcPr>
            <w:tcW w:w="3969" w:type="dxa"/>
          </w:tcPr>
          <w:p w14:paraId="4D253A78" w14:textId="77777777" w:rsidR="00D606F7" w:rsidRPr="0020482F" w:rsidRDefault="00D606F7" w:rsidP="00D606F7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Biotronik Polska Sp. z o. o.</w:t>
            </w:r>
          </w:p>
          <w:p w14:paraId="2840E556" w14:textId="77777777" w:rsidR="00D606F7" w:rsidRPr="0020482F" w:rsidRDefault="00D606F7" w:rsidP="00D60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Murawa 12-18 </w:t>
            </w:r>
          </w:p>
          <w:p w14:paraId="307E445A" w14:textId="5CAAE29E" w:rsidR="005D07CE" w:rsidRPr="0020482F" w:rsidRDefault="00D606F7" w:rsidP="00D606F7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61-655 Poznań</w:t>
            </w:r>
          </w:p>
        </w:tc>
        <w:tc>
          <w:tcPr>
            <w:tcW w:w="2551" w:type="dxa"/>
            <w:vAlign w:val="center"/>
          </w:tcPr>
          <w:p w14:paraId="77110463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465 480.00 zł</w:t>
            </w:r>
          </w:p>
        </w:tc>
      </w:tr>
      <w:tr w:rsidR="005D07CE" w:rsidRPr="0020482F" w14:paraId="2385612A" w14:textId="77777777" w:rsidTr="00C44CA4">
        <w:tc>
          <w:tcPr>
            <w:tcW w:w="1276" w:type="dxa"/>
            <w:vAlign w:val="center"/>
          </w:tcPr>
          <w:p w14:paraId="1DA60C69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0636C7A7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27</w:t>
            </w:r>
          </w:p>
        </w:tc>
        <w:tc>
          <w:tcPr>
            <w:tcW w:w="3969" w:type="dxa"/>
          </w:tcPr>
          <w:p w14:paraId="6C64B317" w14:textId="77777777" w:rsidR="00D606F7" w:rsidRPr="0020482F" w:rsidRDefault="00D606F7" w:rsidP="00D606F7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Biotronik Polska Sp. z o. o.</w:t>
            </w:r>
          </w:p>
          <w:p w14:paraId="6E375AFC" w14:textId="77777777" w:rsidR="00D606F7" w:rsidRPr="0020482F" w:rsidRDefault="00D606F7" w:rsidP="00D60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Murawa 12-18 </w:t>
            </w:r>
          </w:p>
          <w:p w14:paraId="5D93D2F5" w14:textId="5CAA6976" w:rsidR="005D07CE" w:rsidRPr="0020482F" w:rsidRDefault="00D606F7" w:rsidP="00D606F7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61-655 Poznań</w:t>
            </w:r>
          </w:p>
        </w:tc>
        <w:tc>
          <w:tcPr>
            <w:tcW w:w="2551" w:type="dxa"/>
            <w:vAlign w:val="center"/>
          </w:tcPr>
          <w:p w14:paraId="0B10EDF4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194 400.00 zł</w:t>
            </w:r>
          </w:p>
        </w:tc>
      </w:tr>
      <w:tr w:rsidR="005D07CE" w:rsidRPr="0020482F" w14:paraId="3D240AF8" w14:textId="77777777" w:rsidTr="00C44CA4">
        <w:tc>
          <w:tcPr>
            <w:tcW w:w="1276" w:type="dxa"/>
            <w:vAlign w:val="center"/>
          </w:tcPr>
          <w:p w14:paraId="4EED5296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01862587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31</w:t>
            </w:r>
          </w:p>
        </w:tc>
        <w:tc>
          <w:tcPr>
            <w:tcW w:w="3969" w:type="dxa"/>
          </w:tcPr>
          <w:p w14:paraId="65C0CA6C" w14:textId="77777777" w:rsidR="00D606F7" w:rsidRPr="0020482F" w:rsidRDefault="00D606F7" w:rsidP="00D606F7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Biotronik Polska Sp. z o. o.</w:t>
            </w:r>
          </w:p>
          <w:p w14:paraId="302290FD" w14:textId="77777777" w:rsidR="00D606F7" w:rsidRPr="0020482F" w:rsidRDefault="00D606F7" w:rsidP="00D60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Murawa 12-18 </w:t>
            </w:r>
          </w:p>
          <w:p w14:paraId="5E2B5A3A" w14:textId="39210823" w:rsidR="005D07CE" w:rsidRPr="0020482F" w:rsidRDefault="00D606F7" w:rsidP="00D606F7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61-655 Poznań</w:t>
            </w:r>
          </w:p>
        </w:tc>
        <w:tc>
          <w:tcPr>
            <w:tcW w:w="2551" w:type="dxa"/>
            <w:vAlign w:val="center"/>
          </w:tcPr>
          <w:p w14:paraId="403144AA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615 600.00 zł</w:t>
            </w:r>
          </w:p>
        </w:tc>
      </w:tr>
      <w:tr w:rsidR="005D07CE" w:rsidRPr="0020482F" w14:paraId="7ECAB9B2" w14:textId="77777777" w:rsidTr="00C44CA4">
        <w:tc>
          <w:tcPr>
            <w:tcW w:w="1276" w:type="dxa"/>
            <w:vAlign w:val="center"/>
          </w:tcPr>
          <w:p w14:paraId="2AC5A470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7B421614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47</w:t>
            </w:r>
          </w:p>
        </w:tc>
        <w:tc>
          <w:tcPr>
            <w:tcW w:w="3969" w:type="dxa"/>
          </w:tcPr>
          <w:p w14:paraId="53FFB192" w14:textId="77777777" w:rsidR="00D606F7" w:rsidRPr="0020482F" w:rsidRDefault="00D606F7" w:rsidP="00D606F7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Biotronik Polska Sp. z o. o.</w:t>
            </w:r>
          </w:p>
          <w:p w14:paraId="134C0EED" w14:textId="77777777" w:rsidR="00D606F7" w:rsidRPr="0020482F" w:rsidRDefault="00D606F7" w:rsidP="00D60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Murawa 12-18 </w:t>
            </w:r>
          </w:p>
          <w:p w14:paraId="2A45FC50" w14:textId="67E54840" w:rsidR="005D07CE" w:rsidRPr="0020482F" w:rsidRDefault="00D606F7" w:rsidP="00D606F7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61-655 Poznań</w:t>
            </w:r>
          </w:p>
        </w:tc>
        <w:tc>
          <w:tcPr>
            <w:tcW w:w="2551" w:type="dxa"/>
            <w:vAlign w:val="center"/>
          </w:tcPr>
          <w:p w14:paraId="59ED4707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65 664.00 zł</w:t>
            </w:r>
          </w:p>
        </w:tc>
      </w:tr>
      <w:tr w:rsidR="005D07CE" w:rsidRPr="0020482F" w14:paraId="048035E5" w14:textId="77777777" w:rsidTr="00C44CA4">
        <w:tc>
          <w:tcPr>
            <w:tcW w:w="1276" w:type="dxa"/>
            <w:vAlign w:val="center"/>
          </w:tcPr>
          <w:p w14:paraId="4242DFEB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1A9516C3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56</w:t>
            </w:r>
          </w:p>
        </w:tc>
        <w:tc>
          <w:tcPr>
            <w:tcW w:w="3969" w:type="dxa"/>
          </w:tcPr>
          <w:p w14:paraId="5D499E0E" w14:textId="77777777" w:rsidR="00D606F7" w:rsidRPr="0020482F" w:rsidRDefault="00D606F7" w:rsidP="00D606F7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Biotronik Polska Sp. z o. o.</w:t>
            </w:r>
          </w:p>
          <w:p w14:paraId="6C415913" w14:textId="77777777" w:rsidR="00D606F7" w:rsidRPr="0020482F" w:rsidRDefault="00D606F7" w:rsidP="00D60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Murawa 12-18 </w:t>
            </w:r>
          </w:p>
          <w:p w14:paraId="7385778C" w14:textId="22030D83" w:rsidR="005D07CE" w:rsidRPr="0020482F" w:rsidRDefault="00D606F7" w:rsidP="00D606F7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61-655 Poznań</w:t>
            </w:r>
          </w:p>
        </w:tc>
        <w:tc>
          <w:tcPr>
            <w:tcW w:w="2551" w:type="dxa"/>
            <w:vAlign w:val="center"/>
          </w:tcPr>
          <w:p w14:paraId="62482354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151 092.00 zł</w:t>
            </w:r>
          </w:p>
        </w:tc>
      </w:tr>
      <w:tr w:rsidR="005D07CE" w:rsidRPr="0020482F" w14:paraId="66F987F3" w14:textId="77777777" w:rsidTr="00C44CA4">
        <w:tc>
          <w:tcPr>
            <w:tcW w:w="1276" w:type="dxa"/>
            <w:vAlign w:val="center"/>
          </w:tcPr>
          <w:p w14:paraId="45A046A4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30C2E11D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3F42DFB7" w14:textId="6EDCC0A2" w:rsidR="005D07CE" w:rsidRPr="0020482F" w:rsidRDefault="005D07CE" w:rsidP="0020482F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Agencja Naukowo-Techniczna </w:t>
            </w:r>
            <w:proofErr w:type="spellStart"/>
            <w:r w:rsidRPr="0020482F">
              <w:rPr>
                <w:sz w:val="24"/>
                <w:szCs w:val="24"/>
              </w:rPr>
              <w:t>Symico</w:t>
            </w:r>
            <w:proofErr w:type="spellEnd"/>
            <w:r w:rsidRPr="0020482F">
              <w:rPr>
                <w:sz w:val="24"/>
                <w:szCs w:val="24"/>
              </w:rPr>
              <w:t xml:space="preserve"> </w:t>
            </w:r>
            <w:r w:rsidR="00D606F7">
              <w:rPr>
                <w:sz w:val="24"/>
                <w:szCs w:val="24"/>
              </w:rPr>
              <w:t>S</w:t>
            </w:r>
            <w:r w:rsidRPr="0020482F">
              <w:rPr>
                <w:sz w:val="24"/>
                <w:szCs w:val="24"/>
              </w:rPr>
              <w:t>p. z o.o.</w:t>
            </w:r>
          </w:p>
          <w:p w14:paraId="038D4294" w14:textId="738AD672" w:rsidR="005D07CE" w:rsidRPr="0020482F" w:rsidRDefault="00D606F7" w:rsidP="002048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Powstańców Śląskich 54a/2 </w:t>
            </w:r>
          </w:p>
          <w:p w14:paraId="5D3FEC19" w14:textId="77777777" w:rsidR="005D07CE" w:rsidRPr="0020482F" w:rsidRDefault="005D07CE" w:rsidP="0020482F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53-333 Wrocław</w:t>
            </w:r>
          </w:p>
        </w:tc>
        <w:tc>
          <w:tcPr>
            <w:tcW w:w="2551" w:type="dxa"/>
            <w:vAlign w:val="center"/>
          </w:tcPr>
          <w:p w14:paraId="78516E18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76 464.00 zł</w:t>
            </w:r>
          </w:p>
        </w:tc>
      </w:tr>
      <w:tr w:rsidR="005D07CE" w:rsidRPr="0020482F" w14:paraId="42FB693A" w14:textId="77777777" w:rsidTr="00C44CA4">
        <w:tc>
          <w:tcPr>
            <w:tcW w:w="1276" w:type="dxa"/>
            <w:vAlign w:val="center"/>
          </w:tcPr>
          <w:p w14:paraId="0DE17196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1276" w:type="dxa"/>
            <w:vAlign w:val="center"/>
          </w:tcPr>
          <w:p w14:paraId="1CCF4815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19</w:t>
            </w:r>
          </w:p>
        </w:tc>
        <w:tc>
          <w:tcPr>
            <w:tcW w:w="3969" w:type="dxa"/>
          </w:tcPr>
          <w:p w14:paraId="0C706FA4" w14:textId="77777777" w:rsidR="00D606F7" w:rsidRPr="0020482F" w:rsidRDefault="00D606F7" w:rsidP="00D606F7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Agencja Naukowo-Techniczna </w:t>
            </w:r>
            <w:proofErr w:type="spellStart"/>
            <w:r w:rsidRPr="0020482F">
              <w:rPr>
                <w:sz w:val="24"/>
                <w:szCs w:val="24"/>
              </w:rPr>
              <w:t>Symico</w:t>
            </w:r>
            <w:proofErr w:type="spellEnd"/>
            <w:r w:rsidRPr="0020482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 w:rsidRPr="0020482F">
              <w:rPr>
                <w:sz w:val="24"/>
                <w:szCs w:val="24"/>
              </w:rPr>
              <w:t>p. z o.o.</w:t>
            </w:r>
          </w:p>
          <w:p w14:paraId="5077ADC2" w14:textId="77777777" w:rsidR="00D606F7" w:rsidRPr="0020482F" w:rsidRDefault="00D606F7" w:rsidP="00D60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Powstańców Śląskich 54a/2 </w:t>
            </w:r>
          </w:p>
          <w:p w14:paraId="47DDF5EE" w14:textId="1A51DABF" w:rsidR="005D07CE" w:rsidRPr="0020482F" w:rsidRDefault="00D606F7" w:rsidP="00D606F7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53-333 Wrocław</w:t>
            </w:r>
          </w:p>
        </w:tc>
        <w:tc>
          <w:tcPr>
            <w:tcW w:w="2551" w:type="dxa"/>
            <w:vAlign w:val="center"/>
          </w:tcPr>
          <w:p w14:paraId="293074BE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11 016.00 zł</w:t>
            </w:r>
          </w:p>
        </w:tc>
      </w:tr>
      <w:tr w:rsidR="005D07CE" w:rsidRPr="0020482F" w14:paraId="689A309A" w14:textId="77777777" w:rsidTr="00C44CA4">
        <w:tc>
          <w:tcPr>
            <w:tcW w:w="1276" w:type="dxa"/>
            <w:vAlign w:val="center"/>
          </w:tcPr>
          <w:p w14:paraId="4200A57F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2DD9C14B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22</w:t>
            </w:r>
          </w:p>
        </w:tc>
        <w:tc>
          <w:tcPr>
            <w:tcW w:w="3969" w:type="dxa"/>
          </w:tcPr>
          <w:p w14:paraId="5DCE9333" w14:textId="77777777" w:rsidR="00D606F7" w:rsidRPr="0020482F" w:rsidRDefault="00D606F7" w:rsidP="00D606F7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Agencja Naukowo-Techniczna </w:t>
            </w:r>
            <w:proofErr w:type="spellStart"/>
            <w:r w:rsidRPr="0020482F">
              <w:rPr>
                <w:sz w:val="24"/>
                <w:szCs w:val="24"/>
              </w:rPr>
              <w:t>Symico</w:t>
            </w:r>
            <w:proofErr w:type="spellEnd"/>
            <w:r w:rsidRPr="0020482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 w:rsidRPr="0020482F">
              <w:rPr>
                <w:sz w:val="24"/>
                <w:szCs w:val="24"/>
              </w:rPr>
              <w:t>p. z o.o.</w:t>
            </w:r>
          </w:p>
          <w:p w14:paraId="58F1F82C" w14:textId="77777777" w:rsidR="00D606F7" w:rsidRPr="0020482F" w:rsidRDefault="00D606F7" w:rsidP="00D60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Powstańców Śląskich 54a/2 </w:t>
            </w:r>
          </w:p>
          <w:p w14:paraId="79F5BAA0" w14:textId="55CA985C" w:rsidR="005D07CE" w:rsidRPr="0020482F" w:rsidRDefault="00D606F7" w:rsidP="00D606F7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53-333 Wrocław</w:t>
            </w:r>
          </w:p>
        </w:tc>
        <w:tc>
          <w:tcPr>
            <w:tcW w:w="2551" w:type="dxa"/>
            <w:vAlign w:val="center"/>
          </w:tcPr>
          <w:p w14:paraId="630597B7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18 144.00 zł</w:t>
            </w:r>
          </w:p>
        </w:tc>
      </w:tr>
      <w:tr w:rsidR="005D07CE" w:rsidRPr="0020482F" w14:paraId="20FBDAF7" w14:textId="77777777" w:rsidTr="00C44CA4">
        <w:tc>
          <w:tcPr>
            <w:tcW w:w="1276" w:type="dxa"/>
            <w:vAlign w:val="center"/>
          </w:tcPr>
          <w:p w14:paraId="7E477E13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17BCA1F4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23</w:t>
            </w:r>
          </w:p>
        </w:tc>
        <w:tc>
          <w:tcPr>
            <w:tcW w:w="3969" w:type="dxa"/>
          </w:tcPr>
          <w:p w14:paraId="3E64C955" w14:textId="77777777" w:rsidR="00D606F7" w:rsidRPr="0020482F" w:rsidRDefault="00D606F7" w:rsidP="00D606F7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Agencja Naukowo-Techniczna </w:t>
            </w:r>
            <w:proofErr w:type="spellStart"/>
            <w:r w:rsidRPr="0020482F">
              <w:rPr>
                <w:sz w:val="24"/>
                <w:szCs w:val="24"/>
              </w:rPr>
              <w:t>Symico</w:t>
            </w:r>
            <w:proofErr w:type="spellEnd"/>
            <w:r w:rsidRPr="0020482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 w:rsidRPr="0020482F">
              <w:rPr>
                <w:sz w:val="24"/>
                <w:szCs w:val="24"/>
              </w:rPr>
              <w:t>p. z o.o.</w:t>
            </w:r>
          </w:p>
          <w:p w14:paraId="3B8C8C0F" w14:textId="77777777" w:rsidR="00D606F7" w:rsidRPr="0020482F" w:rsidRDefault="00D606F7" w:rsidP="00D60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Powstańców Śląskich 54a/2 </w:t>
            </w:r>
          </w:p>
          <w:p w14:paraId="7C04C0B8" w14:textId="19E5EE8C" w:rsidR="005D07CE" w:rsidRPr="0020482F" w:rsidRDefault="00D606F7" w:rsidP="00D606F7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53-333 Wrocław</w:t>
            </w:r>
          </w:p>
        </w:tc>
        <w:tc>
          <w:tcPr>
            <w:tcW w:w="2551" w:type="dxa"/>
            <w:vAlign w:val="center"/>
          </w:tcPr>
          <w:p w14:paraId="5D6258F7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159 840.00 zł</w:t>
            </w:r>
          </w:p>
        </w:tc>
      </w:tr>
      <w:tr w:rsidR="005D07CE" w:rsidRPr="0020482F" w14:paraId="138A3A38" w14:textId="77777777" w:rsidTr="00C44CA4">
        <w:tc>
          <w:tcPr>
            <w:tcW w:w="1276" w:type="dxa"/>
            <w:vAlign w:val="center"/>
          </w:tcPr>
          <w:p w14:paraId="790C0A65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5DF7CEA2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44</w:t>
            </w:r>
          </w:p>
        </w:tc>
        <w:tc>
          <w:tcPr>
            <w:tcW w:w="3969" w:type="dxa"/>
          </w:tcPr>
          <w:p w14:paraId="20EE8BD1" w14:textId="77777777" w:rsidR="00D606F7" w:rsidRPr="0020482F" w:rsidRDefault="00D606F7" w:rsidP="00D606F7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Agencja Naukowo-Techniczna </w:t>
            </w:r>
            <w:proofErr w:type="spellStart"/>
            <w:r w:rsidRPr="0020482F">
              <w:rPr>
                <w:sz w:val="24"/>
                <w:szCs w:val="24"/>
              </w:rPr>
              <w:t>Symico</w:t>
            </w:r>
            <w:proofErr w:type="spellEnd"/>
            <w:r w:rsidRPr="0020482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 w:rsidRPr="0020482F">
              <w:rPr>
                <w:sz w:val="24"/>
                <w:szCs w:val="24"/>
              </w:rPr>
              <w:t>p. z o.o.</w:t>
            </w:r>
          </w:p>
          <w:p w14:paraId="7A76A3CB" w14:textId="77777777" w:rsidR="00D606F7" w:rsidRPr="0020482F" w:rsidRDefault="00D606F7" w:rsidP="00D60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Powstańców Śląskich 54a/2 </w:t>
            </w:r>
          </w:p>
          <w:p w14:paraId="5D9D2052" w14:textId="34769EE7" w:rsidR="005D07CE" w:rsidRPr="0020482F" w:rsidRDefault="00D606F7" w:rsidP="00D606F7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53-333 Wrocław</w:t>
            </w:r>
          </w:p>
        </w:tc>
        <w:tc>
          <w:tcPr>
            <w:tcW w:w="2551" w:type="dxa"/>
            <w:vAlign w:val="center"/>
          </w:tcPr>
          <w:p w14:paraId="6FEDDED3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35 640.00 zł</w:t>
            </w:r>
          </w:p>
        </w:tc>
      </w:tr>
      <w:tr w:rsidR="005D07CE" w:rsidRPr="0020482F" w14:paraId="786A3D71" w14:textId="77777777" w:rsidTr="00C44CA4">
        <w:tc>
          <w:tcPr>
            <w:tcW w:w="1276" w:type="dxa"/>
            <w:vAlign w:val="center"/>
          </w:tcPr>
          <w:p w14:paraId="38E829AC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3D936F38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45</w:t>
            </w:r>
          </w:p>
        </w:tc>
        <w:tc>
          <w:tcPr>
            <w:tcW w:w="3969" w:type="dxa"/>
          </w:tcPr>
          <w:p w14:paraId="2CBD6E71" w14:textId="77777777" w:rsidR="00D606F7" w:rsidRPr="0020482F" w:rsidRDefault="00D606F7" w:rsidP="00D606F7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Agencja Naukowo-Techniczna </w:t>
            </w:r>
            <w:proofErr w:type="spellStart"/>
            <w:r w:rsidRPr="0020482F">
              <w:rPr>
                <w:sz w:val="24"/>
                <w:szCs w:val="24"/>
              </w:rPr>
              <w:t>Symico</w:t>
            </w:r>
            <w:proofErr w:type="spellEnd"/>
            <w:r w:rsidRPr="0020482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 w:rsidRPr="0020482F">
              <w:rPr>
                <w:sz w:val="24"/>
                <w:szCs w:val="24"/>
              </w:rPr>
              <w:t>p. z o.o.</w:t>
            </w:r>
          </w:p>
          <w:p w14:paraId="7A42C149" w14:textId="77777777" w:rsidR="00D606F7" w:rsidRPr="0020482F" w:rsidRDefault="00D606F7" w:rsidP="00D60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Powstańców Śląskich 54a/2 </w:t>
            </w:r>
          </w:p>
          <w:p w14:paraId="44B04268" w14:textId="6DFDFE5C" w:rsidR="005D07CE" w:rsidRPr="0020482F" w:rsidRDefault="00D606F7" w:rsidP="00D606F7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53-333 Wrocław</w:t>
            </w:r>
          </w:p>
        </w:tc>
        <w:tc>
          <w:tcPr>
            <w:tcW w:w="2551" w:type="dxa"/>
            <w:vAlign w:val="center"/>
          </w:tcPr>
          <w:p w14:paraId="38F05E9B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415 800.00 zł</w:t>
            </w:r>
          </w:p>
        </w:tc>
      </w:tr>
      <w:tr w:rsidR="005D07CE" w:rsidRPr="0020482F" w14:paraId="115D54D9" w14:textId="77777777" w:rsidTr="00C44CA4">
        <w:tc>
          <w:tcPr>
            <w:tcW w:w="1276" w:type="dxa"/>
            <w:vAlign w:val="center"/>
          </w:tcPr>
          <w:p w14:paraId="1EC40FCA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629E760C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63</w:t>
            </w:r>
          </w:p>
        </w:tc>
        <w:tc>
          <w:tcPr>
            <w:tcW w:w="3969" w:type="dxa"/>
          </w:tcPr>
          <w:p w14:paraId="4E18DC5C" w14:textId="77777777" w:rsidR="00D606F7" w:rsidRPr="0020482F" w:rsidRDefault="00D606F7" w:rsidP="00D606F7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Agencja Naukowo-Techniczna </w:t>
            </w:r>
            <w:proofErr w:type="spellStart"/>
            <w:r w:rsidRPr="0020482F">
              <w:rPr>
                <w:sz w:val="24"/>
                <w:szCs w:val="24"/>
              </w:rPr>
              <w:t>Symico</w:t>
            </w:r>
            <w:proofErr w:type="spellEnd"/>
            <w:r w:rsidRPr="0020482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 w:rsidRPr="0020482F">
              <w:rPr>
                <w:sz w:val="24"/>
                <w:szCs w:val="24"/>
              </w:rPr>
              <w:t>p. z o.o.</w:t>
            </w:r>
          </w:p>
          <w:p w14:paraId="2ACA824D" w14:textId="77777777" w:rsidR="00D606F7" w:rsidRPr="0020482F" w:rsidRDefault="00D606F7" w:rsidP="00D60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Powstańców Śląskich 54a/2 </w:t>
            </w:r>
          </w:p>
          <w:p w14:paraId="7E67D28B" w14:textId="35F58563" w:rsidR="005D07CE" w:rsidRPr="0020482F" w:rsidRDefault="00D606F7" w:rsidP="00D606F7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53-333 Wrocław</w:t>
            </w:r>
          </w:p>
        </w:tc>
        <w:tc>
          <w:tcPr>
            <w:tcW w:w="2551" w:type="dxa"/>
            <w:vAlign w:val="center"/>
          </w:tcPr>
          <w:p w14:paraId="70052B5C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7 056.72 zł</w:t>
            </w:r>
          </w:p>
        </w:tc>
      </w:tr>
      <w:tr w:rsidR="005D07CE" w:rsidRPr="0020482F" w14:paraId="1CD06EDC" w14:textId="77777777" w:rsidTr="00C44CA4">
        <w:tc>
          <w:tcPr>
            <w:tcW w:w="1276" w:type="dxa"/>
            <w:vAlign w:val="center"/>
          </w:tcPr>
          <w:p w14:paraId="448CB604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652F7F3C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65</w:t>
            </w:r>
          </w:p>
        </w:tc>
        <w:tc>
          <w:tcPr>
            <w:tcW w:w="3969" w:type="dxa"/>
          </w:tcPr>
          <w:p w14:paraId="69B52CD4" w14:textId="77777777" w:rsidR="00D606F7" w:rsidRPr="0020482F" w:rsidRDefault="00D606F7" w:rsidP="00D606F7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Agencja Naukowo-Techniczna </w:t>
            </w:r>
            <w:proofErr w:type="spellStart"/>
            <w:r w:rsidRPr="0020482F">
              <w:rPr>
                <w:sz w:val="24"/>
                <w:szCs w:val="24"/>
              </w:rPr>
              <w:t>Symico</w:t>
            </w:r>
            <w:proofErr w:type="spellEnd"/>
            <w:r w:rsidRPr="0020482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 w:rsidRPr="0020482F">
              <w:rPr>
                <w:sz w:val="24"/>
                <w:szCs w:val="24"/>
              </w:rPr>
              <w:t>p. z o.o.</w:t>
            </w:r>
          </w:p>
          <w:p w14:paraId="6685AE8F" w14:textId="77777777" w:rsidR="00D606F7" w:rsidRPr="0020482F" w:rsidRDefault="00D606F7" w:rsidP="00D60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Powstańców Śląskich 54a/2 </w:t>
            </w:r>
          </w:p>
          <w:p w14:paraId="23972933" w14:textId="31869338" w:rsidR="005D07CE" w:rsidRPr="0020482F" w:rsidRDefault="00D606F7" w:rsidP="00D606F7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53-333 Wrocław</w:t>
            </w:r>
          </w:p>
        </w:tc>
        <w:tc>
          <w:tcPr>
            <w:tcW w:w="2551" w:type="dxa"/>
            <w:vAlign w:val="center"/>
          </w:tcPr>
          <w:p w14:paraId="79145A12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150 120.00 zł</w:t>
            </w:r>
          </w:p>
        </w:tc>
      </w:tr>
      <w:tr w:rsidR="005D07CE" w:rsidRPr="0020482F" w14:paraId="5310F22B" w14:textId="77777777" w:rsidTr="00C44CA4">
        <w:tc>
          <w:tcPr>
            <w:tcW w:w="1276" w:type="dxa"/>
            <w:vAlign w:val="center"/>
          </w:tcPr>
          <w:p w14:paraId="0339AD64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14:paraId="56BD8309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60</w:t>
            </w:r>
          </w:p>
        </w:tc>
        <w:tc>
          <w:tcPr>
            <w:tcW w:w="3969" w:type="dxa"/>
          </w:tcPr>
          <w:p w14:paraId="3F58C278" w14:textId="77777777" w:rsidR="005D07CE" w:rsidRPr="0020482F" w:rsidRDefault="005D07CE" w:rsidP="0020482F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SMT Polonia Sp. z o.o.</w:t>
            </w:r>
          </w:p>
          <w:p w14:paraId="4B294A0A" w14:textId="77777777" w:rsidR="005D07CE" w:rsidRPr="0020482F" w:rsidRDefault="005D07CE" w:rsidP="0020482F">
            <w:pPr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Al. Grunwaldzka 345/347 </w:t>
            </w:r>
          </w:p>
          <w:p w14:paraId="0A0A3050" w14:textId="77777777" w:rsidR="005D07CE" w:rsidRPr="0020482F" w:rsidRDefault="005D07CE" w:rsidP="0020482F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80-309 Gdańsk</w:t>
            </w:r>
          </w:p>
        </w:tc>
        <w:tc>
          <w:tcPr>
            <w:tcW w:w="2551" w:type="dxa"/>
            <w:vAlign w:val="center"/>
          </w:tcPr>
          <w:p w14:paraId="43EC15E6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108 000.00 zł</w:t>
            </w:r>
          </w:p>
        </w:tc>
      </w:tr>
      <w:tr w:rsidR="005D07CE" w:rsidRPr="0020482F" w14:paraId="637233EB" w14:textId="77777777" w:rsidTr="00C44CA4">
        <w:tc>
          <w:tcPr>
            <w:tcW w:w="1276" w:type="dxa"/>
            <w:vAlign w:val="center"/>
          </w:tcPr>
          <w:p w14:paraId="4C273EC0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14:paraId="189F3181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62</w:t>
            </w:r>
          </w:p>
        </w:tc>
        <w:tc>
          <w:tcPr>
            <w:tcW w:w="3969" w:type="dxa"/>
          </w:tcPr>
          <w:p w14:paraId="2E3AEEF7" w14:textId="77777777" w:rsidR="005D07CE" w:rsidRPr="0020482F" w:rsidRDefault="005D07CE" w:rsidP="0020482F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SMT Polonia Sp. z o.o.</w:t>
            </w:r>
          </w:p>
          <w:p w14:paraId="25EE500D" w14:textId="77777777" w:rsidR="005D07CE" w:rsidRPr="0020482F" w:rsidRDefault="005D07CE" w:rsidP="0020482F">
            <w:pPr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Al. Grunwaldzka 345/347 </w:t>
            </w:r>
          </w:p>
          <w:p w14:paraId="4281BFCA" w14:textId="77777777" w:rsidR="005D07CE" w:rsidRPr="0020482F" w:rsidRDefault="005D07CE" w:rsidP="0020482F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80-309 Gdańsk</w:t>
            </w:r>
          </w:p>
        </w:tc>
        <w:tc>
          <w:tcPr>
            <w:tcW w:w="2551" w:type="dxa"/>
            <w:vAlign w:val="center"/>
          </w:tcPr>
          <w:p w14:paraId="06A783A6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183 600.00 zł</w:t>
            </w:r>
          </w:p>
        </w:tc>
      </w:tr>
      <w:tr w:rsidR="005D07CE" w:rsidRPr="0020482F" w14:paraId="6EF9D06E" w14:textId="77777777" w:rsidTr="00C44CA4">
        <w:tc>
          <w:tcPr>
            <w:tcW w:w="1276" w:type="dxa"/>
            <w:vAlign w:val="center"/>
          </w:tcPr>
          <w:p w14:paraId="2F3EBC8D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14:paraId="14D44292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46</w:t>
            </w:r>
          </w:p>
        </w:tc>
        <w:tc>
          <w:tcPr>
            <w:tcW w:w="3969" w:type="dxa"/>
          </w:tcPr>
          <w:p w14:paraId="2E0A8A3F" w14:textId="77777777" w:rsidR="005D07CE" w:rsidRPr="0020482F" w:rsidRDefault="005D07CE" w:rsidP="0020482F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0482F">
              <w:rPr>
                <w:sz w:val="24"/>
                <w:szCs w:val="24"/>
              </w:rPr>
              <w:t>Hagmed</w:t>
            </w:r>
            <w:proofErr w:type="spellEnd"/>
            <w:r w:rsidRPr="0020482F">
              <w:rPr>
                <w:sz w:val="24"/>
                <w:szCs w:val="24"/>
              </w:rPr>
              <w:t xml:space="preserve"> Sp. z o.o. Sp. k.</w:t>
            </w:r>
          </w:p>
          <w:p w14:paraId="656656FF" w14:textId="14D8FA8A" w:rsidR="005D07CE" w:rsidRPr="0020482F" w:rsidRDefault="00D606F7" w:rsidP="002048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5D07CE" w:rsidRPr="0020482F">
              <w:rPr>
                <w:sz w:val="24"/>
                <w:szCs w:val="24"/>
              </w:rPr>
              <w:t xml:space="preserve">Tomaszowska 32 </w:t>
            </w:r>
          </w:p>
          <w:p w14:paraId="222452C0" w14:textId="77777777" w:rsidR="005D07CE" w:rsidRPr="0020482F" w:rsidRDefault="005D07CE" w:rsidP="0020482F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96-200 Rawa Mazowiecka</w:t>
            </w:r>
          </w:p>
        </w:tc>
        <w:tc>
          <w:tcPr>
            <w:tcW w:w="2551" w:type="dxa"/>
            <w:vAlign w:val="center"/>
          </w:tcPr>
          <w:p w14:paraId="6687489E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8 640.00 zł</w:t>
            </w:r>
          </w:p>
        </w:tc>
      </w:tr>
      <w:bookmarkEnd w:id="0"/>
    </w:tbl>
    <w:p w14:paraId="398788C7" w14:textId="77777777" w:rsidR="00914DDE" w:rsidRDefault="00914DDE" w:rsidP="00914DDE">
      <w:pPr>
        <w:ind w:left="4248"/>
        <w:jc w:val="center"/>
        <w:rPr>
          <w:i/>
          <w:sz w:val="22"/>
          <w:szCs w:val="22"/>
        </w:rPr>
      </w:pPr>
    </w:p>
    <w:p w14:paraId="1F96FDF5" w14:textId="77777777" w:rsidR="00914DDE" w:rsidRDefault="00914DDE" w:rsidP="00914DDE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E99544D" w14:textId="77777777" w:rsidR="00914DDE" w:rsidRDefault="00914DDE" w:rsidP="00914DDE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5B4405EE" w14:textId="77777777" w:rsidR="00914DDE" w:rsidRDefault="00914DDE" w:rsidP="00914DDE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5BA47452" w14:textId="77777777" w:rsidR="00914DDE" w:rsidRDefault="00914DDE" w:rsidP="00914DDE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119B6A69" w14:textId="6310339B" w:rsidR="00C236D3" w:rsidRPr="0020482F" w:rsidRDefault="00C236D3" w:rsidP="0020482F">
      <w:pPr>
        <w:jc w:val="right"/>
        <w:rPr>
          <w:sz w:val="22"/>
          <w:szCs w:val="22"/>
        </w:rPr>
      </w:pPr>
    </w:p>
    <w:sectPr w:rsidR="00C236D3" w:rsidRPr="0020482F" w:rsidSect="0020482F">
      <w:type w:val="continuous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330CDD" w14:textId="77777777" w:rsidR="00F00892" w:rsidRDefault="00F00892">
      <w:r>
        <w:separator/>
      </w:r>
    </w:p>
  </w:endnote>
  <w:endnote w:type="continuationSeparator" w:id="0">
    <w:p w14:paraId="5898BDDC" w14:textId="77777777" w:rsidR="00F00892" w:rsidRDefault="00F00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7691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B823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67278" w14:textId="7809BFB8" w:rsidR="00986737" w:rsidRPr="00986737" w:rsidRDefault="00BF6114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69A4094" wp14:editId="1C9AC1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F1B814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12650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264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703D2B" w14:textId="77777777" w:rsidR="009F189D" w:rsidRDefault="009F189D">
    <w:pPr>
      <w:pStyle w:val="Stopka"/>
      <w:tabs>
        <w:tab w:val="clear" w:pos="4536"/>
      </w:tabs>
      <w:jc w:val="center"/>
    </w:pPr>
  </w:p>
  <w:p w14:paraId="34E7918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D0E67" w14:textId="77777777" w:rsidR="00F00892" w:rsidRDefault="00F00892">
      <w:r>
        <w:separator/>
      </w:r>
    </w:p>
  </w:footnote>
  <w:footnote w:type="continuationSeparator" w:id="0">
    <w:p w14:paraId="2A2DC9B9" w14:textId="77777777" w:rsidR="00F00892" w:rsidRDefault="00F00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AB7C9" w14:textId="77777777" w:rsidR="005D07CE" w:rsidRDefault="005D07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7B2BC" w14:textId="77777777" w:rsidR="005D07CE" w:rsidRDefault="005D07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4D303" w14:textId="77777777" w:rsidR="005D07CE" w:rsidRDefault="005D07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892"/>
    <w:rsid w:val="00007727"/>
    <w:rsid w:val="00017720"/>
    <w:rsid w:val="00035488"/>
    <w:rsid w:val="000923AC"/>
    <w:rsid w:val="000D7F25"/>
    <w:rsid w:val="000E00E5"/>
    <w:rsid w:val="00173B20"/>
    <w:rsid w:val="001C69FF"/>
    <w:rsid w:val="0020482F"/>
    <w:rsid w:val="0023318D"/>
    <w:rsid w:val="003B0209"/>
    <w:rsid w:val="003D72FD"/>
    <w:rsid w:val="00423179"/>
    <w:rsid w:val="00490DC0"/>
    <w:rsid w:val="00493F8C"/>
    <w:rsid w:val="004C7E9B"/>
    <w:rsid w:val="005614F2"/>
    <w:rsid w:val="00577BC6"/>
    <w:rsid w:val="005A632E"/>
    <w:rsid w:val="005D07CE"/>
    <w:rsid w:val="0069085C"/>
    <w:rsid w:val="006B27ED"/>
    <w:rsid w:val="00843263"/>
    <w:rsid w:val="00861E75"/>
    <w:rsid w:val="00914DDE"/>
    <w:rsid w:val="00986737"/>
    <w:rsid w:val="009D19BD"/>
    <w:rsid w:val="009F189D"/>
    <w:rsid w:val="00A80738"/>
    <w:rsid w:val="00B55AAA"/>
    <w:rsid w:val="00BA7D91"/>
    <w:rsid w:val="00BB547B"/>
    <w:rsid w:val="00BC1B98"/>
    <w:rsid w:val="00BF6114"/>
    <w:rsid w:val="00C236D3"/>
    <w:rsid w:val="00C652EB"/>
    <w:rsid w:val="00C659E2"/>
    <w:rsid w:val="00C82837"/>
    <w:rsid w:val="00CA3D66"/>
    <w:rsid w:val="00CB0802"/>
    <w:rsid w:val="00D606F7"/>
    <w:rsid w:val="00D665F5"/>
    <w:rsid w:val="00D7128F"/>
    <w:rsid w:val="00DC53C3"/>
    <w:rsid w:val="00DE6F63"/>
    <w:rsid w:val="00EA3476"/>
    <w:rsid w:val="00F00892"/>
    <w:rsid w:val="00F16C60"/>
    <w:rsid w:val="00F95C33"/>
    <w:rsid w:val="00FC7F5E"/>
    <w:rsid w:val="00FF36A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9F3B41"/>
  <w15:chartTrackingRefBased/>
  <w15:docId w15:val="{A314CA07-99F1-4C8E-9705-B13B9C828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7</Pages>
  <Words>1695</Words>
  <Characters>7585</Characters>
  <Application>Microsoft Office Word</Application>
  <DocSecurity>0</DocSecurity>
  <Lines>63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10</cp:revision>
  <cp:lastPrinted>2025-09-10T11:35:00Z</cp:lastPrinted>
  <dcterms:created xsi:type="dcterms:W3CDTF">2025-09-10T11:10:00Z</dcterms:created>
  <dcterms:modified xsi:type="dcterms:W3CDTF">2025-09-10T12:10:00Z</dcterms:modified>
</cp:coreProperties>
</file>