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3944D3" w:rsidRPr="003B2720" w:rsidRDefault="003944D3" w:rsidP="00C04E6F"/>
    <w:p w14:paraId="1D90DBF9" w14:textId="77777777" w:rsidR="00C04E6F" w:rsidRPr="003B2720" w:rsidRDefault="00C04E6F" w:rsidP="00C04E6F">
      <w:r w:rsidRPr="003B2720">
        <w:t>………………………………</w:t>
      </w:r>
    </w:p>
    <w:p w14:paraId="05DE853A" w14:textId="77777777" w:rsidR="00C04E6F" w:rsidRPr="003B2720" w:rsidRDefault="00C04E6F" w:rsidP="00C04E6F">
      <w:pPr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 xml:space="preserve">        (pieczęć Wykonawcy)</w:t>
      </w:r>
    </w:p>
    <w:p w14:paraId="0A37501D" w14:textId="77777777" w:rsidR="002B4637" w:rsidRPr="003B2720" w:rsidRDefault="00637621" w:rsidP="004D1FE2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ab/>
      </w:r>
    </w:p>
    <w:p w14:paraId="5DAB6C7B" w14:textId="77777777" w:rsidR="00F70B37" w:rsidRPr="003B2720" w:rsidRDefault="00F70B37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FD521B7" w14:textId="77777777" w:rsidR="00637621" w:rsidRPr="003B2720" w:rsidRDefault="00900DA2" w:rsidP="00946C3D">
      <w:pPr>
        <w:pStyle w:val="Tekstpodstawowywcity"/>
        <w:ind w:left="0"/>
        <w:jc w:val="center"/>
        <w:rPr>
          <w:rFonts w:ascii="Arial" w:hAnsi="Arial" w:cs="Arial"/>
          <w:b/>
          <w:sz w:val="28"/>
          <w:szCs w:val="28"/>
        </w:rPr>
      </w:pPr>
      <w:r w:rsidRPr="003B2720">
        <w:rPr>
          <w:rFonts w:ascii="Arial" w:hAnsi="Arial" w:cs="Arial"/>
          <w:b/>
          <w:sz w:val="28"/>
          <w:szCs w:val="28"/>
        </w:rPr>
        <w:t>OFERTA</w:t>
      </w:r>
    </w:p>
    <w:p w14:paraId="02EB378F" w14:textId="77777777" w:rsidR="00637621" w:rsidRPr="003B2720" w:rsidRDefault="00637621" w:rsidP="00946C3D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5D6523A4" w14:textId="77777777" w:rsidR="00F70B37" w:rsidRPr="003B2720" w:rsidRDefault="00C232F5" w:rsidP="00B936B4">
      <w:pPr>
        <w:pStyle w:val="Tekstpodstawowywcity"/>
        <w:spacing w:line="276" w:lineRule="auto"/>
        <w:ind w:left="0" w:firstLine="0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22"/>
          <w:szCs w:val="22"/>
        </w:rPr>
        <w:t>n</w:t>
      </w:r>
      <w:r w:rsidR="00637621" w:rsidRPr="003B2720">
        <w:rPr>
          <w:rFonts w:ascii="Arial" w:hAnsi="Arial" w:cs="Arial"/>
          <w:sz w:val="22"/>
          <w:szCs w:val="22"/>
        </w:rPr>
        <w:t>a</w:t>
      </w:r>
      <w:r w:rsidR="008B0B92" w:rsidRPr="003B2720">
        <w:rPr>
          <w:rFonts w:ascii="Arial" w:hAnsi="Arial" w:cs="Arial"/>
          <w:sz w:val="22"/>
          <w:szCs w:val="22"/>
        </w:rPr>
        <w:t xml:space="preserve"> </w:t>
      </w:r>
      <w:r w:rsidR="00CF286B" w:rsidRPr="003B2720">
        <w:rPr>
          <w:rFonts w:ascii="Arial" w:hAnsi="Arial" w:cs="Arial"/>
          <w:b/>
          <w:i/>
          <w:sz w:val="22"/>
          <w:szCs w:val="22"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  <w:r w:rsidR="00AF495B" w:rsidRPr="003B2720">
        <w:rPr>
          <w:rFonts w:ascii="Arial" w:hAnsi="Arial" w:cs="Arial"/>
          <w:sz w:val="22"/>
          <w:szCs w:val="22"/>
        </w:rPr>
        <w:t xml:space="preserve">, </w:t>
      </w:r>
      <w:r w:rsidR="00637621" w:rsidRPr="003B2720">
        <w:rPr>
          <w:rFonts w:ascii="Arial" w:hAnsi="Arial" w:cs="Arial"/>
          <w:sz w:val="22"/>
          <w:szCs w:val="22"/>
        </w:rPr>
        <w:t xml:space="preserve">zgodnie z wymaganiami określonymi w </w:t>
      </w:r>
      <w:r w:rsidR="00CF286B" w:rsidRPr="003B2720">
        <w:rPr>
          <w:rFonts w:ascii="Arial" w:hAnsi="Arial" w:cs="Arial"/>
          <w:sz w:val="22"/>
          <w:szCs w:val="22"/>
        </w:rPr>
        <w:t>specyfikacji przedmiotu zamówienia oraz wykazem</w:t>
      </w:r>
      <w:r w:rsidR="00946C3D" w:rsidRPr="003B2720">
        <w:rPr>
          <w:rFonts w:ascii="Arial" w:hAnsi="Arial" w:cs="Arial"/>
          <w:sz w:val="22"/>
          <w:szCs w:val="22"/>
        </w:rPr>
        <w:t>:</w:t>
      </w:r>
    </w:p>
    <w:p w14:paraId="6A05A809" w14:textId="77777777" w:rsidR="00511963" w:rsidRPr="003B2720" w:rsidRDefault="00511963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p w14:paraId="5A39BBE3" w14:textId="77777777" w:rsidR="00946C3D" w:rsidRPr="003B2720" w:rsidRDefault="00946C3D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780"/>
        <w:gridCol w:w="425"/>
        <w:gridCol w:w="1989"/>
        <w:gridCol w:w="708"/>
        <w:gridCol w:w="1133"/>
        <w:gridCol w:w="1275"/>
        <w:gridCol w:w="992"/>
        <w:gridCol w:w="1700"/>
      </w:tblGrid>
      <w:tr w:rsidR="003B2720" w:rsidRPr="003B2720" w14:paraId="2BF9B781" w14:textId="77777777" w:rsidTr="0D97B70B">
        <w:trPr>
          <w:trHeight w:val="104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F39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3B8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A11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7EA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Ilość vol./szt.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53A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Cena jedn. za oprawę</w:t>
            </w:r>
          </w:p>
          <w:p w14:paraId="6FA8E490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1 vol.</w:t>
            </w:r>
            <w:r w:rsidRPr="003B2720">
              <w:rPr>
                <w:rFonts w:ascii="Arial" w:hAnsi="Arial" w:cs="Arial"/>
                <w:bCs/>
                <w:sz w:val="18"/>
                <w:szCs w:val="18"/>
              </w:rPr>
              <w:t xml:space="preserve"> 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CD7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14:paraId="1055DBC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14:paraId="6F7A048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/4x5/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B07C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Podatek VAT (23%)</w:t>
            </w:r>
          </w:p>
          <w:p w14:paraId="607AF182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F472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  <w:p w14:paraId="5E74ABB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14:paraId="7BA770C0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/6+7/</w:t>
            </w:r>
          </w:p>
        </w:tc>
      </w:tr>
      <w:tr w:rsidR="003B2720" w:rsidRPr="003B2720" w14:paraId="0ADDFDF6" w14:textId="77777777" w:rsidTr="0D97B70B">
        <w:trPr>
          <w:trHeight w:val="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99B5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5EC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DEE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1E4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EA11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7EEC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A208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8</w:t>
            </w:r>
          </w:p>
        </w:tc>
      </w:tr>
      <w:tr w:rsidR="77235659" w14:paraId="2B064F17" w14:textId="77777777" w:rsidTr="0D97B70B">
        <w:trPr>
          <w:trHeight w:val="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0EC7" w14:textId="0FB93B6F" w:rsidR="57CE0DB5" w:rsidRDefault="57CE0DB5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Biblioteka Filologiczna Novum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BC01" w14:textId="338C2264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163B" w14:textId="28FDBB0E" w:rsidR="144D0B22" w:rsidRDefault="144D0B22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</w:t>
            </w:r>
          </w:p>
          <w:p w14:paraId="35EB0568" w14:textId="5EDA7815" w:rsidR="144D0B22" w:rsidRDefault="144D0B22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color w:val="000000" w:themeColor="text1"/>
                <w:sz w:val="20"/>
                <w:szCs w:val="20"/>
              </w:rPr>
              <w:t>A4, A5, B5</w:t>
            </w:r>
          </w:p>
          <w:p w14:paraId="32F63132" w14:textId="56B0E469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EFDB" w14:textId="5CBDACD6" w:rsidR="144D0B22" w:rsidRDefault="144D0B22" w:rsidP="7723565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7723565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E05B" w14:textId="723DC8F3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75CD" w14:textId="1EB99615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8D5C" w14:textId="65AEA8AD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471B" w14:textId="687F9701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2720" w:rsidRPr="003B2720" w14:paraId="53FCDAF4" w14:textId="77777777" w:rsidTr="0D97B70B">
        <w:trPr>
          <w:cantSplit/>
          <w:trHeight w:val="85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E21FE8" w14:textId="40826FC1" w:rsidR="21D12E9B" w:rsidRDefault="72C2759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Biblioteka Kampusu Ogrody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406D" w14:textId="6A0C0523" w:rsidR="00511963" w:rsidRPr="003B2720" w:rsidRDefault="0051196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117B" w14:textId="28FDBB0E" w:rsidR="00511963" w:rsidRPr="003B2720" w:rsidRDefault="27B7EF4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</w:t>
            </w:r>
            <w:r w:rsidR="2D03C3DD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siążki i czasopisma</w:t>
            </w:r>
          </w:p>
          <w:p w14:paraId="6A5084FE" w14:textId="5EDA7815" w:rsidR="00511963" w:rsidRPr="003B2720" w:rsidRDefault="2D03C3D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A4, A5, </w:t>
            </w:r>
            <w:r w:rsidR="4F1A6AEF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0C80" w14:textId="6E8CD6AD" w:rsidR="00511963" w:rsidRPr="003B2720" w:rsidRDefault="03C3ABE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4F1A6AEF"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CB0F" w14:textId="58C5F3C7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9315" w14:textId="3ADAC61D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F28F" w14:textId="07527B88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9E20" w14:textId="4D0362C1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7FFD0F43" w14:textId="77777777" w:rsidTr="0D97B70B">
        <w:trPr>
          <w:cantSplit/>
          <w:trHeight w:val="850"/>
        </w:trPr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63840D" w14:textId="0A6BEFF0" w:rsidR="005B5CFD" w:rsidRPr="003B2720" w:rsidRDefault="6E632027" w:rsidP="62B4EF7B">
            <w:pPr>
              <w:ind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Biblioteka </w:t>
            </w:r>
            <w:r w:rsidR="195B233B"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Collegium </w:t>
            </w:r>
            <w:proofErr w:type="spellStart"/>
            <w:r w:rsidR="195B233B"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Historicum</w:t>
            </w:r>
            <w:proofErr w:type="spellEnd"/>
          </w:p>
        </w:tc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89CEFB" w14:textId="77777777" w:rsidR="005B5CFD" w:rsidRPr="003B2720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Historii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82803" w14:textId="7BF24263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3F80A" w14:textId="77777777" w:rsidR="005B5CFD" w:rsidRPr="003B2720" w:rsidRDefault="34D37BF0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A3</w:t>
            </w:r>
            <w:r w:rsidR="16D91014"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5B6E" w14:textId="77777777" w:rsidR="005B5CFD" w:rsidRPr="003B2720" w:rsidRDefault="50BF1E03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9</w:t>
            </w:r>
            <w:r w:rsidR="34D37BF0"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DF9E56" w14:textId="075A4CFD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871BC" w14:textId="4EDF321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A5D23" w14:textId="4A38729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610EB" w14:textId="3A8E1BC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348C7EB0" w14:textId="77777777" w:rsidTr="0D97B70B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637805D2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463F29E8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135B9" w14:textId="72E41582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2B249" w14:textId="77777777" w:rsidR="005B5CFD" w:rsidRPr="003B2720" w:rsidRDefault="16D91014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Książki </w:t>
            </w:r>
            <w:r w:rsidR="34D37BF0"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897CE" w14:textId="77777777" w:rsidR="005B5CFD" w:rsidRPr="003B2720" w:rsidRDefault="50BF1E03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34D37BF0"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B4B86" w14:textId="785F948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FF5F2" w14:textId="244EBDA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0AD66" w14:textId="6242A134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29076" w14:textId="63ABB64B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79951423" w14:textId="77777777" w:rsidTr="0D97B70B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2BA226A1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17AD93B2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998CD" w14:textId="1D83EC8A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F966E" w14:textId="77777777" w:rsidR="005B5CFD" w:rsidRPr="003B2720" w:rsidRDefault="34D37BF0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4FFC0" w14:textId="77777777" w:rsidR="005B5CFD" w:rsidRPr="003B2720" w:rsidRDefault="34D37BF0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4B5B7" w14:textId="3D87858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204FF1" w14:textId="05F0BA9C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F0D7D" w14:textId="69F8FC0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2F1B3" w14:textId="11DBC99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17E4E54" w14:textId="77777777" w:rsidTr="0D97B70B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02F2C34E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680A4E5D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CE903" w14:textId="42A685C7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62628" w14:textId="77777777" w:rsidR="005B5CFD" w:rsidRPr="003B2720" w:rsidRDefault="16D91014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Czasopisma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FE5D4" w14:textId="77777777" w:rsidR="005B5CFD" w:rsidRPr="003B2720" w:rsidRDefault="34D37BF0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16D91014"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19836" w14:textId="5573FD4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FEF7D" w14:textId="2ED6860A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4DBDC" w14:textId="367A6BA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D0D3C" w14:textId="63AEFE9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60F54930" w14:textId="77777777" w:rsidTr="0D97B70B">
        <w:trPr>
          <w:cantSplit/>
          <w:trHeight w:val="2085"/>
        </w:trPr>
        <w:tc>
          <w:tcPr>
            <w:tcW w:w="780" w:type="dxa"/>
            <w:vMerge/>
            <w:textDirection w:val="btLr"/>
            <w:vAlign w:val="center"/>
          </w:tcPr>
          <w:p w14:paraId="54CD245A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CA89E7" w14:textId="77777777" w:rsidR="005B5CFD" w:rsidRPr="00301A15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Etnologii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D937" w14:textId="61DA9D29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BE67" w14:textId="77777777" w:rsidR="005B5CFD" w:rsidRPr="003B2720" w:rsidRDefault="005B5CFD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42BE30D" w14:textId="3470C440" w:rsidR="005B5CFD" w:rsidRPr="003B2720" w:rsidRDefault="16D91014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</w:t>
            </w:r>
            <w:r w:rsidR="0C3F4DDB"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A3</w:t>
            </w:r>
          </w:p>
          <w:p w14:paraId="36FEB5B0" w14:textId="77777777" w:rsidR="005B5CFD" w:rsidRPr="003B2720" w:rsidRDefault="005B5CFD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35C2" w14:textId="45CFA02A" w:rsidR="005B5CFD" w:rsidRPr="003B2720" w:rsidRDefault="22914F57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AA69" w14:textId="53CBB7A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D064" w14:textId="6D1BDBF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1C98" w14:textId="206D857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2C0D" w14:textId="133B835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A6A11D9" w14:paraId="381A040D" w14:textId="77777777" w:rsidTr="0D97B70B">
        <w:trPr>
          <w:cantSplit/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0938E887" w14:textId="77777777" w:rsidR="00207905" w:rsidRDefault="00207905"/>
        </w:tc>
        <w:tc>
          <w:tcPr>
            <w:tcW w:w="780" w:type="dxa"/>
            <w:vMerge/>
            <w:textDirection w:val="btLr"/>
            <w:vAlign w:val="center"/>
          </w:tcPr>
          <w:p w14:paraId="4322A5C7" w14:textId="77777777" w:rsidR="00207905" w:rsidRDefault="00207905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E354" w14:textId="6C19141A" w:rsidR="6A6A11D9" w:rsidRDefault="6A6A11D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C773" w14:textId="64C71BEE" w:rsidR="18E18524" w:rsidRDefault="04728683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</w:t>
            </w:r>
          </w:p>
          <w:p w14:paraId="3DA38FD5" w14:textId="45C4DE00" w:rsidR="6A6A11D9" w:rsidRDefault="6A6A11D9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575A" w14:textId="3D8C37C6" w:rsidR="0AA8B708" w:rsidRDefault="7D99AAAC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52BB" w14:textId="064B8AEE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08EE" w14:textId="55F07EBC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0867" w14:textId="148A1819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9A89" w14:textId="68AC508C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A6A11D9" w14:paraId="4E43C7DA" w14:textId="77777777" w:rsidTr="0D97B70B">
        <w:trPr>
          <w:cantSplit/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6B7DB58D" w14:textId="77777777" w:rsidR="00207905" w:rsidRDefault="00207905"/>
        </w:tc>
        <w:tc>
          <w:tcPr>
            <w:tcW w:w="780" w:type="dxa"/>
            <w:vMerge/>
            <w:textDirection w:val="btLr"/>
            <w:vAlign w:val="center"/>
          </w:tcPr>
          <w:p w14:paraId="3A75752F" w14:textId="77777777" w:rsidR="00207905" w:rsidRDefault="00207905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EC82" w14:textId="2A887083" w:rsidR="6A6A11D9" w:rsidRDefault="6A6A11D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36E8" w14:textId="1DED2580" w:rsidR="18E18524" w:rsidRDefault="04728683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A5</w:t>
            </w:r>
          </w:p>
          <w:p w14:paraId="5174FA70" w14:textId="27A7A157" w:rsidR="6A6A11D9" w:rsidRDefault="6A6A11D9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345F" w14:textId="528802FA" w:rsidR="0A15BDD5" w:rsidRDefault="1F9729B0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4A87" w14:textId="60DE1591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59FB" w14:textId="13535DA6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C50A" w14:textId="2B22CD46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FA2E" w14:textId="692113CA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5A0E8AB" w14:textId="77777777" w:rsidTr="0D97B70B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48A21919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F02B15" w14:textId="77777777" w:rsidR="005B5CFD" w:rsidRPr="003B2720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Muzykologii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6DC0A" w14:textId="08DDDBAF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732EB" w14:textId="77777777" w:rsidR="005B5CFD" w:rsidRPr="003B2720" w:rsidRDefault="7674CA21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BD11F" w14:textId="77777777" w:rsidR="005B5CFD" w:rsidRPr="003B2720" w:rsidRDefault="004D1FE2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18F9B" w14:textId="55CBE6ED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601FE" w14:textId="4E640F8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CABC7" w14:textId="640E8D6C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8B5D1" w14:textId="530EA9D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0D7186E" w14:textId="77777777" w:rsidTr="0D97B70B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16DEB4AB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0AD9C6F4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06FB0" w14:textId="5FD0918D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2C128" w14:textId="77777777" w:rsidR="005B5CFD" w:rsidRPr="003B2720" w:rsidRDefault="7674CA21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30EAB" w14:textId="77777777" w:rsidR="005B5CFD" w:rsidRPr="003B2720" w:rsidRDefault="49250144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F511A" w14:textId="49D4751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9C3DC" w14:textId="36EC9299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3141B" w14:textId="218AB29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B1409" w14:textId="25F071B4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4345D4CA" w14:textId="77777777" w:rsidTr="0D97B70B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562C75D1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664355AD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B977D" w14:textId="6B3653BA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443FB" w14:textId="77777777" w:rsidR="005B5CFD" w:rsidRPr="003B2720" w:rsidRDefault="7674CA21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61898" w14:textId="77777777" w:rsidR="005B5CFD" w:rsidRPr="003B2720" w:rsidRDefault="49250144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65116" w14:textId="7E6C965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4E37C" w14:textId="1490242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B30F8" w14:textId="33223B19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6542E" w14:textId="0D8C8F2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BA6E161" w14:textId="77777777" w:rsidTr="0D97B70B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3041E394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722B00AE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B52BB" w14:textId="5ED630B2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EBEA3" w14:textId="77777777" w:rsidR="005B5CFD" w:rsidRPr="003B2720" w:rsidRDefault="7674CA21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DD700" w14:textId="77777777" w:rsidR="005B5CFD" w:rsidRPr="003B2720" w:rsidRDefault="49250144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6D796" w14:textId="5F72761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831B3" w14:textId="74662EBB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11D2A" w14:textId="09117A6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26E5D" w14:textId="5F84546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28AA5C4B" w14:textId="77777777" w:rsidTr="7A4B2035">
        <w:trPr>
          <w:cantSplit/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E10062" w14:textId="6F66E130" w:rsidR="004D1FE2" w:rsidRPr="003B2720" w:rsidRDefault="004D1FE2" w:rsidP="373F1B10">
            <w:pPr>
              <w:ind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7CBAE7" w14:textId="77777777" w:rsidR="004D1FE2" w:rsidRPr="003B2720" w:rsidRDefault="004D1FE2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Archeologii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87A85" w14:textId="5D6E42FD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C8734D" w14:textId="77777777" w:rsidR="004D1FE2" w:rsidRPr="003B2720" w:rsidRDefault="004D1FE2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40AAE" w14:textId="77777777" w:rsidR="004D1FE2" w:rsidRPr="003B2720" w:rsidRDefault="004D1FE2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31CDC" w14:textId="58FBDB3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398E2" w14:textId="6CF50F4D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87F21" w14:textId="06049E6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93A62" w14:textId="0128F17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2014D76" w14:textId="77777777" w:rsidTr="7A4B2035">
        <w:trPr>
          <w:cantSplit/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384BA73E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34B3F2E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25113" w14:textId="281D7E6D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D6D8B" w14:textId="77777777" w:rsidR="004D1FE2" w:rsidRPr="003B2720" w:rsidRDefault="004D1FE2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C510C" w14:textId="77777777" w:rsidR="004D1FE2" w:rsidRPr="003B2720" w:rsidRDefault="438DD44D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4F5C7" w14:textId="1514CB8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020A7" w14:textId="73CA6A9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B270A" w14:textId="4444B2E3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04CB7" w14:textId="76F7E4E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792CF8C" w14:textId="77777777" w:rsidTr="7A4B2035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06971CD3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2A1F701D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440C" w14:textId="51DFB614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9F8A" w14:textId="77777777" w:rsidR="004D1FE2" w:rsidRPr="003B2720" w:rsidRDefault="004D1FE2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027" w14:textId="77777777" w:rsidR="004D1FE2" w:rsidRPr="003B2720" w:rsidRDefault="438DD44D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CA41" w14:textId="6DA4B746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A722" w14:textId="40034D9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CD12" w14:textId="29EFC5A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BBB2" w14:textId="37222C1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80BB2EE" w14:textId="77777777" w:rsidTr="7A4B2035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13CB595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6D9C8D39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A04A" w14:textId="2C305093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F247A0" w14:textId="77777777" w:rsidR="004D1FE2" w:rsidRPr="003B2720" w:rsidRDefault="004D1FE2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D4AF3" w14:textId="77777777" w:rsidR="004D1FE2" w:rsidRPr="003B2720" w:rsidRDefault="438DD44D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E05EE" w14:textId="1F7377D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17F8B" w14:textId="5713F7C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F7224" w14:textId="649AF001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E48A43" w14:textId="203320F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FF13D8F" w14:textId="77777777" w:rsidTr="7A4B2035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50F40DE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77A52294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DD55" w14:textId="4093CE0A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683B" w14:textId="77777777" w:rsidR="004D1FE2" w:rsidRPr="003B2720" w:rsidRDefault="004D1FE2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778B" w14:textId="77777777" w:rsidR="004D1FE2" w:rsidRPr="003B2720" w:rsidRDefault="438DD44D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CDA8" w14:textId="06B2004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A2D7" w14:textId="5EC1B67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55C9" w14:textId="412E03F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F0B1" w14:textId="5820198D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310A4372" w14:textId="77777777" w:rsidTr="7A4B2035">
        <w:trPr>
          <w:trHeight w:val="510"/>
        </w:trPr>
        <w:tc>
          <w:tcPr>
            <w:tcW w:w="780" w:type="dxa"/>
            <w:vMerge/>
            <w:textDirection w:val="btLr"/>
            <w:vAlign w:val="center"/>
          </w:tcPr>
          <w:p w14:paraId="717AAFBA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A08DC9" w14:textId="77777777" w:rsidR="004D1FE2" w:rsidRPr="003B2720" w:rsidRDefault="004D1FE2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Historii Sztuki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C25B" w14:textId="697A9765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1D1CE" w14:textId="63DC50F7" w:rsidR="004D1FE2" w:rsidRPr="003B2720" w:rsidRDefault="63651EDD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44275AF3"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prawa</w:t>
            </w:r>
            <w:r w:rsidR="004D1FE2"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napisami</w:t>
            </w:r>
            <w:r w:rsidR="6D86B372"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lub bez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5FF9" w14:textId="66A38F4C" w:rsidR="004D1FE2" w:rsidRPr="003B2720" w:rsidRDefault="58D35E52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48EE" w14:textId="156EA40C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EB2C" w14:textId="2CC7F43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D38A" w14:textId="07BE124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DD96" w14:textId="09FD7769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143D68D" w14:textId="77777777" w:rsidTr="7A4B2035">
        <w:trPr>
          <w:trHeight w:val="510"/>
        </w:trPr>
        <w:tc>
          <w:tcPr>
            <w:tcW w:w="780" w:type="dxa"/>
            <w:vMerge/>
            <w:vAlign w:val="center"/>
          </w:tcPr>
          <w:p w14:paraId="27357532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07F023C8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E968" w14:textId="45A3826E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93E7" w14:textId="2EEA9527" w:rsidR="004D1FE2" w:rsidRPr="003B2720" w:rsidRDefault="474CE296" w:rsidP="0D97B70B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Oprawa tekturowa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336A" w14:textId="382EA957" w:rsidR="004D1FE2" w:rsidRPr="003B2720" w:rsidRDefault="35747305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5498" w14:textId="5F8A0BC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C19D" w14:textId="0044F7A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460" w14:textId="2A435F78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57B8" w14:textId="70C5B046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61D55832" w14:textId="77777777" w:rsidTr="7A4B2035">
        <w:trPr>
          <w:trHeight w:val="510"/>
        </w:trPr>
        <w:tc>
          <w:tcPr>
            <w:tcW w:w="780" w:type="dxa"/>
            <w:vMerge/>
            <w:vAlign w:val="center"/>
          </w:tcPr>
          <w:p w14:paraId="54738AF4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46ABBD8F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B651" w14:textId="19E448B8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AC81" w14:textId="5B169C49" w:rsidR="004D1FE2" w:rsidRPr="003B2720" w:rsidRDefault="097D8D59" w:rsidP="0D97B70B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color w:val="000000" w:themeColor="text1"/>
                <w:sz w:val="20"/>
                <w:szCs w:val="20"/>
              </w:rPr>
              <w:t>Inne naprawy książek i czasopism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8215" w14:textId="0E228D11" w:rsidR="004D1FE2" w:rsidRPr="003B2720" w:rsidRDefault="7C81781F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D97B70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A33E" w14:textId="79B04D4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CBC1" w14:textId="07FA275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6B09" w14:textId="760B84B1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A365" w14:textId="659A1C28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77235659" w14:paraId="43BBBE88" w14:textId="77777777" w:rsidTr="7A4B2035">
        <w:trPr>
          <w:trHeight w:val="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CD8563" w14:textId="58E1418C" w:rsidR="275B35EE" w:rsidRDefault="275B35EE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Biblioteka Wydziału Filologii Polskiej i Klasycznej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A42A" w14:textId="073721CE" w:rsidR="77235659" w:rsidRDefault="77235659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59F9" w14:textId="25382956" w:rsidR="275B35EE" w:rsidRDefault="275B35EE" w:rsidP="77235659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9277" w14:textId="53EDBBFE" w:rsidR="275B35EE" w:rsidRDefault="275B35EE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B054" w14:textId="4158C846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097A" w14:textId="16397FD7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54C2" w14:textId="76D68AE3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9F27" w14:textId="706FBE2A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2E0C2B75" w14:textId="77777777" w:rsidTr="7A4B2035">
        <w:trPr>
          <w:cantSplit/>
          <w:trHeight w:val="390"/>
        </w:trPr>
        <w:tc>
          <w:tcPr>
            <w:tcW w:w="156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57A9BC6" w14:textId="61982672" w:rsidR="00B936B4" w:rsidRPr="003B2720" w:rsidRDefault="574F71D6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Biblioteka Wydziału </w:t>
            </w:r>
            <w:r w:rsidR="0EF149DE"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Matematyki i Informatyki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0467" w14:textId="24949888" w:rsidR="00B936B4" w:rsidRPr="003B2720" w:rsidRDefault="00B936B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87A2" w14:textId="29DBF7EE" w:rsidR="00B936B4" w:rsidRPr="003B2720" w:rsidRDefault="2AD8B73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A4,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2823" w14:textId="63F00D55" w:rsidR="00B936B4" w:rsidRPr="003B2720" w:rsidRDefault="1FF7690D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C6DE0" w14:textId="5A3C5AA0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9378" w14:textId="0F152D82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DD4E" w14:textId="5E285F06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EE8F" w14:textId="57E0E033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2B4EF7B" w14:paraId="4546BF54" w14:textId="77777777" w:rsidTr="7A4B2035">
        <w:trPr>
          <w:cantSplit/>
          <w:trHeight w:val="510"/>
        </w:trPr>
        <w:tc>
          <w:tcPr>
            <w:tcW w:w="1560" w:type="dxa"/>
            <w:gridSpan w:val="2"/>
            <w:vMerge/>
            <w:textDirection w:val="btLr"/>
            <w:vAlign w:val="center"/>
          </w:tcPr>
          <w:p w14:paraId="33CAB8FC" w14:textId="77777777" w:rsidR="00207905" w:rsidRDefault="00207905"/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5105" w14:textId="67D4DBDB" w:rsidR="62B4EF7B" w:rsidRDefault="62B4EF7B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BA2C" w14:textId="42269690" w:rsidR="2AD8B73D" w:rsidRDefault="2AD8B73D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A4,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3692" w14:textId="421C0BFD" w:rsidR="102B3299" w:rsidRDefault="102B3299" w:rsidP="62B4EF7B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C768" w14:textId="0CD7866A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6E4C" w14:textId="0788325E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2F38" w14:textId="2DDB8763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11318" w14:textId="68DA0592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2B4EF7B" w14:paraId="272BB69A" w14:textId="77777777" w:rsidTr="7A4B2035">
        <w:trPr>
          <w:cantSplit/>
          <w:trHeight w:val="300"/>
        </w:trPr>
        <w:tc>
          <w:tcPr>
            <w:tcW w:w="1560" w:type="dxa"/>
            <w:gridSpan w:val="2"/>
            <w:vMerge/>
            <w:textDirection w:val="btLr"/>
            <w:vAlign w:val="center"/>
          </w:tcPr>
          <w:p w14:paraId="43D8F8C1" w14:textId="77777777" w:rsidR="00207905" w:rsidRDefault="00207905"/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8CFC" w14:textId="393C0982" w:rsidR="62B4EF7B" w:rsidRDefault="62B4EF7B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6838" w14:textId="7D52C6A6" w:rsidR="2AD8B73D" w:rsidRDefault="2AD8B73D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Księgi inwentarzowe A 4,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2C39" w14:textId="7DFFC632" w:rsidR="0C9F3C30" w:rsidRDefault="0C9F3C30" w:rsidP="62B4EF7B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516" w14:textId="384C2793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7AA0" w14:textId="4B1F4579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C0F1" w14:textId="2AADC132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C24B" w14:textId="1EBD2D24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77235659" w14:paraId="3ECFD281" w14:textId="77777777" w:rsidTr="7A4B2035">
        <w:trPr>
          <w:cantSplit/>
          <w:trHeight w:val="300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A7FC2E5" w14:textId="3625A819" w:rsidR="73612421" w:rsidRDefault="73612421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Biblioteka Wydziału </w:t>
            </w:r>
            <w:proofErr w:type="spellStart"/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</w:t>
            </w:r>
            <w:r w:rsidR="10B584AF"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PiDz</w:t>
            </w:r>
            <w:proofErr w:type="spellEnd"/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F1F9" w14:textId="358AA0A4" w:rsidR="77235659" w:rsidRDefault="77235659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833A" w14:textId="6074AE83" w:rsidR="10B584AF" w:rsidRDefault="10B584AF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C2B4" w14:textId="31CF7E4A" w:rsidR="10B584AF" w:rsidRDefault="10B584AF" w:rsidP="77235659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F553" w14:textId="730436DA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A630" w14:textId="0CD09FD1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BE40" w14:textId="3D2BA75D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93B3" w14:textId="4C993B52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2B4EF7B" w14:paraId="6F989FB8" w14:textId="77777777" w:rsidTr="7A4B2035">
        <w:trPr>
          <w:cantSplit/>
          <w:trHeight w:val="420"/>
        </w:trPr>
        <w:tc>
          <w:tcPr>
            <w:tcW w:w="156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7D2C61B" w14:textId="7AFA5D24" w:rsidR="0EF149DE" w:rsidRDefault="0EF149DE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Wielkopolska Biblioteka Prawnicza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319E" w14:textId="2D04938E" w:rsidR="62B4EF7B" w:rsidRDefault="62B4EF7B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E9597" w14:textId="04322232" w:rsidR="746B267D" w:rsidRDefault="746B267D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8385" w14:textId="7BEF1E17" w:rsidR="746B267D" w:rsidRDefault="746B267D" w:rsidP="62B4EF7B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CCA1" w14:textId="44E69568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93EE" w14:textId="1E6ED35B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6613" w14:textId="462C46A3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E8B9" w14:textId="59862487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2B4EF7B" w14:paraId="40C89E36" w14:textId="77777777" w:rsidTr="7A4B2035">
        <w:trPr>
          <w:cantSplit/>
          <w:trHeight w:val="300"/>
        </w:trPr>
        <w:tc>
          <w:tcPr>
            <w:tcW w:w="1560" w:type="dxa"/>
            <w:gridSpan w:val="2"/>
            <w:vMerge/>
            <w:textDirection w:val="btLr"/>
            <w:vAlign w:val="center"/>
          </w:tcPr>
          <w:p w14:paraId="290B86E5" w14:textId="77777777" w:rsidR="00207905" w:rsidRDefault="00207905"/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199C" w14:textId="3ADD4A73" w:rsidR="62B4EF7B" w:rsidRDefault="62B4EF7B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CD48" w14:textId="1020EB71" w:rsidR="746B267D" w:rsidRDefault="746B267D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58AF" w14:textId="79EBA61B" w:rsidR="746B267D" w:rsidRDefault="746B267D" w:rsidP="62B4EF7B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D6C7" w14:textId="2A39D681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DB6C" w14:textId="6A1A0EEB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951B" w14:textId="2807959F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CAD9" w14:textId="780ADF79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88455FD" w14:paraId="2E3D5149" w14:textId="77777777" w:rsidTr="7A4B2035">
        <w:trPr>
          <w:cantSplit/>
          <w:trHeight w:val="420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BB2976" w14:textId="3E0779C2" w:rsidR="088455FD" w:rsidRDefault="088455FD" w:rsidP="088455F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FF83" w14:textId="01BACCF1" w:rsidR="088455FD" w:rsidRDefault="088455FD" w:rsidP="088455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14F7" w14:textId="38984E85" w:rsidR="088455FD" w:rsidRDefault="088455FD" w:rsidP="088455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4632" w14:textId="39CA8562" w:rsidR="088455FD" w:rsidRDefault="0991D091" w:rsidP="7A4B2035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A4B203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2454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7920" w14:textId="5100BED2" w:rsidR="088455FD" w:rsidRDefault="088455FD" w:rsidP="14BD3AA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B898" w14:textId="4D2EE410" w:rsidR="455CAB67" w:rsidRDefault="455CAB67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4AF5" w14:textId="47789049" w:rsidR="088455FD" w:rsidRDefault="088455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CF28" w14:textId="0062252B" w:rsidR="4BAEFF24" w:rsidRDefault="4BAEFF24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D9869BC" w14:textId="00503365" w:rsidR="06E3DC6E" w:rsidRDefault="06E3DC6E"/>
    <w:p w14:paraId="3B88899E" w14:textId="77777777" w:rsidR="00F85077" w:rsidRPr="003B2720" w:rsidRDefault="00F85077" w:rsidP="00F85077">
      <w:pPr>
        <w:rPr>
          <w:vanish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0"/>
        <w:gridCol w:w="1701"/>
      </w:tblGrid>
      <w:tr w:rsidR="0038250F" w:rsidRPr="003B2720" w14:paraId="3761CA30" w14:textId="77777777" w:rsidTr="7A4B2035">
        <w:trPr>
          <w:cantSplit/>
          <w:trHeight w:val="300"/>
          <w:jc w:val="center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14:paraId="7EA80B54" w14:textId="73C317DD" w:rsidR="0038250F" w:rsidRPr="003B2720" w:rsidRDefault="008E66E9" w:rsidP="008E66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FB94" w14:textId="37582BCB" w:rsidR="008E66E9" w:rsidRDefault="008E66E9" w:rsidP="008E66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E2BB2B" w14:textId="5BF357DF" w:rsidR="008E66E9" w:rsidRPr="003B2720" w:rsidRDefault="008E66E9" w:rsidP="00F239C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7C0D796" w14:textId="77777777"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0D142F6F" w14:textId="77777777"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07CD1843" w14:textId="77777777" w:rsidR="003B6FE6" w:rsidRPr="003B2720" w:rsidRDefault="00637621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Powyższa cena obejmuje wszystkie koszty związane z realizacją przedmiotu zamówienia określonego w s</w:t>
      </w:r>
      <w:r w:rsidR="003944D3" w:rsidRPr="003B2720">
        <w:rPr>
          <w:rFonts w:ascii="Arial" w:hAnsi="Arial" w:cs="Arial"/>
          <w:sz w:val="20"/>
          <w:szCs w:val="20"/>
        </w:rPr>
        <w:t xml:space="preserve">zczegółowym wykazie </w:t>
      </w:r>
      <w:r w:rsidRPr="003B2720">
        <w:rPr>
          <w:rFonts w:ascii="Arial" w:hAnsi="Arial" w:cs="Arial"/>
          <w:sz w:val="20"/>
          <w:szCs w:val="20"/>
        </w:rPr>
        <w:t>zamówienia w szczególności</w:t>
      </w:r>
      <w:r w:rsidR="00C6498C" w:rsidRPr="003B2720">
        <w:rPr>
          <w:rFonts w:ascii="Arial" w:hAnsi="Arial" w:cs="Arial"/>
          <w:sz w:val="20"/>
          <w:szCs w:val="20"/>
        </w:rPr>
        <w:t>, koszty transportu i pozostałe.</w:t>
      </w:r>
    </w:p>
    <w:p w14:paraId="43196739" w14:textId="7E9EDB6F" w:rsidR="0004514E" w:rsidRPr="003B2720" w:rsidRDefault="0004514E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373F1B10">
        <w:rPr>
          <w:rFonts w:ascii="Arial" w:hAnsi="Arial" w:cs="Arial"/>
          <w:sz w:val="20"/>
          <w:szCs w:val="20"/>
        </w:rPr>
        <w:lastRenderedPageBreak/>
        <w:t>Przyjmuję do wiadomości fakt, że powyższe ilości są jedynie szacunkowe i w przypadku gdy kwot łącznego wynagrodzenia umowy nie zostanie wykorzystana, Wykonawcy nie przysługuje roszczenie o zapłatę kwoty stanowiącej różnicę pomiędzy łączną wartością wynagrodzenia, a wartością faktycznie zrealizowanych usług.</w:t>
      </w:r>
    </w:p>
    <w:p w14:paraId="193F43BC" w14:textId="77777777" w:rsidR="00BC3832" w:rsidRPr="003B2720" w:rsidRDefault="00BC3832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Oświadczamy, że akceptujemy termin realizacji zamówienia.</w:t>
      </w:r>
    </w:p>
    <w:p w14:paraId="72893E62" w14:textId="77777777" w:rsidR="00BC3832" w:rsidRPr="003B2720" w:rsidRDefault="00BC3832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Oświadczamy, że udzielamy gwarancji na okres 5 lat na wykonane przez nas usługi.</w:t>
      </w:r>
    </w:p>
    <w:p w14:paraId="4475AD14" w14:textId="77777777" w:rsidR="0004514E" w:rsidRPr="003B2720" w:rsidRDefault="0004514E" w:rsidP="00BC3832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120C4E94" w14:textId="77777777" w:rsidR="003B6FE6" w:rsidRPr="003B2720" w:rsidRDefault="003B6FE6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42AFC42D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271CA723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75FBE423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2D3F0BEC" w14:textId="77777777" w:rsidR="0093144A" w:rsidRPr="003B2720" w:rsidRDefault="0093144A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35722CC8" w14:textId="06032D3E" w:rsidR="001B5B49" w:rsidRPr="003B2720" w:rsidRDefault="0AB733B2" w:rsidP="00596FF9">
      <w:pPr>
        <w:rPr>
          <w:rFonts w:ascii="Arial" w:hAnsi="Arial" w:cs="Arial"/>
        </w:rPr>
      </w:pPr>
      <w:r w:rsidRPr="0C0F65A7">
        <w:rPr>
          <w:rFonts w:ascii="Arial" w:hAnsi="Arial" w:cs="Arial"/>
          <w:sz w:val="20"/>
          <w:szCs w:val="20"/>
        </w:rPr>
        <w:t>........</w:t>
      </w:r>
      <w:r w:rsidR="315A26BF" w:rsidRPr="0C0F65A7">
        <w:rPr>
          <w:rFonts w:ascii="Arial" w:hAnsi="Arial" w:cs="Arial"/>
          <w:sz w:val="20"/>
          <w:szCs w:val="20"/>
        </w:rPr>
        <w:t>...</w:t>
      </w:r>
      <w:r w:rsidRPr="0C0F65A7">
        <w:rPr>
          <w:rFonts w:ascii="Arial" w:hAnsi="Arial" w:cs="Arial"/>
          <w:sz w:val="20"/>
          <w:szCs w:val="20"/>
        </w:rPr>
        <w:t>..................., dnia...........................</w:t>
      </w:r>
      <w:r w:rsidR="14E8A1B4" w:rsidRPr="0C0F65A7">
        <w:rPr>
          <w:rFonts w:ascii="Arial" w:hAnsi="Arial" w:cs="Arial"/>
          <w:sz w:val="20"/>
          <w:szCs w:val="20"/>
        </w:rPr>
        <w:t>....</w:t>
      </w:r>
      <w:r w:rsidRPr="0C0F65A7">
        <w:rPr>
          <w:rFonts w:ascii="Arial" w:hAnsi="Arial" w:cs="Arial"/>
        </w:rPr>
        <w:t xml:space="preserve">                 </w:t>
      </w:r>
    </w:p>
    <w:p w14:paraId="01184A4C" w14:textId="77777777" w:rsidR="00596FF9" w:rsidRPr="003B2720" w:rsidRDefault="00637621" w:rsidP="00596FF9">
      <w:pPr>
        <w:rPr>
          <w:rFonts w:ascii="Arial" w:hAnsi="Arial" w:cs="Arial"/>
        </w:rPr>
      </w:pPr>
      <w:r w:rsidRPr="003B2720">
        <w:rPr>
          <w:rFonts w:ascii="Arial" w:hAnsi="Arial" w:cs="Arial"/>
        </w:rPr>
        <w:t xml:space="preserve">             </w:t>
      </w:r>
      <w:r w:rsidR="00596FF9" w:rsidRPr="003B2720">
        <w:rPr>
          <w:rFonts w:ascii="Arial" w:hAnsi="Arial" w:cs="Arial"/>
        </w:rPr>
        <w:t xml:space="preserve">    </w:t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  <w:t xml:space="preserve">.......................................................... </w:t>
      </w:r>
    </w:p>
    <w:p w14:paraId="303513C3" w14:textId="77777777" w:rsidR="00F239CC" w:rsidRPr="003B2720" w:rsidRDefault="00596FF9" w:rsidP="00301A15">
      <w:pPr>
        <w:pStyle w:val="Tekstpodstawowywcity"/>
        <w:tabs>
          <w:tab w:val="left" w:pos="3420"/>
        </w:tabs>
        <w:ind w:firstLine="4680"/>
        <w:jc w:val="center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18"/>
        </w:rPr>
        <w:t xml:space="preserve">          Podpis i pieczęć osoby(</w:t>
      </w:r>
      <w:proofErr w:type="spellStart"/>
      <w:r w:rsidRPr="003B2720">
        <w:rPr>
          <w:rFonts w:ascii="Arial" w:hAnsi="Arial" w:cs="Arial"/>
          <w:sz w:val="18"/>
        </w:rPr>
        <w:t>ób</w:t>
      </w:r>
      <w:proofErr w:type="spellEnd"/>
      <w:r w:rsidRPr="003B2720">
        <w:rPr>
          <w:rFonts w:ascii="Arial" w:hAnsi="Arial" w:cs="Arial"/>
          <w:sz w:val="18"/>
        </w:rPr>
        <w:t>) uprawnionej(</w:t>
      </w:r>
      <w:proofErr w:type="spellStart"/>
      <w:r w:rsidRPr="003B2720">
        <w:rPr>
          <w:rFonts w:ascii="Arial" w:hAnsi="Arial" w:cs="Arial"/>
          <w:sz w:val="18"/>
        </w:rPr>
        <w:t>ych</w:t>
      </w:r>
      <w:proofErr w:type="spellEnd"/>
      <w:r w:rsidRPr="003B2720">
        <w:rPr>
          <w:rFonts w:ascii="Arial" w:hAnsi="Arial" w:cs="Arial"/>
          <w:sz w:val="18"/>
        </w:rPr>
        <w:t xml:space="preserve">) </w:t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  <w:t>do reprezentowania Wykonawcy</w:t>
      </w:r>
    </w:p>
    <w:sectPr w:rsidR="00F239CC" w:rsidRPr="003B2720" w:rsidSect="006B31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F4315" w14:textId="77777777" w:rsidR="001E219D" w:rsidRDefault="001E219D">
      <w:r>
        <w:separator/>
      </w:r>
    </w:p>
  </w:endnote>
  <w:endnote w:type="continuationSeparator" w:id="0">
    <w:p w14:paraId="3CB648E9" w14:textId="77777777" w:rsidR="001E219D" w:rsidRDefault="001E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2803F" w14:textId="77777777" w:rsidR="00C67380" w:rsidRDefault="00C673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F6B08" w14:textId="0BFAB2F3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8E66E9">
      <w:rPr>
        <w:noProof/>
      </w:rPr>
      <w:t>2</w:t>
    </w:r>
    <w:r>
      <w:fldChar w:fldCharType="end"/>
    </w:r>
  </w:p>
  <w:p w14:paraId="3254BC2F" w14:textId="77777777" w:rsidR="00947FE8" w:rsidRDefault="00947F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A9235" w14:textId="77777777" w:rsidR="00C67380" w:rsidRDefault="00C67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78E9E" w14:textId="77777777" w:rsidR="001E219D" w:rsidRDefault="001E219D">
      <w:r>
        <w:separator/>
      </w:r>
    </w:p>
  </w:footnote>
  <w:footnote w:type="continuationSeparator" w:id="0">
    <w:p w14:paraId="3C0395D3" w14:textId="77777777" w:rsidR="001E219D" w:rsidRDefault="001E2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6C5E3" w14:textId="77777777" w:rsidR="00C67380" w:rsidRDefault="00C67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E9592" w14:textId="0455FE73" w:rsidR="00947FE8" w:rsidRPr="00C67380" w:rsidRDefault="00C67380" w:rsidP="00C67380">
    <w:pPr>
      <w:pStyle w:val="Nagwek"/>
      <w:rPr>
        <w:rFonts w:ascii="Arial" w:hAnsi="Arial" w:cs="Arial"/>
        <w:sz w:val="20"/>
        <w:szCs w:val="20"/>
      </w:rPr>
    </w:pPr>
    <w:r w:rsidRPr="00C67380">
      <w:rPr>
        <w:rFonts w:ascii="Arial" w:hAnsi="Arial" w:cs="Arial"/>
        <w:sz w:val="20"/>
        <w:szCs w:val="20"/>
      </w:rPr>
      <w:t>ZP3/5815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C4707" w14:textId="77777777" w:rsidR="00C67380" w:rsidRDefault="00C673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6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3527657">
    <w:abstractNumId w:val="3"/>
  </w:num>
  <w:num w:numId="2" w16cid:durableId="1533228652">
    <w:abstractNumId w:val="5"/>
  </w:num>
  <w:num w:numId="3" w16cid:durableId="875318103">
    <w:abstractNumId w:val="9"/>
  </w:num>
  <w:num w:numId="4" w16cid:durableId="275597118">
    <w:abstractNumId w:val="8"/>
  </w:num>
  <w:num w:numId="5" w16cid:durableId="1433673045">
    <w:abstractNumId w:val="6"/>
  </w:num>
  <w:num w:numId="6" w16cid:durableId="1827478101">
    <w:abstractNumId w:val="4"/>
  </w:num>
  <w:num w:numId="7" w16cid:durableId="1218855119">
    <w:abstractNumId w:val="1"/>
  </w:num>
  <w:num w:numId="8" w16cid:durableId="1394043162">
    <w:abstractNumId w:val="7"/>
  </w:num>
  <w:num w:numId="9" w16cid:durableId="643586425">
    <w:abstractNumId w:val="0"/>
  </w:num>
  <w:num w:numId="10" w16cid:durableId="1314871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364"/>
    <w:rsid w:val="00024D14"/>
    <w:rsid w:val="00033D49"/>
    <w:rsid w:val="0003545F"/>
    <w:rsid w:val="00035989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219D"/>
    <w:rsid w:val="001E5105"/>
    <w:rsid w:val="001E6E0C"/>
    <w:rsid w:val="00203F3D"/>
    <w:rsid w:val="00207905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5DFE"/>
    <w:rsid w:val="0032F600"/>
    <w:rsid w:val="0034498E"/>
    <w:rsid w:val="0038250F"/>
    <w:rsid w:val="0039296D"/>
    <w:rsid w:val="003944D3"/>
    <w:rsid w:val="003B2720"/>
    <w:rsid w:val="003B2873"/>
    <w:rsid w:val="003B6FE6"/>
    <w:rsid w:val="003B73E3"/>
    <w:rsid w:val="003B77AD"/>
    <w:rsid w:val="003E8148"/>
    <w:rsid w:val="00405ADF"/>
    <w:rsid w:val="00410A79"/>
    <w:rsid w:val="00412323"/>
    <w:rsid w:val="004202F5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23670"/>
    <w:rsid w:val="006236CB"/>
    <w:rsid w:val="00634986"/>
    <w:rsid w:val="00637621"/>
    <w:rsid w:val="00640489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E66E9"/>
    <w:rsid w:val="008F7720"/>
    <w:rsid w:val="008F7908"/>
    <w:rsid w:val="00900DA2"/>
    <w:rsid w:val="0093144A"/>
    <w:rsid w:val="00936393"/>
    <w:rsid w:val="00944FB7"/>
    <w:rsid w:val="00946C3D"/>
    <w:rsid w:val="00947FE8"/>
    <w:rsid w:val="00980196"/>
    <w:rsid w:val="00987519"/>
    <w:rsid w:val="009C3E54"/>
    <w:rsid w:val="009D511A"/>
    <w:rsid w:val="00A362F8"/>
    <w:rsid w:val="00A719CE"/>
    <w:rsid w:val="00A72727"/>
    <w:rsid w:val="00AE29B7"/>
    <w:rsid w:val="00AF495B"/>
    <w:rsid w:val="00B12D2D"/>
    <w:rsid w:val="00B27364"/>
    <w:rsid w:val="00B478C3"/>
    <w:rsid w:val="00B65410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67380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E196B7"/>
    <w:rsid w:val="00E21095"/>
    <w:rsid w:val="00E252C2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B0B23"/>
    <w:rsid w:val="00FE5775"/>
    <w:rsid w:val="00FF096C"/>
    <w:rsid w:val="0134B2F1"/>
    <w:rsid w:val="0136FE3A"/>
    <w:rsid w:val="0139169B"/>
    <w:rsid w:val="021D886F"/>
    <w:rsid w:val="0295890D"/>
    <w:rsid w:val="02A6743A"/>
    <w:rsid w:val="02BD895C"/>
    <w:rsid w:val="02F1C29F"/>
    <w:rsid w:val="035366A3"/>
    <w:rsid w:val="035F8A9D"/>
    <w:rsid w:val="0386881E"/>
    <w:rsid w:val="038E80C3"/>
    <w:rsid w:val="03BDF403"/>
    <w:rsid w:val="03C3ABEF"/>
    <w:rsid w:val="03EC56A3"/>
    <w:rsid w:val="03EDF4D2"/>
    <w:rsid w:val="043A661B"/>
    <w:rsid w:val="04728683"/>
    <w:rsid w:val="04734260"/>
    <w:rsid w:val="04775DBD"/>
    <w:rsid w:val="048BB5E5"/>
    <w:rsid w:val="04B3E318"/>
    <w:rsid w:val="04B847C6"/>
    <w:rsid w:val="04F903BB"/>
    <w:rsid w:val="05002719"/>
    <w:rsid w:val="0506090B"/>
    <w:rsid w:val="050EBF5C"/>
    <w:rsid w:val="05300861"/>
    <w:rsid w:val="05502597"/>
    <w:rsid w:val="056D2BBA"/>
    <w:rsid w:val="05882704"/>
    <w:rsid w:val="0589C533"/>
    <w:rsid w:val="05A8B9C3"/>
    <w:rsid w:val="05BA5144"/>
    <w:rsid w:val="05C69FC6"/>
    <w:rsid w:val="05E56811"/>
    <w:rsid w:val="06088A13"/>
    <w:rsid w:val="060F8619"/>
    <w:rsid w:val="0614BCA8"/>
    <w:rsid w:val="068DF86D"/>
    <w:rsid w:val="06A9F663"/>
    <w:rsid w:val="06CE0FD7"/>
    <w:rsid w:val="06E3DC6E"/>
    <w:rsid w:val="0711AB88"/>
    <w:rsid w:val="07121138"/>
    <w:rsid w:val="0723F765"/>
    <w:rsid w:val="072B2688"/>
    <w:rsid w:val="078D25C3"/>
    <w:rsid w:val="080B9852"/>
    <w:rsid w:val="0863FC08"/>
    <w:rsid w:val="088455FD"/>
    <w:rsid w:val="08BDD221"/>
    <w:rsid w:val="08E61553"/>
    <w:rsid w:val="09463A2A"/>
    <w:rsid w:val="097D8D59"/>
    <w:rsid w:val="0991D091"/>
    <w:rsid w:val="09E0CA9C"/>
    <w:rsid w:val="0A0DD2EC"/>
    <w:rsid w:val="0A15BDD5"/>
    <w:rsid w:val="0A48435A"/>
    <w:rsid w:val="0A819673"/>
    <w:rsid w:val="0AA8B708"/>
    <w:rsid w:val="0AB733B2"/>
    <w:rsid w:val="0ACAAC61"/>
    <w:rsid w:val="0AE6E09C"/>
    <w:rsid w:val="0B303B47"/>
    <w:rsid w:val="0B476D61"/>
    <w:rsid w:val="0B7824AA"/>
    <w:rsid w:val="0B7ECB4A"/>
    <w:rsid w:val="0B905653"/>
    <w:rsid w:val="0BBF8198"/>
    <w:rsid w:val="0BE7560A"/>
    <w:rsid w:val="0BFE72F2"/>
    <w:rsid w:val="0C0F65A7"/>
    <w:rsid w:val="0C29E1A3"/>
    <w:rsid w:val="0C39703C"/>
    <w:rsid w:val="0C3F4DDB"/>
    <w:rsid w:val="0C9F3C30"/>
    <w:rsid w:val="0CDD7C5E"/>
    <w:rsid w:val="0CDF82C4"/>
    <w:rsid w:val="0CF57663"/>
    <w:rsid w:val="0D4D1255"/>
    <w:rsid w:val="0D60B818"/>
    <w:rsid w:val="0D6F9690"/>
    <w:rsid w:val="0D932F35"/>
    <w:rsid w:val="0D97B70B"/>
    <w:rsid w:val="0DCCB67D"/>
    <w:rsid w:val="0DD61120"/>
    <w:rsid w:val="0E3A1061"/>
    <w:rsid w:val="0E4CA792"/>
    <w:rsid w:val="0E91F07E"/>
    <w:rsid w:val="0EBCC030"/>
    <w:rsid w:val="0EF149DE"/>
    <w:rsid w:val="0F1F75D8"/>
    <w:rsid w:val="0F237BA5"/>
    <w:rsid w:val="0F23F86F"/>
    <w:rsid w:val="0F3B0E4C"/>
    <w:rsid w:val="0F4E2717"/>
    <w:rsid w:val="0F5AE8C8"/>
    <w:rsid w:val="0F635742"/>
    <w:rsid w:val="0F8824FC"/>
    <w:rsid w:val="0FD0FB3F"/>
    <w:rsid w:val="1010DFFA"/>
    <w:rsid w:val="102B3299"/>
    <w:rsid w:val="105B664F"/>
    <w:rsid w:val="1068A625"/>
    <w:rsid w:val="108695D3"/>
    <w:rsid w:val="10B2D81F"/>
    <w:rsid w:val="10B584AF"/>
    <w:rsid w:val="110C6BF8"/>
    <w:rsid w:val="111EB032"/>
    <w:rsid w:val="1136F89D"/>
    <w:rsid w:val="1178CAB7"/>
    <w:rsid w:val="118067D1"/>
    <w:rsid w:val="118A3578"/>
    <w:rsid w:val="119DB926"/>
    <w:rsid w:val="11BE5C91"/>
    <w:rsid w:val="11C4C21D"/>
    <w:rsid w:val="11D450FD"/>
    <w:rsid w:val="11F0F871"/>
    <w:rsid w:val="11F43BCF"/>
    <w:rsid w:val="1237404D"/>
    <w:rsid w:val="125438C6"/>
    <w:rsid w:val="126D170D"/>
    <w:rsid w:val="129F06B5"/>
    <w:rsid w:val="131CDB0D"/>
    <w:rsid w:val="13B19B53"/>
    <w:rsid w:val="13E4E8EB"/>
    <w:rsid w:val="13FFC55B"/>
    <w:rsid w:val="144D0B22"/>
    <w:rsid w:val="14586475"/>
    <w:rsid w:val="14635943"/>
    <w:rsid w:val="1467732C"/>
    <w:rsid w:val="1467744F"/>
    <w:rsid w:val="1496B9DB"/>
    <w:rsid w:val="14A8B42D"/>
    <w:rsid w:val="14BD3AAE"/>
    <w:rsid w:val="14CB75A6"/>
    <w:rsid w:val="14E8A1B4"/>
    <w:rsid w:val="14EA38D7"/>
    <w:rsid w:val="157989E5"/>
    <w:rsid w:val="15ACD622"/>
    <w:rsid w:val="15CF29C6"/>
    <w:rsid w:val="1645CE16"/>
    <w:rsid w:val="1684D49D"/>
    <w:rsid w:val="1686D53C"/>
    <w:rsid w:val="16AC6E05"/>
    <w:rsid w:val="16D71957"/>
    <w:rsid w:val="16D91014"/>
    <w:rsid w:val="1713B5A9"/>
    <w:rsid w:val="174F023C"/>
    <w:rsid w:val="17A12D93"/>
    <w:rsid w:val="17BFFF1C"/>
    <w:rsid w:val="17E15AB7"/>
    <w:rsid w:val="1839EE04"/>
    <w:rsid w:val="18504766"/>
    <w:rsid w:val="18675053"/>
    <w:rsid w:val="189B40C1"/>
    <w:rsid w:val="18E18524"/>
    <w:rsid w:val="190C51DA"/>
    <w:rsid w:val="1934B4C6"/>
    <w:rsid w:val="1952B046"/>
    <w:rsid w:val="195B233B"/>
    <w:rsid w:val="19B18D48"/>
    <w:rsid w:val="1A12437C"/>
    <w:rsid w:val="1A13FB08"/>
    <w:rsid w:val="1A46E95E"/>
    <w:rsid w:val="1A7C85D9"/>
    <w:rsid w:val="1A95D612"/>
    <w:rsid w:val="1AC5A22D"/>
    <w:rsid w:val="1AEE80A7"/>
    <w:rsid w:val="1B0B3BCC"/>
    <w:rsid w:val="1B20CFF3"/>
    <w:rsid w:val="1B2841E7"/>
    <w:rsid w:val="1B4DF4B6"/>
    <w:rsid w:val="1B76C775"/>
    <w:rsid w:val="1B941D56"/>
    <w:rsid w:val="1BA10A7F"/>
    <w:rsid w:val="1BD198C3"/>
    <w:rsid w:val="1BF11BA8"/>
    <w:rsid w:val="1CB384DC"/>
    <w:rsid w:val="1CC66F9F"/>
    <w:rsid w:val="1CF3DA21"/>
    <w:rsid w:val="1D1D9CAA"/>
    <w:rsid w:val="1D499866"/>
    <w:rsid w:val="1D7693C2"/>
    <w:rsid w:val="1E262169"/>
    <w:rsid w:val="1EC005A8"/>
    <w:rsid w:val="1F05B72A"/>
    <w:rsid w:val="1F286768"/>
    <w:rsid w:val="1F9729B0"/>
    <w:rsid w:val="1FBC571C"/>
    <w:rsid w:val="1FD2AF9C"/>
    <w:rsid w:val="1FF7690D"/>
    <w:rsid w:val="1FF83435"/>
    <w:rsid w:val="202165D9"/>
    <w:rsid w:val="2040BA46"/>
    <w:rsid w:val="20461537"/>
    <w:rsid w:val="207DF7DD"/>
    <w:rsid w:val="209B4C36"/>
    <w:rsid w:val="2108F14B"/>
    <w:rsid w:val="210FC12A"/>
    <w:rsid w:val="2116BC63"/>
    <w:rsid w:val="2188BF35"/>
    <w:rsid w:val="21A5E1AF"/>
    <w:rsid w:val="21AD5A95"/>
    <w:rsid w:val="21D12E9B"/>
    <w:rsid w:val="21DA361A"/>
    <w:rsid w:val="21F794E2"/>
    <w:rsid w:val="220EB3C3"/>
    <w:rsid w:val="224AE0AB"/>
    <w:rsid w:val="2254E54F"/>
    <w:rsid w:val="22914F57"/>
    <w:rsid w:val="22D6AE4E"/>
    <w:rsid w:val="23318D1E"/>
    <w:rsid w:val="23588BDD"/>
    <w:rsid w:val="237DB5F9"/>
    <w:rsid w:val="23B2A213"/>
    <w:rsid w:val="23B61C5F"/>
    <w:rsid w:val="23DB49ED"/>
    <w:rsid w:val="23F0C891"/>
    <w:rsid w:val="23F1785C"/>
    <w:rsid w:val="2403DACC"/>
    <w:rsid w:val="240BA02F"/>
    <w:rsid w:val="240C1472"/>
    <w:rsid w:val="241B7431"/>
    <w:rsid w:val="248CB304"/>
    <w:rsid w:val="24C378C6"/>
    <w:rsid w:val="24DF2F4A"/>
    <w:rsid w:val="2599732E"/>
    <w:rsid w:val="25A915D9"/>
    <w:rsid w:val="26413EC5"/>
    <w:rsid w:val="26682E7C"/>
    <w:rsid w:val="2688244A"/>
    <w:rsid w:val="2694D7B6"/>
    <w:rsid w:val="269AAB61"/>
    <w:rsid w:val="269E32CE"/>
    <w:rsid w:val="273787AB"/>
    <w:rsid w:val="274C1946"/>
    <w:rsid w:val="27540837"/>
    <w:rsid w:val="275B35EE"/>
    <w:rsid w:val="275F141D"/>
    <w:rsid w:val="27704B85"/>
    <w:rsid w:val="27772914"/>
    <w:rsid w:val="279669E5"/>
    <w:rsid w:val="27B7EF42"/>
    <w:rsid w:val="27C4D866"/>
    <w:rsid w:val="27EB2A44"/>
    <w:rsid w:val="280008F6"/>
    <w:rsid w:val="2802CFD5"/>
    <w:rsid w:val="28186639"/>
    <w:rsid w:val="284FC452"/>
    <w:rsid w:val="288D3908"/>
    <w:rsid w:val="28E81769"/>
    <w:rsid w:val="28E8A12F"/>
    <w:rsid w:val="2954B869"/>
    <w:rsid w:val="29A6E2C6"/>
    <w:rsid w:val="29D36200"/>
    <w:rsid w:val="2A62509E"/>
    <w:rsid w:val="2A6E2471"/>
    <w:rsid w:val="2AAAF1B8"/>
    <w:rsid w:val="2AB9E1BA"/>
    <w:rsid w:val="2AD8B73D"/>
    <w:rsid w:val="2B0C9F61"/>
    <w:rsid w:val="2B0DA410"/>
    <w:rsid w:val="2B2321F3"/>
    <w:rsid w:val="2B30F044"/>
    <w:rsid w:val="2B330B63"/>
    <w:rsid w:val="2B6C1A15"/>
    <w:rsid w:val="2B75BF35"/>
    <w:rsid w:val="2B8A89A1"/>
    <w:rsid w:val="2B9FFE8C"/>
    <w:rsid w:val="2BAF0E22"/>
    <w:rsid w:val="2BBF38A1"/>
    <w:rsid w:val="2BF6AD93"/>
    <w:rsid w:val="2C134802"/>
    <w:rsid w:val="2C2EF442"/>
    <w:rsid w:val="2CC9D472"/>
    <w:rsid w:val="2CD7744E"/>
    <w:rsid w:val="2CE0B4E3"/>
    <w:rsid w:val="2CE6FDC1"/>
    <w:rsid w:val="2CF5E55A"/>
    <w:rsid w:val="2D03C3DD"/>
    <w:rsid w:val="2D3C9936"/>
    <w:rsid w:val="2D5D88A7"/>
    <w:rsid w:val="2D74E961"/>
    <w:rsid w:val="2D835BFC"/>
    <w:rsid w:val="2E0CA160"/>
    <w:rsid w:val="2E23EAF4"/>
    <w:rsid w:val="2E9DE127"/>
    <w:rsid w:val="2EC5D20A"/>
    <w:rsid w:val="2F3F7DE5"/>
    <w:rsid w:val="2F4198BA"/>
    <w:rsid w:val="2F59F89B"/>
    <w:rsid w:val="2F810415"/>
    <w:rsid w:val="2FA9BABA"/>
    <w:rsid w:val="30313EFA"/>
    <w:rsid w:val="3093B71C"/>
    <w:rsid w:val="30F3DD6B"/>
    <w:rsid w:val="3119175F"/>
    <w:rsid w:val="315A26BF"/>
    <w:rsid w:val="31716BD4"/>
    <w:rsid w:val="326F2049"/>
    <w:rsid w:val="32720D2A"/>
    <w:rsid w:val="3283E1EE"/>
    <w:rsid w:val="32CA491B"/>
    <w:rsid w:val="32EC9CE6"/>
    <w:rsid w:val="334A5B1F"/>
    <w:rsid w:val="334F9557"/>
    <w:rsid w:val="337E92A3"/>
    <w:rsid w:val="3401A713"/>
    <w:rsid w:val="344089F9"/>
    <w:rsid w:val="346ED44D"/>
    <w:rsid w:val="348D2BF3"/>
    <w:rsid w:val="34AE5E10"/>
    <w:rsid w:val="34C6B3E8"/>
    <w:rsid w:val="34D37BF0"/>
    <w:rsid w:val="3542FFAA"/>
    <w:rsid w:val="355DB730"/>
    <w:rsid w:val="355E7598"/>
    <w:rsid w:val="35603995"/>
    <w:rsid w:val="356C7053"/>
    <w:rsid w:val="35747305"/>
    <w:rsid w:val="35B469F1"/>
    <w:rsid w:val="36407775"/>
    <w:rsid w:val="364E7221"/>
    <w:rsid w:val="366FC9E6"/>
    <w:rsid w:val="367B3AFA"/>
    <w:rsid w:val="36DE7662"/>
    <w:rsid w:val="370705C2"/>
    <w:rsid w:val="3716918B"/>
    <w:rsid w:val="371C5700"/>
    <w:rsid w:val="371C8206"/>
    <w:rsid w:val="373F1B10"/>
    <w:rsid w:val="374EBA22"/>
    <w:rsid w:val="379CA591"/>
    <w:rsid w:val="37AF6367"/>
    <w:rsid w:val="37D65FFE"/>
    <w:rsid w:val="37D7CD0E"/>
    <w:rsid w:val="37F82DE9"/>
    <w:rsid w:val="383B0AA1"/>
    <w:rsid w:val="3856D2D5"/>
    <w:rsid w:val="3870A733"/>
    <w:rsid w:val="38F7F60B"/>
    <w:rsid w:val="3952C7C8"/>
    <w:rsid w:val="39A5CD2C"/>
    <w:rsid w:val="39C8F08D"/>
    <w:rsid w:val="3A713C87"/>
    <w:rsid w:val="3A7C6CFF"/>
    <w:rsid w:val="3AC7E3E6"/>
    <w:rsid w:val="3BBC46C1"/>
    <w:rsid w:val="3BE8EE1F"/>
    <w:rsid w:val="3BF09BB8"/>
    <w:rsid w:val="3C1C537A"/>
    <w:rsid w:val="3C377075"/>
    <w:rsid w:val="3C950EF6"/>
    <w:rsid w:val="3CB383F6"/>
    <w:rsid w:val="3CD0679B"/>
    <w:rsid w:val="3CFB4B7E"/>
    <w:rsid w:val="3D01EB7C"/>
    <w:rsid w:val="3D067D8D"/>
    <w:rsid w:val="3D149061"/>
    <w:rsid w:val="3D568D35"/>
    <w:rsid w:val="3D618F5F"/>
    <w:rsid w:val="3D7B73C8"/>
    <w:rsid w:val="3D907AA6"/>
    <w:rsid w:val="3DB25368"/>
    <w:rsid w:val="3DE914B5"/>
    <w:rsid w:val="3DF64992"/>
    <w:rsid w:val="3E65155A"/>
    <w:rsid w:val="3E77E252"/>
    <w:rsid w:val="3E9ED5BD"/>
    <w:rsid w:val="3EADFBC6"/>
    <w:rsid w:val="3EEC2F81"/>
    <w:rsid w:val="3F56C765"/>
    <w:rsid w:val="3F7DAA35"/>
    <w:rsid w:val="3F80E715"/>
    <w:rsid w:val="3FCE94AC"/>
    <w:rsid w:val="3FCEC874"/>
    <w:rsid w:val="3FCF65D4"/>
    <w:rsid w:val="3FD5FC2C"/>
    <w:rsid w:val="3FDD9119"/>
    <w:rsid w:val="3FFABF0D"/>
    <w:rsid w:val="40268021"/>
    <w:rsid w:val="4049D3F6"/>
    <w:rsid w:val="404C2A8E"/>
    <w:rsid w:val="4055716D"/>
    <w:rsid w:val="406E4150"/>
    <w:rsid w:val="406FAF5E"/>
    <w:rsid w:val="40B32CBA"/>
    <w:rsid w:val="40BADC81"/>
    <w:rsid w:val="40CB4DDE"/>
    <w:rsid w:val="40CBE934"/>
    <w:rsid w:val="40FB623C"/>
    <w:rsid w:val="41326DC7"/>
    <w:rsid w:val="41434D63"/>
    <w:rsid w:val="4169E4D8"/>
    <w:rsid w:val="417722BE"/>
    <w:rsid w:val="41812887"/>
    <w:rsid w:val="418944C9"/>
    <w:rsid w:val="41AEAA9B"/>
    <w:rsid w:val="4223D170"/>
    <w:rsid w:val="42431119"/>
    <w:rsid w:val="425D0779"/>
    <w:rsid w:val="42718F91"/>
    <w:rsid w:val="428A6091"/>
    <w:rsid w:val="42B94285"/>
    <w:rsid w:val="42E21E4B"/>
    <w:rsid w:val="42F73118"/>
    <w:rsid w:val="4344B825"/>
    <w:rsid w:val="437D8E1A"/>
    <w:rsid w:val="438AC0C5"/>
    <w:rsid w:val="438CA521"/>
    <w:rsid w:val="438DD44D"/>
    <w:rsid w:val="43A6C1B2"/>
    <w:rsid w:val="43AC9583"/>
    <w:rsid w:val="43BEE79D"/>
    <w:rsid w:val="43E54E4C"/>
    <w:rsid w:val="440F7403"/>
    <w:rsid w:val="4418EB44"/>
    <w:rsid w:val="44275AF3"/>
    <w:rsid w:val="44C84F62"/>
    <w:rsid w:val="44E027B9"/>
    <w:rsid w:val="451EF089"/>
    <w:rsid w:val="45406177"/>
    <w:rsid w:val="45518557"/>
    <w:rsid w:val="455CAB67"/>
    <w:rsid w:val="4635AAEE"/>
    <w:rsid w:val="47056633"/>
    <w:rsid w:val="4707BB06"/>
    <w:rsid w:val="4733A671"/>
    <w:rsid w:val="474425DB"/>
    <w:rsid w:val="474AB54D"/>
    <w:rsid w:val="474CE296"/>
    <w:rsid w:val="475B60FA"/>
    <w:rsid w:val="47832F45"/>
    <w:rsid w:val="47C4E884"/>
    <w:rsid w:val="483C1121"/>
    <w:rsid w:val="48554F0D"/>
    <w:rsid w:val="486C5DAF"/>
    <w:rsid w:val="48DFF63C"/>
    <w:rsid w:val="4902A765"/>
    <w:rsid w:val="4905CC8E"/>
    <w:rsid w:val="49189457"/>
    <w:rsid w:val="49250144"/>
    <w:rsid w:val="499721D9"/>
    <w:rsid w:val="49A73EBB"/>
    <w:rsid w:val="49D1AD46"/>
    <w:rsid w:val="4AB464B8"/>
    <w:rsid w:val="4ACECDE0"/>
    <w:rsid w:val="4AF30630"/>
    <w:rsid w:val="4AFD7665"/>
    <w:rsid w:val="4B0EA312"/>
    <w:rsid w:val="4B17BA0A"/>
    <w:rsid w:val="4B216CD5"/>
    <w:rsid w:val="4B65EE20"/>
    <w:rsid w:val="4B742D10"/>
    <w:rsid w:val="4BAEFF24"/>
    <w:rsid w:val="4BD5395E"/>
    <w:rsid w:val="4BF1EF92"/>
    <w:rsid w:val="4BFE002F"/>
    <w:rsid w:val="4C02947A"/>
    <w:rsid w:val="4C123699"/>
    <w:rsid w:val="4C42378A"/>
    <w:rsid w:val="4C503519"/>
    <w:rsid w:val="4C5591F8"/>
    <w:rsid w:val="4C705A39"/>
    <w:rsid w:val="4CBDFD2E"/>
    <w:rsid w:val="4CCA94DA"/>
    <w:rsid w:val="4CE9EED1"/>
    <w:rsid w:val="4D3DB061"/>
    <w:rsid w:val="4D8AB774"/>
    <w:rsid w:val="4E2955DF"/>
    <w:rsid w:val="4E2C2D86"/>
    <w:rsid w:val="4E2D834E"/>
    <w:rsid w:val="4E381D54"/>
    <w:rsid w:val="4E4B136B"/>
    <w:rsid w:val="4E54C51E"/>
    <w:rsid w:val="4E5C9AE4"/>
    <w:rsid w:val="4E906B81"/>
    <w:rsid w:val="4EBA6FC6"/>
    <w:rsid w:val="4F1A6AEF"/>
    <w:rsid w:val="4F248DD7"/>
    <w:rsid w:val="4F2B4AC6"/>
    <w:rsid w:val="4F735F71"/>
    <w:rsid w:val="4FB05B9C"/>
    <w:rsid w:val="4FCA762B"/>
    <w:rsid w:val="4FCD0E67"/>
    <w:rsid w:val="4FCE05BE"/>
    <w:rsid w:val="4FDEE6A2"/>
    <w:rsid w:val="4FED0B4C"/>
    <w:rsid w:val="50044A71"/>
    <w:rsid w:val="501586E6"/>
    <w:rsid w:val="505C78C8"/>
    <w:rsid w:val="506A839A"/>
    <w:rsid w:val="507E0FF7"/>
    <w:rsid w:val="509FDF7C"/>
    <w:rsid w:val="50BF1E03"/>
    <w:rsid w:val="50FB503A"/>
    <w:rsid w:val="5121DDED"/>
    <w:rsid w:val="5131684F"/>
    <w:rsid w:val="51E6F776"/>
    <w:rsid w:val="51F54BD8"/>
    <w:rsid w:val="52339E83"/>
    <w:rsid w:val="523BAFDD"/>
    <w:rsid w:val="5244C9E9"/>
    <w:rsid w:val="5317E7F0"/>
    <w:rsid w:val="538FD015"/>
    <w:rsid w:val="543AFB1C"/>
    <w:rsid w:val="54A6DD7B"/>
    <w:rsid w:val="54C1DFCA"/>
    <w:rsid w:val="54EEC06B"/>
    <w:rsid w:val="54F565DA"/>
    <w:rsid w:val="5504C4F8"/>
    <w:rsid w:val="555BEB77"/>
    <w:rsid w:val="556B066E"/>
    <w:rsid w:val="556C5474"/>
    <w:rsid w:val="559FEE35"/>
    <w:rsid w:val="55A75B79"/>
    <w:rsid w:val="55C6A701"/>
    <w:rsid w:val="55DFB643"/>
    <w:rsid w:val="56493715"/>
    <w:rsid w:val="566A573C"/>
    <w:rsid w:val="5674702D"/>
    <w:rsid w:val="56F4882D"/>
    <w:rsid w:val="56FBFF88"/>
    <w:rsid w:val="574F71D6"/>
    <w:rsid w:val="575D1556"/>
    <w:rsid w:val="576752AB"/>
    <w:rsid w:val="57A46000"/>
    <w:rsid w:val="57C0DC5B"/>
    <w:rsid w:val="57C90F5E"/>
    <w:rsid w:val="57CE0DB5"/>
    <w:rsid w:val="5803EFDE"/>
    <w:rsid w:val="5804173D"/>
    <w:rsid w:val="58125862"/>
    <w:rsid w:val="58329468"/>
    <w:rsid w:val="58581968"/>
    <w:rsid w:val="58D35E52"/>
    <w:rsid w:val="5968CEEC"/>
    <w:rsid w:val="59797BE6"/>
    <w:rsid w:val="59B7BD07"/>
    <w:rsid w:val="5A5E23B7"/>
    <w:rsid w:val="5A8735AA"/>
    <w:rsid w:val="5AB01305"/>
    <w:rsid w:val="5AB7EEA4"/>
    <w:rsid w:val="5AF31BF1"/>
    <w:rsid w:val="5B00C514"/>
    <w:rsid w:val="5B0AA499"/>
    <w:rsid w:val="5B625CA8"/>
    <w:rsid w:val="5BD0C08A"/>
    <w:rsid w:val="5C0AECD3"/>
    <w:rsid w:val="5C585A6A"/>
    <w:rsid w:val="5C6C001E"/>
    <w:rsid w:val="5C719B9B"/>
    <w:rsid w:val="5C72F4C2"/>
    <w:rsid w:val="5C76D6D9"/>
    <w:rsid w:val="5C9D8282"/>
    <w:rsid w:val="5CC5BC4F"/>
    <w:rsid w:val="5CE1E161"/>
    <w:rsid w:val="5D176F51"/>
    <w:rsid w:val="5D43A422"/>
    <w:rsid w:val="5D95C479"/>
    <w:rsid w:val="5DFECEB3"/>
    <w:rsid w:val="5E5F8AB5"/>
    <w:rsid w:val="5E788971"/>
    <w:rsid w:val="5E7AD786"/>
    <w:rsid w:val="5EBC0B2A"/>
    <w:rsid w:val="5EE91464"/>
    <w:rsid w:val="5EF3A888"/>
    <w:rsid w:val="5F55A809"/>
    <w:rsid w:val="5F5D7693"/>
    <w:rsid w:val="5F5EF83C"/>
    <w:rsid w:val="5F767394"/>
    <w:rsid w:val="5F8FFA39"/>
    <w:rsid w:val="5FAEB411"/>
    <w:rsid w:val="5FD6C81B"/>
    <w:rsid w:val="604E920C"/>
    <w:rsid w:val="60547D7A"/>
    <w:rsid w:val="60CBA9D9"/>
    <w:rsid w:val="60FF0B07"/>
    <w:rsid w:val="614FECBF"/>
    <w:rsid w:val="616EA9B7"/>
    <w:rsid w:val="6180AE14"/>
    <w:rsid w:val="61B6B505"/>
    <w:rsid w:val="62150A69"/>
    <w:rsid w:val="623A3925"/>
    <w:rsid w:val="623BB72D"/>
    <w:rsid w:val="625041CF"/>
    <w:rsid w:val="62B4EF7B"/>
    <w:rsid w:val="62B508B8"/>
    <w:rsid w:val="633F04DF"/>
    <w:rsid w:val="63651EDD"/>
    <w:rsid w:val="63D7321A"/>
    <w:rsid w:val="63EADE12"/>
    <w:rsid w:val="63EC1230"/>
    <w:rsid w:val="64199DFA"/>
    <w:rsid w:val="641C3B68"/>
    <w:rsid w:val="645E5785"/>
    <w:rsid w:val="64A5FD10"/>
    <w:rsid w:val="64B70D6C"/>
    <w:rsid w:val="64F90050"/>
    <w:rsid w:val="65672F40"/>
    <w:rsid w:val="65768EFF"/>
    <w:rsid w:val="658FF841"/>
    <w:rsid w:val="659072DA"/>
    <w:rsid w:val="65CB31DB"/>
    <w:rsid w:val="65D5D1D7"/>
    <w:rsid w:val="65E840CD"/>
    <w:rsid w:val="6620D0C8"/>
    <w:rsid w:val="6626E084"/>
    <w:rsid w:val="6682FA7D"/>
    <w:rsid w:val="66B74B86"/>
    <w:rsid w:val="66ED996C"/>
    <w:rsid w:val="66FE6980"/>
    <w:rsid w:val="6738D584"/>
    <w:rsid w:val="678AA586"/>
    <w:rsid w:val="67EB93C9"/>
    <w:rsid w:val="67FF54EA"/>
    <w:rsid w:val="681659F9"/>
    <w:rsid w:val="6818EC42"/>
    <w:rsid w:val="685A21F8"/>
    <w:rsid w:val="685F8F86"/>
    <w:rsid w:val="689066C2"/>
    <w:rsid w:val="68A895E1"/>
    <w:rsid w:val="69747DC8"/>
    <w:rsid w:val="69C0E4FF"/>
    <w:rsid w:val="69DFC6EA"/>
    <w:rsid w:val="6A5365DD"/>
    <w:rsid w:val="6A64C12A"/>
    <w:rsid w:val="6A6A11D9"/>
    <w:rsid w:val="6A720D9D"/>
    <w:rsid w:val="6A8B7634"/>
    <w:rsid w:val="6A98B2F0"/>
    <w:rsid w:val="6AB4B6E6"/>
    <w:rsid w:val="6ABBB8C9"/>
    <w:rsid w:val="6ADC9045"/>
    <w:rsid w:val="6AE38897"/>
    <w:rsid w:val="6B17E723"/>
    <w:rsid w:val="6B755E6C"/>
    <w:rsid w:val="6B7C7FBD"/>
    <w:rsid w:val="6B998CCF"/>
    <w:rsid w:val="6B9E81B4"/>
    <w:rsid w:val="6BABA9FA"/>
    <w:rsid w:val="6BC14683"/>
    <w:rsid w:val="6BDD2563"/>
    <w:rsid w:val="6BE224D9"/>
    <w:rsid w:val="6C034E5E"/>
    <w:rsid w:val="6C8B14F8"/>
    <w:rsid w:val="6CAFB26E"/>
    <w:rsid w:val="6CC6F528"/>
    <w:rsid w:val="6CF73449"/>
    <w:rsid w:val="6D015AD8"/>
    <w:rsid w:val="6D04A978"/>
    <w:rsid w:val="6D297812"/>
    <w:rsid w:val="6D5363E7"/>
    <w:rsid w:val="6D576FF3"/>
    <w:rsid w:val="6D5A84F9"/>
    <w:rsid w:val="6D6897AF"/>
    <w:rsid w:val="6D69AEA1"/>
    <w:rsid w:val="6D7CF188"/>
    <w:rsid w:val="6D86B372"/>
    <w:rsid w:val="6DBCEFF2"/>
    <w:rsid w:val="6E007056"/>
    <w:rsid w:val="6E4CEAFF"/>
    <w:rsid w:val="6E632027"/>
    <w:rsid w:val="6E74E07D"/>
    <w:rsid w:val="6E97CE01"/>
    <w:rsid w:val="6F04F019"/>
    <w:rsid w:val="6F31A6CC"/>
    <w:rsid w:val="6F36B7BD"/>
    <w:rsid w:val="6F742F52"/>
    <w:rsid w:val="6F7A453E"/>
    <w:rsid w:val="6F98F4D2"/>
    <w:rsid w:val="6FDAABB4"/>
    <w:rsid w:val="6FF621C0"/>
    <w:rsid w:val="700457AA"/>
    <w:rsid w:val="700DF1E8"/>
    <w:rsid w:val="7020ECD8"/>
    <w:rsid w:val="706533DD"/>
    <w:rsid w:val="70B29A90"/>
    <w:rsid w:val="70C9AB29"/>
    <w:rsid w:val="710E1D30"/>
    <w:rsid w:val="711E61F5"/>
    <w:rsid w:val="71426B6C"/>
    <w:rsid w:val="714D8332"/>
    <w:rsid w:val="715E98AE"/>
    <w:rsid w:val="71914652"/>
    <w:rsid w:val="71BE239B"/>
    <w:rsid w:val="71D9BE40"/>
    <w:rsid w:val="720FFA18"/>
    <w:rsid w:val="726979C3"/>
    <w:rsid w:val="72BC77DE"/>
    <w:rsid w:val="72C27599"/>
    <w:rsid w:val="72E743FC"/>
    <w:rsid w:val="72FE93C9"/>
    <w:rsid w:val="73473AD2"/>
    <w:rsid w:val="73612421"/>
    <w:rsid w:val="73AC680D"/>
    <w:rsid w:val="73AFFCED"/>
    <w:rsid w:val="73C03608"/>
    <w:rsid w:val="73D29E4D"/>
    <w:rsid w:val="74145DF5"/>
    <w:rsid w:val="74260714"/>
    <w:rsid w:val="74273CEC"/>
    <w:rsid w:val="743654FA"/>
    <w:rsid w:val="7465309D"/>
    <w:rsid w:val="746B267D"/>
    <w:rsid w:val="7493B093"/>
    <w:rsid w:val="752186E9"/>
    <w:rsid w:val="7553E3D3"/>
    <w:rsid w:val="757C4476"/>
    <w:rsid w:val="75BA9C79"/>
    <w:rsid w:val="75D69AF4"/>
    <w:rsid w:val="765AF73F"/>
    <w:rsid w:val="7674CA21"/>
    <w:rsid w:val="76986896"/>
    <w:rsid w:val="76DB6763"/>
    <w:rsid w:val="76DBDBFF"/>
    <w:rsid w:val="76E1B31E"/>
    <w:rsid w:val="77235659"/>
    <w:rsid w:val="776B47F8"/>
    <w:rsid w:val="77A71F51"/>
    <w:rsid w:val="77A9F3D9"/>
    <w:rsid w:val="77AD0428"/>
    <w:rsid w:val="77AE4F2F"/>
    <w:rsid w:val="77BCF144"/>
    <w:rsid w:val="77D6AEC1"/>
    <w:rsid w:val="77EDB359"/>
    <w:rsid w:val="77F6DF12"/>
    <w:rsid w:val="782F2847"/>
    <w:rsid w:val="7833D878"/>
    <w:rsid w:val="784F072C"/>
    <w:rsid w:val="7857ADAA"/>
    <w:rsid w:val="786655A8"/>
    <w:rsid w:val="7893B877"/>
    <w:rsid w:val="78A4AEF3"/>
    <w:rsid w:val="78AA4CA0"/>
    <w:rsid w:val="78B2CC5B"/>
    <w:rsid w:val="78CCCCE5"/>
    <w:rsid w:val="79A77E6C"/>
    <w:rsid w:val="79B71090"/>
    <w:rsid w:val="7A235547"/>
    <w:rsid w:val="7A34386E"/>
    <w:rsid w:val="7A3BF511"/>
    <w:rsid w:val="7A4AE7CC"/>
    <w:rsid w:val="7A4B2035"/>
    <w:rsid w:val="7AE89FC7"/>
    <w:rsid w:val="7AF90A68"/>
    <w:rsid w:val="7B0742FC"/>
    <w:rsid w:val="7B645783"/>
    <w:rsid w:val="7B687157"/>
    <w:rsid w:val="7B6D669E"/>
    <w:rsid w:val="7B8C40EC"/>
    <w:rsid w:val="7BB5193D"/>
    <w:rsid w:val="7BC61986"/>
    <w:rsid w:val="7BE650F0"/>
    <w:rsid w:val="7C4B29A4"/>
    <w:rsid w:val="7C4ED292"/>
    <w:rsid w:val="7C81781F"/>
    <w:rsid w:val="7CB194E8"/>
    <w:rsid w:val="7CEE933E"/>
    <w:rsid w:val="7D193F36"/>
    <w:rsid w:val="7D7EB34D"/>
    <w:rsid w:val="7D952DF8"/>
    <w:rsid w:val="7D99AAAC"/>
    <w:rsid w:val="7DBA4FBA"/>
    <w:rsid w:val="7DD332BE"/>
    <w:rsid w:val="7DEFBFC8"/>
    <w:rsid w:val="7E0F3788"/>
    <w:rsid w:val="7E174B6A"/>
    <w:rsid w:val="7E2A91E6"/>
    <w:rsid w:val="7E9BD3C8"/>
    <w:rsid w:val="7EABDDD4"/>
    <w:rsid w:val="7EB59D90"/>
    <w:rsid w:val="7EB7F99C"/>
    <w:rsid w:val="7EBB6E97"/>
    <w:rsid w:val="7F1F32E2"/>
    <w:rsid w:val="7F2F33BA"/>
    <w:rsid w:val="7F78EA43"/>
    <w:rsid w:val="7F86C70B"/>
    <w:rsid w:val="7F88432D"/>
    <w:rsid w:val="7FD34C64"/>
    <w:rsid w:val="7FE5F06E"/>
    <w:rsid w:val="7FF31D2D"/>
    <w:rsid w:val="7FF6B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1E899"/>
  <w15:docId w15:val="{BA9FFB6E-A45C-49F7-984C-5AA91C10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79712-6B5A-48CE-A15A-9CC7F515C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386</Words>
  <Characters>2318</Characters>
  <Application>Microsoft Office Word</Application>
  <DocSecurity>0</DocSecurity>
  <Lines>19</Lines>
  <Paragraphs>5</Paragraphs>
  <ScaleCrop>false</ScaleCrop>
  <Company>Microsoft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Iwona Zerbin</cp:lastModifiedBy>
  <cp:revision>2</cp:revision>
  <cp:lastPrinted>2025-09-11T06:41:00Z</cp:lastPrinted>
  <dcterms:created xsi:type="dcterms:W3CDTF">2025-09-11T06:42:00Z</dcterms:created>
  <dcterms:modified xsi:type="dcterms:W3CDTF">2025-09-11T06:42:00Z</dcterms:modified>
</cp:coreProperties>
</file>