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AF1C0" w14:textId="072BE126" w:rsidR="00930A96" w:rsidRPr="004F64AE" w:rsidRDefault="004A7B33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F64AE">
        <w:rPr>
          <w:rFonts w:ascii="Arial Narrow" w:hAnsi="Arial Narrow" w:cs="Arial"/>
          <w:sz w:val="22"/>
          <w:szCs w:val="22"/>
        </w:rPr>
        <w:t>Bydgoszcz</w:t>
      </w:r>
      <w:r w:rsidR="00930A96" w:rsidRPr="004F64AE">
        <w:rPr>
          <w:rFonts w:ascii="Arial Narrow" w:hAnsi="Arial Narrow" w:cs="Arial"/>
          <w:sz w:val="22"/>
          <w:szCs w:val="22"/>
        </w:rPr>
        <w:t xml:space="preserve"> dnia: </w:t>
      </w:r>
      <w:r w:rsidRPr="004F64AE">
        <w:rPr>
          <w:rFonts w:ascii="Arial Narrow" w:hAnsi="Arial Narrow" w:cs="Arial"/>
          <w:sz w:val="22"/>
          <w:szCs w:val="22"/>
        </w:rPr>
        <w:t>2025-09-1</w:t>
      </w:r>
      <w:r w:rsidR="00DE1E3C">
        <w:rPr>
          <w:rFonts w:ascii="Arial Narrow" w:hAnsi="Arial Narrow" w:cs="Arial"/>
          <w:sz w:val="22"/>
          <w:szCs w:val="22"/>
        </w:rPr>
        <w:t>1</w:t>
      </w:r>
    </w:p>
    <w:p w14:paraId="4C190926" w14:textId="77777777" w:rsidR="00930A96" w:rsidRPr="004F64AE" w:rsidRDefault="004A7B33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F64A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780CBB2" w14:textId="77777777" w:rsidR="00930A96" w:rsidRPr="004F64AE" w:rsidRDefault="004A7B33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F64AE">
        <w:rPr>
          <w:rFonts w:ascii="Arial Narrow" w:hAnsi="Arial Narrow" w:cs="Arial"/>
          <w:sz w:val="22"/>
          <w:szCs w:val="22"/>
        </w:rPr>
        <w:t>Powstańców Warszawy</w:t>
      </w:r>
      <w:r w:rsidR="00930A96" w:rsidRPr="004F64AE">
        <w:rPr>
          <w:rFonts w:ascii="Arial Narrow" w:hAnsi="Arial Narrow" w:cs="Arial"/>
          <w:sz w:val="22"/>
          <w:szCs w:val="22"/>
        </w:rPr>
        <w:t xml:space="preserve"> </w:t>
      </w:r>
      <w:r w:rsidRPr="004F64AE">
        <w:rPr>
          <w:rFonts w:ascii="Arial Narrow" w:hAnsi="Arial Narrow" w:cs="Arial"/>
          <w:sz w:val="22"/>
          <w:szCs w:val="22"/>
        </w:rPr>
        <w:t>5</w:t>
      </w:r>
    </w:p>
    <w:p w14:paraId="23136427" w14:textId="77777777" w:rsidR="00930A96" w:rsidRPr="004F64AE" w:rsidRDefault="004A7B33" w:rsidP="00930A96">
      <w:pPr>
        <w:rPr>
          <w:rFonts w:ascii="Arial Narrow" w:hAnsi="Arial Narrow" w:cs="Arial"/>
          <w:sz w:val="22"/>
          <w:szCs w:val="22"/>
        </w:rPr>
      </w:pPr>
      <w:r w:rsidRPr="004F64AE">
        <w:rPr>
          <w:rFonts w:ascii="Arial Narrow" w:hAnsi="Arial Narrow" w:cs="Arial"/>
          <w:sz w:val="22"/>
          <w:szCs w:val="22"/>
        </w:rPr>
        <w:t>85-681</w:t>
      </w:r>
      <w:r w:rsidR="00930A96" w:rsidRPr="004F64AE">
        <w:rPr>
          <w:rFonts w:ascii="Arial Narrow" w:hAnsi="Arial Narrow" w:cs="Arial"/>
          <w:sz w:val="22"/>
          <w:szCs w:val="22"/>
        </w:rPr>
        <w:t xml:space="preserve"> </w:t>
      </w:r>
      <w:r w:rsidRPr="004F64AE">
        <w:rPr>
          <w:rFonts w:ascii="Arial Narrow" w:hAnsi="Arial Narrow" w:cs="Arial"/>
          <w:sz w:val="22"/>
          <w:szCs w:val="22"/>
        </w:rPr>
        <w:t>Bydgoszcz</w:t>
      </w:r>
    </w:p>
    <w:p w14:paraId="39F5E2A4" w14:textId="77777777" w:rsidR="00930A96" w:rsidRPr="004F64AE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4F64A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9048971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F64A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8CA9093" w14:textId="497BF9EA" w:rsidR="004F64AE" w:rsidRPr="00DE1E3C" w:rsidRDefault="004F64AE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DE1E3C">
        <w:rPr>
          <w:rFonts w:ascii="Arial Narrow" w:hAnsi="Arial Narrow" w:cs="Arial"/>
          <w:bCs/>
          <w:sz w:val="22"/>
          <w:szCs w:val="22"/>
        </w:rPr>
        <w:t xml:space="preserve"> </w:t>
      </w:r>
      <w:r w:rsidR="00DE1E3C">
        <w:rPr>
          <w:rFonts w:ascii="Arial Narrow" w:hAnsi="Arial Narrow" w:cs="Arial"/>
          <w:b/>
          <w:sz w:val="22"/>
          <w:szCs w:val="22"/>
        </w:rPr>
        <w:t>6941/2025</w:t>
      </w:r>
    </w:p>
    <w:p w14:paraId="2E19820D" w14:textId="77777777" w:rsidR="00930A96" w:rsidRPr="004F64AE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4F64AE">
        <w:rPr>
          <w:rFonts w:ascii="Arial Narrow" w:hAnsi="Arial Narrow" w:cs="Arial"/>
          <w:b/>
          <w:sz w:val="24"/>
          <w:szCs w:val="24"/>
        </w:rPr>
        <w:t>WYKONAWCY</w:t>
      </w:r>
    </w:p>
    <w:p w14:paraId="239F09EF" w14:textId="77777777" w:rsidR="00930A96" w:rsidRPr="004F64AE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4F64AE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4F64AE" w14:paraId="0282F58B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4CEE2B" w14:textId="77777777" w:rsidR="00930A96" w:rsidRPr="004F64AE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4F64AE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4D59A104" w14:textId="77777777" w:rsidR="00930A96" w:rsidRPr="004F64AE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F64AE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4F64AE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4F64AE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751275DD" w14:textId="77777777" w:rsidR="00930A96" w:rsidRPr="004F64AE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60408B1C" w14:textId="77777777" w:rsidR="00930A96" w:rsidRPr="004F64AE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F64A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F64A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F64A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F64AE" w14:paraId="416CC653" w14:textId="77777777" w:rsidTr="00E03B3C">
        <w:tc>
          <w:tcPr>
            <w:tcW w:w="2269" w:type="dxa"/>
          </w:tcPr>
          <w:p w14:paraId="27258A43" w14:textId="77777777" w:rsidR="00930A96" w:rsidRPr="004F64AE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64A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636050E" w14:textId="77777777" w:rsidR="00930A96" w:rsidRPr="004F64AE" w:rsidRDefault="004A7B3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F64AE">
              <w:rPr>
                <w:rFonts w:ascii="Arial Narrow" w:hAnsi="Arial Narrow" w:cs="Arial"/>
                <w:bCs/>
                <w:sz w:val="22"/>
                <w:szCs w:val="22"/>
              </w:rPr>
              <w:t>"Zakup sprzętu do diagnostyki genetycznej" w 2025r.</w:t>
            </w:r>
            <w:r w:rsidR="00930A96" w:rsidRPr="004F64A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A7B33" w:rsidRPr="004F64AE" w14:paraId="183F3DB8" w14:textId="77777777" w:rsidTr="00342DB1">
        <w:tc>
          <w:tcPr>
            <w:tcW w:w="2269" w:type="dxa"/>
          </w:tcPr>
          <w:p w14:paraId="050128A3" w14:textId="77777777" w:rsidR="004A7B33" w:rsidRPr="004F64AE" w:rsidRDefault="004A7B33" w:rsidP="00342D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F64A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8809776" w14:textId="77777777" w:rsidR="004A7B33" w:rsidRPr="004F64AE" w:rsidRDefault="004A7B33" w:rsidP="00342D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F64AE">
              <w:rPr>
                <w:rFonts w:ascii="Arial Narrow" w:hAnsi="Arial Narrow" w:cs="Arial"/>
                <w:bCs/>
                <w:sz w:val="22"/>
                <w:szCs w:val="22"/>
              </w:rPr>
              <w:t>92/2025</w:t>
            </w:r>
          </w:p>
        </w:tc>
      </w:tr>
    </w:tbl>
    <w:p w14:paraId="4D2F89FE" w14:textId="77777777"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F64AE">
        <w:rPr>
          <w:rFonts w:ascii="Arial Narrow" w:hAnsi="Arial Narrow" w:cs="Arial"/>
          <w:sz w:val="22"/>
          <w:szCs w:val="22"/>
        </w:rPr>
        <w:t xml:space="preserve">Zamawiający, </w:t>
      </w:r>
      <w:r w:rsidR="004A7B33" w:rsidRPr="004F64AE">
        <w:rPr>
          <w:rFonts w:ascii="Arial Narrow" w:hAnsi="Arial Narrow" w:cs="Arial"/>
          <w:b/>
          <w:sz w:val="22"/>
          <w:szCs w:val="22"/>
        </w:rPr>
        <w:t>10WSzKzP SPZOZ</w:t>
      </w:r>
      <w:r w:rsidRPr="004F64AE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4A7B33" w:rsidRPr="004F64AE">
        <w:rPr>
          <w:rFonts w:ascii="Arial Narrow" w:hAnsi="Arial Narrow" w:cs="Arial"/>
          <w:sz w:val="22"/>
          <w:szCs w:val="22"/>
        </w:rPr>
        <w:t>(t.j. Dz. U. z 2024 poz. 1320)</w:t>
      </w:r>
      <w:r w:rsidRPr="004F64AE">
        <w:rPr>
          <w:rFonts w:ascii="Arial Narrow" w:hAnsi="Arial Narrow" w:cs="Arial"/>
          <w:sz w:val="22"/>
          <w:szCs w:val="22"/>
        </w:rPr>
        <w:t xml:space="preserve">, </w:t>
      </w:r>
      <w:r w:rsidR="00EB3650" w:rsidRPr="004F64AE">
        <w:rPr>
          <w:rFonts w:ascii="Arial Narrow" w:hAnsi="Arial Narrow" w:cs="Arial"/>
          <w:sz w:val="22"/>
          <w:szCs w:val="22"/>
        </w:rPr>
        <w:t xml:space="preserve">informuje o </w:t>
      </w:r>
      <w:r w:rsidRPr="004F64AE">
        <w:rPr>
          <w:rFonts w:ascii="Arial Narrow" w:hAnsi="Arial Narrow" w:cs="Arial"/>
          <w:sz w:val="22"/>
          <w:szCs w:val="22"/>
        </w:rPr>
        <w:t>dokon</w:t>
      </w:r>
      <w:r w:rsidR="00EB3650" w:rsidRPr="004F64AE">
        <w:rPr>
          <w:rFonts w:ascii="Arial Narrow" w:hAnsi="Arial Narrow" w:cs="Arial"/>
          <w:sz w:val="22"/>
          <w:szCs w:val="22"/>
        </w:rPr>
        <w:t>aniu</w:t>
      </w:r>
      <w:r w:rsidRPr="004F64AE">
        <w:rPr>
          <w:rFonts w:ascii="Arial Narrow" w:hAnsi="Arial Narrow" w:cs="Arial"/>
          <w:sz w:val="22"/>
          <w:szCs w:val="22"/>
        </w:rPr>
        <w:t xml:space="preserve"> </w:t>
      </w:r>
      <w:r w:rsidR="00460DC4" w:rsidRPr="004F64AE">
        <w:rPr>
          <w:rFonts w:ascii="Arial Narrow" w:hAnsi="Arial Narrow" w:cs="Arial"/>
          <w:sz w:val="22"/>
          <w:szCs w:val="22"/>
        </w:rPr>
        <w:t>zmian</w:t>
      </w:r>
      <w:r w:rsidRPr="004F64AE">
        <w:rPr>
          <w:rFonts w:ascii="Arial Narrow" w:hAnsi="Arial Narrow" w:cs="Arial"/>
          <w:sz w:val="22"/>
          <w:szCs w:val="22"/>
        </w:rPr>
        <w:t xml:space="preserve"> w z</w:t>
      </w:r>
      <w:r w:rsidR="00460DC4" w:rsidRPr="004F64AE">
        <w:rPr>
          <w:rFonts w:ascii="Arial Narrow" w:hAnsi="Arial Narrow" w:cs="Arial"/>
          <w:sz w:val="22"/>
          <w:szCs w:val="22"/>
        </w:rPr>
        <w:t>apis</w:t>
      </w:r>
      <w:r w:rsidRPr="004F64AE">
        <w:rPr>
          <w:rFonts w:ascii="Arial Narrow" w:hAnsi="Arial Narrow" w:cs="Arial"/>
          <w:sz w:val="22"/>
          <w:szCs w:val="22"/>
        </w:rPr>
        <w:t>ach</w:t>
      </w:r>
      <w:r w:rsidR="00460DC4" w:rsidRPr="004F64AE">
        <w:rPr>
          <w:rFonts w:ascii="Arial Narrow" w:hAnsi="Arial Narrow" w:cs="Arial"/>
          <w:sz w:val="22"/>
          <w:szCs w:val="22"/>
        </w:rPr>
        <w:t xml:space="preserve"> </w:t>
      </w:r>
      <w:r w:rsidR="0022485D" w:rsidRPr="004F64AE">
        <w:rPr>
          <w:rFonts w:ascii="Arial Narrow" w:hAnsi="Arial Narrow" w:cs="Arial"/>
          <w:sz w:val="22"/>
          <w:szCs w:val="22"/>
        </w:rPr>
        <w:t>SWZ</w:t>
      </w:r>
      <w:r w:rsidR="00460DC4" w:rsidRPr="004F64AE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4F64AE">
        <w:rPr>
          <w:rFonts w:ascii="Arial Narrow" w:hAnsi="Arial Narrow" w:cs="Arial"/>
          <w:sz w:val="22"/>
          <w:szCs w:val="22"/>
        </w:rPr>
        <w:t>:</w:t>
      </w:r>
    </w:p>
    <w:p w14:paraId="45B5F3A5" w14:textId="6DCAC29F" w:rsidR="00294E17" w:rsidRDefault="00294E17" w:rsidP="00294E17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10.1. otrzymuje brzmienie: </w:t>
      </w:r>
    </w:p>
    <w:p w14:paraId="65B2C0FC" w14:textId="4F99AEBD" w:rsidR="00294E17" w:rsidRDefault="00294E17" w:rsidP="00294E17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żąda złożenia przez Wykonawcę wraz z ofertą następujących, przedmiotowych środków dowodowych:</w:t>
      </w:r>
    </w:p>
    <w:tbl>
      <w:tblPr>
        <w:tblW w:w="853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CB4E84" w:rsidRPr="00CB4E84" w14:paraId="3D40C557" w14:textId="77777777" w:rsidTr="00342D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3793A" w14:textId="77777777" w:rsidR="00CB4E84" w:rsidRPr="00CB4E84" w:rsidRDefault="00CB4E84" w:rsidP="00CB4E84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B4E84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E69E1" w14:textId="77777777" w:rsidR="00CB4E84" w:rsidRPr="00CB4E84" w:rsidRDefault="00CB4E84" w:rsidP="00CB4E84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E84">
              <w:rPr>
                <w:rFonts w:ascii="Arial Narrow" w:hAnsi="Arial Narrow" w:cs="Arial"/>
                <w:b/>
                <w:sz w:val="22"/>
                <w:szCs w:val="22"/>
              </w:rPr>
              <w:t>Wymagany dokument</w:t>
            </w:r>
          </w:p>
        </w:tc>
      </w:tr>
      <w:tr w:rsidR="00CB4E84" w:rsidRPr="00CB4E84" w14:paraId="41EA64F6" w14:textId="77777777" w:rsidTr="00342D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F63F5" w14:textId="77777777" w:rsidR="00CB4E84" w:rsidRPr="00CB4E84" w:rsidRDefault="00CB4E84" w:rsidP="00CB4E84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B4E84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AA78A" w14:textId="77777777" w:rsidR="00CB4E84" w:rsidRPr="00CB4E84" w:rsidRDefault="00CB4E84" w:rsidP="00CB4E84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E84">
              <w:rPr>
                <w:rFonts w:ascii="Arial Narrow" w:hAnsi="Arial Narrow" w:cs="Arial"/>
                <w:b/>
                <w:sz w:val="22"/>
                <w:szCs w:val="22"/>
              </w:rPr>
              <w:t>Karty techniczne, katalogi, foldery lub opisy przedmiotu zamówienia potwierdzające parametry techniczne opisane w specyfikacji technicznej - dotyczy zadania 1,2,3 i 4</w:t>
            </w:r>
          </w:p>
          <w:p w14:paraId="0CCA2497" w14:textId="77777777" w:rsidR="00CB4E84" w:rsidRPr="00CB4E84" w:rsidRDefault="00CB4E84" w:rsidP="00CB4E84">
            <w:pPr>
              <w:spacing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4E84" w:rsidRPr="00CB4E84" w14:paraId="4387D37D" w14:textId="77777777" w:rsidTr="00342D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FFC5F" w14:textId="77777777" w:rsidR="00CB4E84" w:rsidRPr="00CB4E84" w:rsidRDefault="00CB4E84" w:rsidP="00CB4E84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B4E84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19B88" w14:textId="77777777" w:rsidR="00CB4E84" w:rsidRPr="00CB4E84" w:rsidRDefault="00CB4E84" w:rsidP="00CB4E84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E84">
              <w:rPr>
                <w:rFonts w:ascii="Arial Narrow" w:hAnsi="Arial Narrow" w:cs="Arial"/>
                <w:b/>
                <w:sz w:val="22"/>
                <w:szCs w:val="22"/>
              </w:rPr>
              <w:t>Instrukcja obsługi przedmiotu zamówienia w języku polskim - dotyczy zadania 1,2,3 i 4</w:t>
            </w:r>
          </w:p>
          <w:p w14:paraId="26E89423" w14:textId="77777777" w:rsidR="00CB4E84" w:rsidRPr="00CB4E84" w:rsidRDefault="00CB4E84" w:rsidP="00CB4E84">
            <w:pPr>
              <w:spacing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4E84" w:rsidRPr="00CB4E84" w14:paraId="72B6B4FA" w14:textId="77777777" w:rsidTr="00342D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934E8" w14:textId="77777777" w:rsidR="00CB4E84" w:rsidRPr="00CB4E84" w:rsidRDefault="00CB4E84" w:rsidP="00CB4E84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B4E84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F8198" w14:textId="076DE87F" w:rsidR="00CB4E84" w:rsidRPr="00CB4E84" w:rsidRDefault="00CB4E84" w:rsidP="00CB4E84">
            <w:pPr>
              <w:spacing w:before="60" w:after="60" w:line="360" w:lineRule="auto"/>
              <w:jc w:val="both"/>
              <w:rPr>
                <w:rFonts w:ascii="Arial Narrow" w:hAnsi="Arial Narrow" w:cs="Arial"/>
                <w:color w:val="FF0000"/>
                <w:sz w:val="22"/>
                <w:szCs w:val="22"/>
              </w:rPr>
            </w:pPr>
            <w:r w:rsidRPr="00CB4E84">
              <w:rPr>
                <w:rFonts w:ascii="Arial Narrow" w:hAnsi="Arial Narrow" w:cs="Arial"/>
                <w:b/>
                <w:color w:val="FF0000"/>
                <w:sz w:val="22"/>
                <w:szCs w:val="22"/>
              </w:rPr>
              <w:t>Oświadczenie o posiadaniu certyfikatu CE IVDR - dotyczy zadania 2</w:t>
            </w:r>
          </w:p>
          <w:p w14:paraId="2E1B91D7" w14:textId="77777777" w:rsidR="00CB4E84" w:rsidRPr="00CB4E84" w:rsidRDefault="00CB4E84" w:rsidP="00CB4E84">
            <w:pPr>
              <w:spacing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CB4E84" w:rsidRPr="00CB4E84" w14:paraId="52501615" w14:textId="77777777" w:rsidTr="00342DB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9CCC9" w14:textId="77777777" w:rsidR="00CB4E84" w:rsidRPr="00CB4E84" w:rsidRDefault="00CB4E84" w:rsidP="00CB4E84">
            <w:pPr>
              <w:spacing w:before="60" w:after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B4E84">
              <w:rPr>
                <w:rFonts w:ascii="Arial Narrow" w:hAnsi="Arial Narrow" w:cs="Arial"/>
                <w:sz w:val="22"/>
                <w:szCs w:val="22"/>
              </w:rPr>
              <w:lastRenderedPageBreak/>
              <w:t>4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21F80" w14:textId="77777777" w:rsidR="00CB4E84" w:rsidRPr="00CB4E84" w:rsidRDefault="00CB4E84" w:rsidP="00CB4E84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B4E84">
              <w:rPr>
                <w:rFonts w:ascii="Arial Narrow" w:hAnsi="Arial Narrow" w:cs="Arial"/>
                <w:b/>
                <w:sz w:val="22"/>
                <w:szCs w:val="22"/>
              </w:rPr>
              <w:t>Oświadczenie o posiadaniu certyfikatu CE IVD - dotyczy zadania 1, 3 i 4</w:t>
            </w:r>
          </w:p>
          <w:p w14:paraId="5BBF3B3A" w14:textId="77777777" w:rsidR="00CB4E84" w:rsidRPr="00CB4E84" w:rsidRDefault="00CB4E84" w:rsidP="00CB4E84">
            <w:pPr>
              <w:spacing w:after="4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0AE64EFE" w14:textId="39CC6DF3" w:rsidR="00294E17" w:rsidRDefault="00294E17" w:rsidP="00294E17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>
        <w:rPr>
          <w:rFonts w:ascii="Arial Narrow" w:hAnsi="Arial Narrow"/>
          <w:sz w:val="22"/>
          <w:szCs w:val="22"/>
        </w:rPr>
        <w:t>2025-12-</w:t>
      </w:r>
      <w:r w:rsidR="000B5DC9">
        <w:rPr>
          <w:rFonts w:ascii="Arial Narrow" w:hAnsi="Arial Narrow"/>
          <w:sz w:val="22"/>
          <w:szCs w:val="22"/>
        </w:rPr>
        <w:t>17</w:t>
      </w:r>
    </w:p>
    <w:p w14:paraId="40710C7D" w14:textId="774D316F" w:rsidR="00294E17" w:rsidRPr="00481FF7" w:rsidRDefault="00294E17" w:rsidP="00294E17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481FF7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2025-09-</w:t>
      </w:r>
      <w:r w:rsidR="00DE1E3C">
        <w:rPr>
          <w:rFonts w:ascii="Arial Narrow" w:hAnsi="Arial Narrow"/>
          <w:sz w:val="22"/>
          <w:szCs w:val="22"/>
        </w:rPr>
        <w:t>19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4BF8E350" w14:textId="77777777" w:rsidR="00294E17" w:rsidRDefault="00294E17" w:rsidP="00294E17">
      <w:pPr>
        <w:spacing w:before="120"/>
        <w:jc w:val="both"/>
        <w:rPr>
          <w:rFonts w:ascii="Arial Narrow" w:hAnsi="Arial Narrow"/>
          <w:i/>
          <w:sz w:val="22"/>
          <w:szCs w:val="22"/>
        </w:rPr>
      </w:pPr>
    </w:p>
    <w:p w14:paraId="26354DFA" w14:textId="77777777" w:rsidR="00294E17" w:rsidRPr="00866BAC" w:rsidRDefault="00294E17" w:rsidP="00294E17">
      <w:pPr>
        <w:spacing w:line="360" w:lineRule="auto"/>
        <w:ind w:right="-2"/>
        <w:rPr>
          <w:rFonts w:ascii="Arial Narrow" w:hAnsi="Arial Narrow" w:cs="Arial"/>
          <w:iCs/>
          <w:sz w:val="22"/>
          <w:szCs w:val="22"/>
        </w:rPr>
      </w:pPr>
      <w:r w:rsidRPr="00866BAC">
        <w:rPr>
          <w:rFonts w:ascii="Arial Narrow" w:hAnsi="Arial Narrow" w:cs="Arial"/>
          <w:iCs/>
          <w:sz w:val="22"/>
          <w:szCs w:val="22"/>
        </w:rPr>
        <w:t xml:space="preserve">W związku z udzielonymi wyjaśnieniami Zamawiający zamieszcza również na stronie WWW Zamawiającego oraz platformie, na której prowadzone jest postępowanie plik o nazwie: </w:t>
      </w:r>
    </w:p>
    <w:p w14:paraId="65FD4875" w14:textId="480823B6" w:rsidR="00294E17" w:rsidRDefault="00294E17" w:rsidP="00294E17">
      <w:pPr>
        <w:spacing w:line="360" w:lineRule="auto"/>
        <w:ind w:right="-2"/>
        <w:rPr>
          <w:rFonts w:ascii="Arial Narrow" w:hAnsi="Arial Narrow" w:cs="Arial"/>
          <w:iCs/>
          <w:sz w:val="22"/>
          <w:szCs w:val="22"/>
        </w:rPr>
      </w:pPr>
      <w:hyperlink r:id="rId7" w:history="1">
        <w:r w:rsidRPr="00196887">
          <w:rPr>
            <w:rFonts w:ascii="Arial Narrow" w:hAnsi="Arial Narrow" w:cs="Arial"/>
            <w:iCs/>
            <w:sz w:val="22"/>
            <w:szCs w:val="22"/>
          </w:rPr>
          <w:t>Specyfikacja</w:t>
        </w:r>
      </w:hyperlink>
      <w:r w:rsidRPr="00196887">
        <w:rPr>
          <w:rFonts w:ascii="Arial Narrow" w:hAnsi="Arial Narrow"/>
          <w:sz w:val="22"/>
          <w:szCs w:val="22"/>
        </w:rPr>
        <w:t xml:space="preserve"> techniczna – zadanie </w:t>
      </w:r>
      <w:r w:rsidR="00C51AFF">
        <w:rPr>
          <w:rFonts w:ascii="Arial Narrow" w:hAnsi="Arial Narrow"/>
          <w:sz w:val="22"/>
          <w:szCs w:val="22"/>
        </w:rPr>
        <w:t>2</w:t>
      </w:r>
      <w:r w:rsidRPr="00196887">
        <w:rPr>
          <w:rFonts w:ascii="Arial Narrow" w:hAnsi="Arial Narrow" w:cs="Arial"/>
          <w:iCs/>
          <w:sz w:val="22"/>
          <w:szCs w:val="22"/>
        </w:rPr>
        <w:t xml:space="preserve"> AKTUALNA (załącznik nr </w:t>
      </w:r>
      <w:r w:rsidR="00C51AFF">
        <w:rPr>
          <w:rFonts w:ascii="Arial Narrow" w:hAnsi="Arial Narrow" w:cs="Arial"/>
          <w:iCs/>
          <w:sz w:val="22"/>
          <w:szCs w:val="22"/>
        </w:rPr>
        <w:t>9</w:t>
      </w:r>
      <w:r>
        <w:rPr>
          <w:rFonts w:ascii="Arial Narrow" w:hAnsi="Arial Narrow" w:cs="Arial"/>
          <w:iCs/>
          <w:sz w:val="22"/>
          <w:szCs w:val="22"/>
        </w:rPr>
        <w:t xml:space="preserve"> do SWZ</w:t>
      </w:r>
      <w:r w:rsidRPr="00196887">
        <w:rPr>
          <w:rFonts w:ascii="Arial Narrow" w:hAnsi="Arial Narrow" w:cs="Arial"/>
          <w:iCs/>
          <w:sz w:val="22"/>
          <w:szCs w:val="22"/>
        </w:rPr>
        <w:t>)</w:t>
      </w:r>
    </w:p>
    <w:p w14:paraId="40D1AC23" w14:textId="77777777" w:rsidR="00294E17" w:rsidRDefault="00294E17" w:rsidP="00294E17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46C58951" w14:textId="77777777" w:rsidR="00294E17" w:rsidRPr="00012C39" w:rsidRDefault="00294E17" w:rsidP="00294E17">
      <w:pPr>
        <w:jc w:val="center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2331B0A9" w14:textId="6FCC9BEB" w:rsidR="00294E17" w:rsidRDefault="00294E17" w:rsidP="00294E17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="00711F56">
        <w:rPr>
          <w:rFonts w:ascii="Lucida Sans Unicode" w:hAnsi="Lucida Sans Unicode" w:cs="Lucida Sans Unicode"/>
          <w:b/>
          <w:bCs/>
          <w:color w:val="444444"/>
        </w:rPr>
        <w:t>592567-2025</w:t>
      </w:r>
    </w:p>
    <w:p w14:paraId="7CFE4F71" w14:textId="77777777" w:rsidR="00C51AFF" w:rsidRDefault="00294E17" w:rsidP="00294E17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14:paraId="38338E9B" w14:textId="77777777" w:rsidR="00C51AFF" w:rsidRDefault="00C51AFF" w:rsidP="00294E17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4452FAC4" w14:textId="404545D6" w:rsidR="00294E17" w:rsidRPr="00012C39" w:rsidRDefault="00C51AFF" w:rsidP="00294E17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294E17" w:rsidRPr="00012C39">
        <w:rPr>
          <w:rFonts w:ascii="Arial Narrow" w:hAnsi="Arial Narrow"/>
          <w:sz w:val="22"/>
          <w:szCs w:val="22"/>
        </w:rPr>
        <w:tab/>
      </w:r>
      <w:r w:rsidR="00294E17" w:rsidRPr="00012C39">
        <w:rPr>
          <w:rFonts w:ascii="Arial Narrow" w:hAnsi="Arial Narrow"/>
          <w:i/>
          <w:sz w:val="22"/>
          <w:szCs w:val="22"/>
        </w:rPr>
        <w:t>Zamawiający</w:t>
      </w:r>
    </w:p>
    <w:p w14:paraId="3E6B13F6" w14:textId="77777777" w:rsidR="00294E17" w:rsidRDefault="00294E17" w:rsidP="00294E17">
      <w:pPr>
        <w:ind w:left="357"/>
        <w:jc w:val="both"/>
        <w:rPr>
          <w:rFonts w:ascii="Arial Narrow" w:hAnsi="Arial Narrow"/>
        </w:rPr>
      </w:pPr>
    </w:p>
    <w:p w14:paraId="264124C1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2621FC2C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5D75D393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74037B05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676D20AE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6A211EAB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5C641732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0FB5D7AB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261C5E2E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5BBB4E99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471BAC1B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398E1E9B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4EB68E70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5F815735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6C8B013D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51FFEE4F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05769B93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1D0DF8E3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1659D493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28D82AE3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6A5EB517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58AF0D08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1577E92D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07EBDB44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17371095" w14:textId="77777777" w:rsidR="00C51AFF" w:rsidRDefault="00C51AFF" w:rsidP="00294E17">
      <w:pPr>
        <w:ind w:left="357"/>
        <w:jc w:val="both"/>
        <w:rPr>
          <w:rFonts w:ascii="Arial Narrow" w:hAnsi="Arial Narrow"/>
        </w:rPr>
      </w:pPr>
    </w:p>
    <w:p w14:paraId="2CE98748" w14:textId="7E477A98" w:rsidR="00294E17" w:rsidRPr="00012C39" w:rsidRDefault="00294E17" w:rsidP="00294E17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w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14:paraId="15F79081" w14:textId="77777777" w:rsidR="00294E17" w:rsidRPr="00DD40AF" w:rsidRDefault="00294E17" w:rsidP="00294E17">
      <w:pPr>
        <w:ind w:left="357"/>
        <w:jc w:val="both"/>
        <w:rPr>
          <w:rFonts w:ascii="Arial Narrow" w:hAnsi="Arial Narrow"/>
        </w:rPr>
      </w:pPr>
      <w:r w:rsidRPr="00DD40AF">
        <w:rPr>
          <w:rFonts w:ascii="Arial Narrow" w:hAnsi="Arial Narrow"/>
        </w:rPr>
        <w:t>egz. 1 - a/a kancelaria</w:t>
      </w:r>
    </w:p>
    <w:p w14:paraId="556F52F1" w14:textId="77777777" w:rsidR="00294E17" w:rsidRPr="00DD40AF" w:rsidRDefault="00294E17" w:rsidP="00294E17">
      <w:pPr>
        <w:rPr>
          <w:rFonts w:ascii="Arial Narrow" w:hAnsi="Arial Narrow" w:cs="Arial"/>
          <w:szCs w:val="24"/>
        </w:rPr>
      </w:pPr>
      <w:r w:rsidRPr="00DD40AF">
        <w:rPr>
          <w:rFonts w:ascii="Arial Narrow" w:hAnsi="Arial Narrow"/>
        </w:rPr>
        <w:t xml:space="preserve">        egz. 2 – </w:t>
      </w:r>
      <w:r w:rsidRPr="00DD40AF">
        <w:rPr>
          <w:rFonts w:ascii="Arial Narrow" w:hAnsi="Arial Narrow" w:cs="Arial"/>
          <w:szCs w:val="24"/>
        </w:rPr>
        <w:t xml:space="preserve">strona </w:t>
      </w:r>
      <w:proofErr w:type="spellStart"/>
      <w:r w:rsidRPr="00DD40AF">
        <w:rPr>
          <w:rFonts w:ascii="Arial Narrow" w:hAnsi="Arial Narrow" w:cs="Arial"/>
          <w:szCs w:val="24"/>
        </w:rPr>
        <w:t>int</w:t>
      </w:r>
      <w:proofErr w:type="spellEnd"/>
      <w:r w:rsidRPr="00DD40AF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DD40AF">
        <w:rPr>
          <w:rFonts w:ascii="Arial Narrow" w:hAnsi="Arial Narrow" w:cs="Arial"/>
          <w:szCs w:val="24"/>
        </w:rPr>
        <w:t>SZPubl</w:t>
      </w:r>
      <w:proofErr w:type="spellEnd"/>
      <w:r w:rsidRPr="00DD40AF">
        <w:rPr>
          <w:rFonts w:ascii="Arial Narrow" w:hAnsi="Arial Narrow" w:cs="Arial"/>
          <w:szCs w:val="24"/>
        </w:rPr>
        <w:t>. T2612 B10</w:t>
      </w:r>
    </w:p>
    <w:p w14:paraId="2ACDDC97" w14:textId="77777777" w:rsidR="00294E17" w:rsidRPr="00012C39" w:rsidRDefault="00294E17" w:rsidP="00294E17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012C39">
        <w:rPr>
          <w:rFonts w:ascii="Arial Narrow" w:hAnsi="Arial Narrow"/>
        </w:rPr>
        <w:t xml:space="preserve"> Baranowska tel. 261 417</w:t>
      </w:r>
      <w:r>
        <w:rPr>
          <w:rFonts w:ascii="Arial Narrow" w:hAnsi="Arial Narrow"/>
        </w:rPr>
        <w:t> </w:t>
      </w:r>
      <w:r w:rsidRPr="00012C39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8" w:history="1">
        <w:r w:rsidRPr="00B32DA5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36945C0E" w14:textId="7A3BEAF9" w:rsidR="00294E17" w:rsidRPr="001A063C" w:rsidRDefault="00294E17" w:rsidP="00294E17">
      <w:pPr>
        <w:ind w:left="357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2025-09-</w:t>
      </w:r>
      <w:r w:rsidR="00C51AFF">
        <w:rPr>
          <w:rFonts w:ascii="Arial Narrow" w:hAnsi="Arial Narrow"/>
        </w:rPr>
        <w:t>11</w:t>
      </w:r>
    </w:p>
    <w:p w14:paraId="34C3AE02" w14:textId="3680EBE4" w:rsidR="005C0930" w:rsidRPr="004F64AE" w:rsidRDefault="005C0930" w:rsidP="00294E17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sectPr w:rsidR="005C0930" w:rsidRPr="004F64AE" w:rsidSect="00930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F557C" w14:textId="77777777" w:rsidR="00431D55" w:rsidRDefault="00431D55">
      <w:r>
        <w:separator/>
      </w:r>
    </w:p>
  </w:endnote>
  <w:endnote w:type="continuationSeparator" w:id="0">
    <w:p w14:paraId="03C8B2D3" w14:textId="77777777" w:rsidR="00431D55" w:rsidRDefault="00431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D7C0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0B94B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52A7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2EBEA0F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F6BD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F9D13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DBA284" w14:textId="77777777" w:rsidR="00EF1037" w:rsidRDefault="00EF1037">
    <w:pPr>
      <w:pStyle w:val="Stopka"/>
      <w:tabs>
        <w:tab w:val="clear" w:pos="4536"/>
        <w:tab w:val="left" w:pos="6237"/>
      </w:tabs>
    </w:pPr>
  </w:p>
  <w:p w14:paraId="49F667A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C6A94" w14:textId="77777777" w:rsidR="00431D55" w:rsidRDefault="00431D55">
      <w:r>
        <w:separator/>
      </w:r>
    </w:p>
  </w:footnote>
  <w:footnote w:type="continuationSeparator" w:id="0">
    <w:p w14:paraId="68C8DB61" w14:textId="77777777" w:rsidR="00431D55" w:rsidRDefault="00431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6B43F" w14:textId="77777777" w:rsidR="004A7B33" w:rsidRDefault="004A7B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15B3D" w14:textId="77777777" w:rsidR="004A7B33" w:rsidRDefault="004A7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4A0AF" w14:textId="77777777" w:rsidR="004A7B33" w:rsidRDefault="004A7B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30B02"/>
    <w:multiLevelType w:val="hybridMultilevel"/>
    <w:tmpl w:val="8C76F8BA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273364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1D55"/>
    <w:rsid w:val="00057D02"/>
    <w:rsid w:val="000613E0"/>
    <w:rsid w:val="000B5DC9"/>
    <w:rsid w:val="001A571A"/>
    <w:rsid w:val="0022485D"/>
    <w:rsid w:val="00294E17"/>
    <w:rsid w:val="002B1C74"/>
    <w:rsid w:val="00384EFD"/>
    <w:rsid w:val="004222DA"/>
    <w:rsid w:val="00431D55"/>
    <w:rsid w:val="00453E59"/>
    <w:rsid w:val="00460DC4"/>
    <w:rsid w:val="004A7B33"/>
    <w:rsid w:val="004F64AE"/>
    <w:rsid w:val="005079A4"/>
    <w:rsid w:val="0055546F"/>
    <w:rsid w:val="005C0930"/>
    <w:rsid w:val="006736C6"/>
    <w:rsid w:val="006D4AE5"/>
    <w:rsid w:val="00711F56"/>
    <w:rsid w:val="00854803"/>
    <w:rsid w:val="0087224A"/>
    <w:rsid w:val="009149C3"/>
    <w:rsid w:val="00930A96"/>
    <w:rsid w:val="00953AA1"/>
    <w:rsid w:val="0095641D"/>
    <w:rsid w:val="009D169F"/>
    <w:rsid w:val="00A40C88"/>
    <w:rsid w:val="00A4668B"/>
    <w:rsid w:val="00B26D41"/>
    <w:rsid w:val="00B33F01"/>
    <w:rsid w:val="00B361A9"/>
    <w:rsid w:val="00C152AE"/>
    <w:rsid w:val="00C51AFF"/>
    <w:rsid w:val="00CB4E84"/>
    <w:rsid w:val="00D1574A"/>
    <w:rsid w:val="00D248D2"/>
    <w:rsid w:val="00DE1E3C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28E543"/>
  <w15:chartTrackingRefBased/>
  <w15:docId w15:val="{FDB423EF-1B0A-4DED-8435-F412FE7A1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294E1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Dokumenty/Download/1c2b6a94-c4b4-ce41-8f2d-5661fd0d96d0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285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9</cp:revision>
  <cp:lastPrinted>2001-02-10T18:08:00Z</cp:lastPrinted>
  <dcterms:created xsi:type="dcterms:W3CDTF">2025-09-10T08:27:00Z</dcterms:created>
  <dcterms:modified xsi:type="dcterms:W3CDTF">2025-09-11T08:09:00Z</dcterms:modified>
</cp:coreProperties>
</file>