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465C3F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465C3F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0B2D33" w:rsidRPr="00465C3F">
        <w:rPr>
          <w:rFonts w:ascii="Arial Black" w:eastAsia="Times New Roman" w:hAnsi="Arial Black" w:cs="Arial"/>
          <w:bCs/>
          <w:sz w:val="20"/>
          <w:szCs w:val="20"/>
          <w:lang w:eastAsia="pl-PL"/>
        </w:rPr>
        <w:t>6</w:t>
      </w:r>
      <w:r w:rsidRPr="00465C3F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65C3F" w:rsidTr="00D62E6E">
        <w:tc>
          <w:tcPr>
            <w:tcW w:w="2800" w:type="dxa"/>
            <w:shd w:val="clear" w:color="auto" w:fill="auto"/>
          </w:tcPr>
          <w:p w:rsidR="00D62E6E" w:rsidRPr="00465C3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465C3F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465C3F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65C3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465C3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65C3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465C3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465C3F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465C3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65C3F" w:rsidTr="00D62E6E">
        <w:tc>
          <w:tcPr>
            <w:tcW w:w="2800" w:type="dxa"/>
            <w:shd w:val="clear" w:color="auto" w:fill="auto"/>
          </w:tcPr>
          <w:p w:rsidR="00D62E6E" w:rsidRPr="00465C3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465C3F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65C3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465C3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65C3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465C3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465C3F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465C3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465C3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2D33" w:rsidRPr="00465C3F" w:rsidTr="007A0F0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B2D33" w:rsidRPr="00465C3F" w:rsidRDefault="000B2D33" w:rsidP="007A0F0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0B2D33" w:rsidRPr="00465C3F" w:rsidRDefault="000B2D33" w:rsidP="007A0F0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465C3F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2024 poz. 1320)</w:t>
            </w:r>
            <w:r w:rsidRPr="00465C3F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0B2D33" w:rsidRPr="00465C3F" w:rsidRDefault="000B2D33" w:rsidP="007A0F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B2D33" w:rsidRPr="00465C3F" w:rsidRDefault="000B2D33" w:rsidP="007A0F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465C3F" w:rsidRDefault="000B2D3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65C3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465C3F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465C3F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65C3F" w:rsidTr="00D62E6E">
        <w:tc>
          <w:tcPr>
            <w:tcW w:w="2269" w:type="dxa"/>
            <w:shd w:val="clear" w:color="auto" w:fill="auto"/>
          </w:tcPr>
          <w:p w:rsidR="00D62E6E" w:rsidRPr="00465C3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65C3F" w:rsidRDefault="000B2D3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piorących, dezynfekujących i wzmacniających do prania bielizny szpitalnej wraz z automatycznym systemem dozującym.</w:t>
            </w:r>
            <w:r w:rsidR="00D62E6E" w:rsidRPr="00465C3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B2D33" w:rsidRPr="00465C3F" w:rsidTr="007A0F06">
        <w:tc>
          <w:tcPr>
            <w:tcW w:w="2269" w:type="dxa"/>
            <w:shd w:val="clear" w:color="auto" w:fill="auto"/>
          </w:tcPr>
          <w:p w:rsidR="000B2D33" w:rsidRPr="00465C3F" w:rsidRDefault="000B2D33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2D33" w:rsidRPr="00465C3F" w:rsidRDefault="000B2D33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101/2025</w:t>
            </w:r>
          </w:p>
        </w:tc>
      </w:tr>
    </w:tbl>
    <w:p w:rsidR="00BC121E" w:rsidRPr="00465C3F" w:rsidRDefault="000B2D3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465C3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465C3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465C3F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465C3F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465C3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465C3F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465C3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465C3F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65C3F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465C3F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465C3F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465C3F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465C3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65C3F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65C3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bookmarkStart w:id="0" w:name="_GoBack"/>
      <w:bookmarkEnd w:id="0"/>
      <w:r w:rsidRPr="00465C3F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465C3F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465C3F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465C3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65C3F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65C3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465C3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465C3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65C3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465C3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465C3F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465C3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465C3F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65C3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465C3F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465C3F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465C3F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465C3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65C3F" w:rsidTr="00620E37">
        <w:tc>
          <w:tcPr>
            <w:tcW w:w="2660" w:type="dxa"/>
            <w:shd w:val="clear" w:color="auto" w:fill="auto"/>
          </w:tcPr>
          <w:p w:rsidR="00BC121E" w:rsidRPr="00465C3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465C3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65C3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65C3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465C3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65C3F" w:rsidRDefault="00844A96" w:rsidP="000B2D3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B2D33"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465C3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465C3F" w:rsidRDefault="00106AC7" w:rsidP="00BC121E">
      <w:pPr>
        <w:rPr>
          <w:sz w:val="18"/>
        </w:rPr>
      </w:pPr>
    </w:p>
    <w:sectPr w:rsidR="00106AC7" w:rsidRPr="00465C3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6B1" w:rsidRDefault="00C766B1">
      <w:r>
        <w:separator/>
      </w:r>
    </w:p>
  </w:endnote>
  <w:endnote w:type="continuationSeparator" w:id="0">
    <w:p w:rsidR="00C766B1" w:rsidRDefault="00C7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C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C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33" w:rsidRDefault="000B2D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6B1" w:rsidRDefault="00C766B1">
      <w:r>
        <w:separator/>
      </w:r>
    </w:p>
  </w:footnote>
  <w:footnote w:type="continuationSeparator" w:id="0">
    <w:p w:rsidR="00C766B1" w:rsidRDefault="00C76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33" w:rsidRDefault="000B2D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33" w:rsidRDefault="000B2D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33" w:rsidRDefault="000B2D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6B1"/>
    <w:rsid w:val="0000184A"/>
    <w:rsid w:val="00007C1C"/>
    <w:rsid w:val="00012997"/>
    <w:rsid w:val="000621A2"/>
    <w:rsid w:val="00067B62"/>
    <w:rsid w:val="000719DC"/>
    <w:rsid w:val="00075CEC"/>
    <w:rsid w:val="000807AB"/>
    <w:rsid w:val="000B2D33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5C3F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66B1"/>
    <w:rsid w:val="00C93F0A"/>
    <w:rsid w:val="00CB6204"/>
    <w:rsid w:val="00CC527A"/>
    <w:rsid w:val="00D62E6E"/>
    <w:rsid w:val="00D74F94"/>
    <w:rsid w:val="00D934D7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8B10F-3086-455F-8AA4-58DBC43D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2025-09-10T06:14:00Z</cp:lastPrinted>
  <dcterms:created xsi:type="dcterms:W3CDTF">2025-09-10T06:14:00Z</dcterms:created>
  <dcterms:modified xsi:type="dcterms:W3CDTF">2025-09-10T06:14:00Z</dcterms:modified>
</cp:coreProperties>
</file>