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F277" w14:textId="77777777" w:rsidR="00025386" w:rsidRPr="0014592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4592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06F2A" w:rsidRPr="00145928">
        <w:rPr>
          <w:rFonts w:ascii="Arial Narrow" w:hAnsi="Arial Narrow" w:cs="Arial"/>
          <w:bCs/>
          <w:i w:val="0"/>
          <w:szCs w:val="24"/>
        </w:rPr>
        <w:t>2</w:t>
      </w:r>
      <w:r w:rsidR="007666D6" w:rsidRPr="0014592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45928" w14:paraId="4817DDA2" w14:textId="77777777" w:rsidTr="00467CA2">
        <w:tc>
          <w:tcPr>
            <w:tcW w:w="2800" w:type="dxa"/>
          </w:tcPr>
          <w:p w14:paraId="34F29613" w14:textId="77777777" w:rsidR="00D520D3" w:rsidRPr="0014592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92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4592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9741E62" w14:textId="77777777" w:rsidR="00D520D3" w:rsidRPr="0014592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BE7A61" w14:textId="77777777" w:rsidR="00D520D3" w:rsidRPr="0014592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9C0D7" w14:textId="77777777" w:rsidR="00D520D3" w:rsidRPr="0014592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59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592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59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45928" w14:paraId="5C63CF72" w14:textId="77777777" w:rsidTr="00467CA2">
        <w:tc>
          <w:tcPr>
            <w:tcW w:w="2800" w:type="dxa"/>
          </w:tcPr>
          <w:p w14:paraId="569E6E69" w14:textId="77777777" w:rsidR="00D520D3" w:rsidRPr="0014592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92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FE94D4" w14:textId="77777777" w:rsidR="00D520D3" w:rsidRPr="0014592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A044F5" w14:textId="77777777" w:rsidR="00D520D3" w:rsidRPr="0014592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8250D6" w14:textId="77777777" w:rsidR="00D520D3" w:rsidRPr="0014592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59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592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4592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1A40F9" w14:textId="77777777" w:rsidR="00B62AD0" w:rsidRPr="0014592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45928" w14:paraId="7BB1FE4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3B8B44" w14:textId="77777777" w:rsidR="00053927" w:rsidRPr="0014592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4592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55A7E75" w14:textId="77777777" w:rsidR="00053927" w:rsidRPr="0014592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4592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4592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4592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75F230" w14:textId="77777777" w:rsidR="0071340C" w:rsidRPr="0014592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4592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4592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06F2A" w:rsidRPr="00145928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45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45928" w14:paraId="29D3FA4C" w14:textId="77777777" w:rsidTr="00467CA2">
        <w:tc>
          <w:tcPr>
            <w:tcW w:w="2269" w:type="dxa"/>
          </w:tcPr>
          <w:p w14:paraId="25D92562" w14:textId="77777777" w:rsidR="00D520D3" w:rsidRPr="0014592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7BE384" w14:textId="4267EF06" w:rsidR="00D520D3" w:rsidRPr="00145928" w:rsidRDefault="00A06F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A30594" w:rsidRPr="00A30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wiertarki szybkoobrotowej wraz z dostawą asortymentu do wiertarki szybkoobrotowej na okres 12 miesięcy</w:t>
            </w:r>
            <w:r w:rsidR="00A30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6F2A" w:rsidRPr="00145928" w14:paraId="0FADCD0B" w14:textId="77777777" w:rsidTr="007A0EF2">
        <w:tc>
          <w:tcPr>
            <w:tcW w:w="2269" w:type="dxa"/>
          </w:tcPr>
          <w:p w14:paraId="44360A0E" w14:textId="77777777" w:rsidR="00A06F2A" w:rsidRPr="00145928" w:rsidRDefault="00A06F2A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82C89C2" w14:textId="77777777" w:rsidR="00A06F2A" w:rsidRPr="00145928" w:rsidRDefault="00A06F2A" w:rsidP="007A0E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95/2025</w:t>
            </w:r>
          </w:p>
        </w:tc>
      </w:tr>
    </w:tbl>
    <w:p w14:paraId="199FD240" w14:textId="77777777" w:rsidR="00DC652A" w:rsidRPr="00145928" w:rsidRDefault="00A06F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4592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3519E05" w14:textId="77777777" w:rsidR="00DC652A" w:rsidRPr="0014592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4592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D27E536" w14:textId="77777777" w:rsidR="0071340C" w:rsidRPr="0014592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4592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4592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4592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E90EF5B" w14:textId="77777777" w:rsidR="0071340C" w:rsidRPr="0014592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93B4C61" w14:textId="77777777" w:rsidR="0071340C" w:rsidRPr="0014592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2EDE24E" w14:textId="77777777" w:rsidR="0071340C" w:rsidRPr="0014592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4592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B0FA599" w14:textId="77777777" w:rsidR="0071340C" w:rsidRPr="0014592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4592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4592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4592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250C191" w14:textId="77777777" w:rsidR="0071340C" w:rsidRPr="0014592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F1E8920" w14:textId="77777777" w:rsidR="0071340C" w:rsidRPr="0014592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17F8C57" w14:textId="77777777" w:rsidR="00DC652A" w:rsidRPr="0014592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45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4592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4592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5378574" w14:textId="77777777" w:rsidR="00DC652A" w:rsidRPr="001459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4592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4592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E076E30" w14:textId="77777777" w:rsidR="0093388F" w:rsidRPr="0014592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4592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E1AEB82" w14:textId="77777777" w:rsidR="0093388F" w:rsidRPr="001459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9C9C808" w14:textId="77777777" w:rsidR="0093388F" w:rsidRPr="0014592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4592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D0BCF58" w14:textId="77777777" w:rsidR="00CB29AC" w:rsidRPr="0014592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91E474C" w14:textId="77777777" w:rsidR="00CB29AC" w:rsidRPr="0014592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4592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9A210C3" w14:textId="77777777" w:rsidR="00830970" w:rsidRPr="0014592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4592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4592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96A0718" w14:textId="77777777" w:rsidR="00E27ABB" w:rsidRPr="0014592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4592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45928" w14:paraId="68F7543E" w14:textId="77777777" w:rsidTr="00467CA2">
        <w:tc>
          <w:tcPr>
            <w:tcW w:w="2660" w:type="dxa"/>
          </w:tcPr>
          <w:p w14:paraId="539F001B" w14:textId="77777777" w:rsidR="00D520D3" w:rsidRPr="0014592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D3E43A" w14:textId="77777777" w:rsidR="00D520D3" w:rsidRPr="0014592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CE7456E" w14:textId="77777777" w:rsidR="00D520D3" w:rsidRPr="0014592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5F8E49" w14:textId="77777777" w:rsidR="00D520D3" w:rsidRPr="0014592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E27424" w14:textId="77777777" w:rsidR="00D520D3" w:rsidRPr="0014592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8E58F4" w14:textId="77777777" w:rsidR="00D520D3" w:rsidRPr="0014592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06F2A"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4592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367B2ED" w14:textId="77777777" w:rsidR="00E27ABB" w:rsidRPr="0014592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4592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438A6" w14:textId="77777777" w:rsidR="003759CC" w:rsidRDefault="003759CC" w:rsidP="00025386">
      <w:pPr>
        <w:spacing w:after="0" w:line="240" w:lineRule="auto"/>
      </w:pPr>
      <w:r>
        <w:separator/>
      </w:r>
    </w:p>
  </w:endnote>
  <w:endnote w:type="continuationSeparator" w:id="0">
    <w:p w14:paraId="5CC12522" w14:textId="77777777" w:rsidR="003759CC" w:rsidRDefault="003759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9528D" w14:textId="77777777" w:rsidR="00A06F2A" w:rsidRDefault="00A06F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EBE07" w14:textId="77777777" w:rsidR="00025386" w:rsidRDefault="00A30594" w:rsidP="00025386">
    <w:pPr>
      <w:pStyle w:val="Stopka"/>
      <w:tabs>
        <w:tab w:val="clear" w:pos="4536"/>
      </w:tabs>
      <w:jc w:val="center"/>
    </w:pPr>
    <w:r>
      <w:rPr>
        <w:noProof/>
      </w:rPr>
      <w:pict w14:anchorId="26285DD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ACD7B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DBE0F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6A18D" w14:textId="77777777" w:rsidR="00A06F2A" w:rsidRDefault="00A06F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A06AE" w14:textId="77777777" w:rsidR="003759CC" w:rsidRDefault="003759CC" w:rsidP="00025386">
      <w:pPr>
        <w:spacing w:after="0" w:line="240" w:lineRule="auto"/>
      </w:pPr>
      <w:r>
        <w:separator/>
      </w:r>
    </w:p>
  </w:footnote>
  <w:footnote w:type="continuationSeparator" w:id="0">
    <w:p w14:paraId="7244B377" w14:textId="77777777" w:rsidR="003759CC" w:rsidRDefault="003759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7BAEA" w14:textId="77777777" w:rsidR="00A06F2A" w:rsidRDefault="00A06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CC25" w14:textId="77777777" w:rsidR="00A06F2A" w:rsidRDefault="00A06F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9F18D" w14:textId="77777777" w:rsidR="00A06F2A" w:rsidRDefault="00A06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59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9CC"/>
    <w:rsid w:val="00025386"/>
    <w:rsid w:val="000423B9"/>
    <w:rsid w:val="00053927"/>
    <w:rsid w:val="00066C44"/>
    <w:rsid w:val="00071D4C"/>
    <w:rsid w:val="00084786"/>
    <w:rsid w:val="00145928"/>
    <w:rsid w:val="0016158F"/>
    <w:rsid w:val="001C2314"/>
    <w:rsid w:val="00213980"/>
    <w:rsid w:val="003759C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06F2A"/>
    <w:rsid w:val="00A30594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74F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E65998"/>
  <w15:chartTrackingRefBased/>
  <w15:docId w15:val="{C1D9D270-9B7A-4C41-87F0-AE465220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2025-09-09T06:55:00Z</dcterms:created>
  <dcterms:modified xsi:type="dcterms:W3CDTF">2025-09-11T09:49:00Z</dcterms:modified>
</cp:coreProperties>
</file>