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3845D" w14:textId="7D11C887" w:rsidR="00D62E6E" w:rsidRPr="00140B1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40B1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40B10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140B1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40B10" w14:paraId="621E9B7B" w14:textId="77777777" w:rsidTr="00D62E6E">
        <w:tc>
          <w:tcPr>
            <w:tcW w:w="2800" w:type="dxa"/>
          </w:tcPr>
          <w:p w14:paraId="4C59DE4B" w14:textId="77777777" w:rsidR="00D62E6E" w:rsidRPr="00140B1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0B1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40B1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EB1BC7D" w14:textId="77777777" w:rsidR="00D62E6E" w:rsidRPr="00140B1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398C7B2" w14:textId="77777777" w:rsidR="00D62E6E" w:rsidRPr="00140B1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31F206" w14:textId="77777777" w:rsidR="00D62E6E" w:rsidRPr="00140B1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40B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40B1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40B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40B10" w14:paraId="2F8253C9" w14:textId="77777777" w:rsidTr="00D62E6E">
        <w:tc>
          <w:tcPr>
            <w:tcW w:w="2800" w:type="dxa"/>
          </w:tcPr>
          <w:p w14:paraId="4B3FAC94" w14:textId="77777777" w:rsidR="00D62E6E" w:rsidRPr="00140B1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0B1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4CC7D02" w14:textId="77777777" w:rsidR="00D62E6E" w:rsidRPr="00140B1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E4AE5D" w14:textId="77777777" w:rsidR="00D62E6E" w:rsidRPr="00140B1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01EA32" w14:textId="77777777" w:rsidR="00D62E6E" w:rsidRPr="00140B1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40B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40B1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40B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5D514C5" w14:textId="77777777" w:rsidR="00BC121E" w:rsidRPr="00140B1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6B39" w:rsidRPr="00140B10" w14:paraId="5F795586" w14:textId="77777777" w:rsidTr="007A0EF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8A9FBC" w14:textId="77777777" w:rsidR="00936B39" w:rsidRPr="00140B10" w:rsidRDefault="00936B39" w:rsidP="007A0EF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31EC4CA" w14:textId="77777777" w:rsidR="00936B39" w:rsidRPr="00140B10" w:rsidRDefault="00936B39" w:rsidP="007A0EF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0E705CE4" w14:textId="77777777" w:rsidR="00936B39" w:rsidRPr="00140B10" w:rsidRDefault="00936B39" w:rsidP="007A0EF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7A852B3" w14:textId="77777777" w:rsidR="00936B39" w:rsidRPr="00140B10" w:rsidRDefault="00936B39" w:rsidP="007A0EF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CD2CDDF" w14:textId="77777777" w:rsidR="00BC121E" w:rsidRPr="00140B10" w:rsidRDefault="00936B3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0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40B1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40B1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40B10" w14:paraId="067B4CBE" w14:textId="77777777" w:rsidTr="00D62E6E">
        <w:tc>
          <w:tcPr>
            <w:tcW w:w="2269" w:type="dxa"/>
          </w:tcPr>
          <w:p w14:paraId="4E30B5D5" w14:textId="77777777" w:rsidR="00D62E6E" w:rsidRPr="00140B1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BC93B5" w14:textId="7DFDF31A" w:rsidR="00D62E6E" w:rsidRPr="00140B10" w:rsidRDefault="00936B3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</w:t>
            </w:r>
            <w:r w:rsidR="007474F8" w:rsidRPr="007474F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wiertarki szybkoobrotowej wraz z dostawą asortymentu do wiertarki szybkoobrotowej na okres 12 miesięcy</w:t>
            </w:r>
            <w:r w:rsidR="007474F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36B39" w:rsidRPr="00140B10" w14:paraId="2D55D8D6" w14:textId="77777777" w:rsidTr="007A0EF2">
        <w:tc>
          <w:tcPr>
            <w:tcW w:w="2269" w:type="dxa"/>
          </w:tcPr>
          <w:p w14:paraId="433BBB29" w14:textId="77777777" w:rsidR="00936B39" w:rsidRPr="00140B10" w:rsidRDefault="00936B39" w:rsidP="007A0E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87FF31" w14:textId="77777777" w:rsidR="00936B39" w:rsidRPr="00140B10" w:rsidRDefault="00936B39" w:rsidP="007A0E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95/2025</w:t>
            </w:r>
          </w:p>
        </w:tc>
      </w:tr>
    </w:tbl>
    <w:p w14:paraId="516C6202" w14:textId="77777777" w:rsidR="00BC121E" w:rsidRPr="00140B10" w:rsidRDefault="00936B3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40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40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40B1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40B1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40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40B1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5F8BF84" w14:textId="09A9A855" w:rsidR="00BC121E" w:rsidRPr="00140B1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40B10">
        <w:rPr>
          <w:rFonts w:ascii="Arial Narrow" w:eastAsia="Times New Roman" w:hAnsi="Arial Narrow" w:cs="Arial"/>
          <w:b/>
          <w:bCs/>
        </w:rPr>
        <w:object w:dxaOrig="1440" w:dyaOrig="1440" w14:anchorId="4B20E9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140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40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40B1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40B1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140B1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40B1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2D80E28" w14:textId="68991DFA" w:rsidR="00BC121E" w:rsidRPr="00140B1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0B10">
        <w:rPr>
          <w:rFonts w:ascii="Arial Narrow" w:eastAsia="Times New Roman" w:hAnsi="Arial Narrow" w:cs="Arial"/>
          <w:b/>
          <w:bCs/>
        </w:rPr>
        <w:object w:dxaOrig="1440" w:dyaOrig="1440" w14:anchorId="48BB8E4E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140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40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40B1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40B1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140B1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5A40140" w14:textId="77777777" w:rsidR="00BF69A4" w:rsidRPr="00140B1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0B1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40B10" w14:paraId="7D12748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0E3AB" w14:textId="77777777" w:rsidR="00BC121E" w:rsidRPr="00140B1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F4C7" w14:textId="77777777" w:rsidR="00BC121E" w:rsidRPr="00140B1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D7871" w14:textId="77777777" w:rsidR="00BC121E" w:rsidRPr="00140B1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40B10" w14:paraId="4A00499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FAB1" w14:textId="77777777" w:rsidR="00BC121E" w:rsidRPr="00140B1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3331" w14:textId="77777777" w:rsidR="00BC121E" w:rsidRPr="00140B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9EF0" w14:textId="77777777" w:rsidR="00BC121E" w:rsidRPr="00140B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40B10" w14:paraId="1C22002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4B938" w14:textId="77777777" w:rsidR="00BC121E" w:rsidRPr="00140B1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6121" w14:textId="77777777" w:rsidR="00BC121E" w:rsidRPr="00140B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E2EA" w14:textId="77777777" w:rsidR="00BC121E" w:rsidRPr="00140B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F6BB2A6" w14:textId="77777777" w:rsidR="00BC121E" w:rsidRPr="00140B1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40B1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41B18124" w14:textId="77777777" w:rsidR="00BC121E" w:rsidRPr="00140B1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40B1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1B41F10" w14:textId="77777777" w:rsidR="00067B62" w:rsidRPr="00140B1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40B1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40B1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40B1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618929D" w14:textId="77777777" w:rsidR="00067B62" w:rsidRPr="00140B1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40B10" w14:paraId="7E10FD76" w14:textId="77777777" w:rsidTr="00620E37">
        <w:tc>
          <w:tcPr>
            <w:tcW w:w="2660" w:type="dxa"/>
          </w:tcPr>
          <w:p w14:paraId="77BD56CA" w14:textId="77777777" w:rsidR="00BC121E" w:rsidRPr="00140B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5B787B5" w14:textId="77777777" w:rsidR="00BC121E" w:rsidRPr="00140B1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CDDFC33" w14:textId="77777777" w:rsidR="00BC121E" w:rsidRPr="00140B1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40B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40B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B211B60" w14:textId="77777777" w:rsidR="00BC121E" w:rsidRPr="00140B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0240C76" w14:textId="77777777" w:rsidR="00BC121E" w:rsidRPr="00140B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1FEFBDD" w14:textId="77777777" w:rsidR="00BC121E" w:rsidRPr="00140B1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40B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36B39" w:rsidRPr="00140B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40B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40B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CD89033" w14:textId="77777777" w:rsidR="00106AC7" w:rsidRPr="00140B10" w:rsidRDefault="00106AC7" w:rsidP="00BC121E">
      <w:pPr>
        <w:rPr>
          <w:rFonts w:ascii="Arial Narrow" w:hAnsi="Arial Narrow"/>
        </w:rPr>
      </w:pPr>
    </w:p>
    <w:sectPr w:rsidR="00106AC7" w:rsidRPr="00140B1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17141" w14:textId="77777777" w:rsidR="008C3539" w:rsidRDefault="008C3539">
      <w:r>
        <w:separator/>
      </w:r>
    </w:p>
  </w:endnote>
  <w:endnote w:type="continuationSeparator" w:id="0">
    <w:p w14:paraId="7C092854" w14:textId="77777777" w:rsidR="008C3539" w:rsidRDefault="008C3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EB7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1914AC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ED6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76DA599" w14:textId="77777777" w:rsidR="009A4CD3" w:rsidRDefault="007474F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82D9AE0">
        <v:line id="_x0000_s1025" style="position:absolute;left:0;text-align:left;z-index:251657728" from="-3.85pt,8.7pt" to="455.15pt,8.7pt"/>
      </w:pict>
    </w:r>
  </w:p>
  <w:p w14:paraId="3476A45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2DBFB" w14:textId="77777777" w:rsidR="00936B39" w:rsidRDefault="00936B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5510D" w14:textId="77777777" w:rsidR="008C3539" w:rsidRDefault="008C3539">
      <w:r>
        <w:separator/>
      </w:r>
    </w:p>
  </w:footnote>
  <w:footnote w:type="continuationSeparator" w:id="0">
    <w:p w14:paraId="61614BAA" w14:textId="77777777" w:rsidR="008C3539" w:rsidRDefault="008C3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3ED62" w14:textId="77777777" w:rsidR="00936B39" w:rsidRDefault="00936B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0D4B8" w14:textId="77777777" w:rsidR="00936B39" w:rsidRDefault="00936B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03AF8" w14:textId="77777777" w:rsidR="00936B39" w:rsidRDefault="00936B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859296">
    <w:abstractNumId w:val="13"/>
  </w:num>
  <w:num w:numId="2" w16cid:durableId="2039112447">
    <w:abstractNumId w:val="0"/>
  </w:num>
  <w:num w:numId="3" w16cid:durableId="679818909">
    <w:abstractNumId w:val="11"/>
  </w:num>
  <w:num w:numId="4" w16cid:durableId="1726444073">
    <w:abstractNumId w:val="8"/>
  </w:num>
  <w:num w:numId="5" w16cid:durableId="1478574498">
    <w:abstractNumId w:val="7"/>
  </w:num>
  <w:num w:numId="6" w16cid:durableId="589310685">
    <w:abstractNumId w:val="1"/>
  </w:num>
  <w:num w:numId="7" w16cid:durableId="237058152">
    <w:abstractNumId w:val="6"/>
  </w:num>
  <w:num w:numId="8" w16cid:durableId="960958511">
    <w:abstractNumId w:val="3"/>
  </w:num>
  <w:num w:numId="9" w16cid:durableId="264773171">
    <w:abstractNumId w:val="2"/>
  </w:num>
  <w:num w:numId="10" w16cid:durableId="1334190006">
    <w:abstractNumId w:val="5"/>
  </w:num>
  <w:num w:numId="11" w16cid:durableId="1093697117">
    <w:abstractNumId w:val="10"/>
  </w:num>
  <w:num w:numId="12" w16cid:durableId="257296285">
    <w:abstractNumId w:val="4"/>
  </w:num>
  <w:num w:numId="13" w16cid:durableId="1277132297">
    <w:abstractNumId w:val="9"/>
  </w:num>
  <w:num w:numId="14" w16cid:durableId="20645266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539"/>
    <w:rsid w:val="0000184A"/>
    <w:rsid w:val="00007C1C"/>
    <w:rsid w:val="00012997"/>
    <w:rsid w:val="000621A2"/>
    <w:rsid w:val="00067B62"/>
    <w:rsid w:val="000719DC"/>
    <w:rsid w:val="00075CEC"/>
    <w:rsid w:val="000807AB"/>
    <w:rsid w:val="000C17A3"/>
    <w:rsid w:val="000E0467"/>
    <w:rsid w:val="00106AC7"/>
    <w:rsid w:val="00111985"/>
    <w:rsid w:val="00140B10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4F8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3539"/>
    <w:rsid w:val="008D4CAF"/>
    <w:rsid w:val="008E296F"/>
    <w:rsid w:val="008E370F"/>
    <w:rsid w:val="00936B39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974F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3F09DF0"/>
  <w15:chartTrackingRefBased/>
  <w15:docId w15:val="{449355DC-504D-498B-898F-30E1D7FC8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2025-09-09T06:55:00Z</dcterms:created>
  <dcterms:modified xsi:type="dcterms:W3CDTF">2025-09-11T09:51:00Z</dcterms:modified>
</cp:coreProperties>
</file>