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5ED8" w14:textId="42E1AC9F" w:rsidR="00986737" w:rsidRPr="0020482F" w:rsidRDefault="005D07CE" w:rsidP="0020482F">
      <w:pPr>
        <w:spacing w:after="600"/>
        <w:jc w:val="right"/>
        <w:rPr>
          <w:sz w:val="24"/>
          <w:szCs w:val="24"/>
        </w:rPr>
      </w:pPr>
      <w:bookmarkStart w:id="0" w:name="_Hlk52197885"/>
      <w:r w:rsidRPr="0020482F">
        <w:rPr>
          <w:sz w:val="24"/>
          <w:szCs w:val="24"/>
        </w:rPr>
        <w:t>Poznań</w:t>
      </w:r>
      <w:r w:rsidR="00986737" w:rsidRPr="0020482F">
        <w:rPr>
          <w:sz w:val="24"/>
          <w:szCs w:val="24"/>
        </w:rPr>
        <w:t xml:space="preserve"> dnia: </w:t>
      </w:r>
      <w:r w:rsidRPr="0020482F">
        <w:rPr>
          <w:sz w:val="24"/>
          <w:szCs w:val="24"/>
        </w:rPr>
        <w:t>2025-09-1</w:t>
      </w:r>
      <w:r w:rsidR="0048761B">
        <w:rPr>
          <w:sz w:val="24"/>
          <w:szCs w:val="24"/>
        </w:rPr>
        <w:t>1</w:t>
      </w:r>
    </w:p>
    <w:p w14:paraId="144E80B4" w14:textId="77777777" w:rsidR="005D07CE" w:rsidRPr="0020482F" w:rsidRDefault="005D07CE" w:rsidP="0020482F">
      <w:pPr>
        <w:rPr>
          <w:b/>
          <w:bCs/>
          <w:sz w:val="24"/>
          <w:szCs w:val="24"/>
        </w:rPr>
      </w:pPr>
      <w:r w:rsidRPr="0020482F">
        <w:rPr>
          <w:b/>
          <w:bCs/>
          <w:sz w:val="24"/>
          <w:szCs w:val="24"/>
        </w:rPr>
        <w:t>Szpital Wojewódzki w Poznaniu</w:t>
      </w:r>
    </w:p>
    <w:p w14:paraId="22AC332A" w14:textId="77777777" w:rsidR="00986737" w:rsidRPr="0020482F" w:rsidRDefault="005D07CE" w:rsidP="0020482F">
      <w:pPr>
        <w:rPr>
          <w:b/>
          <w:bCs/>
          <w:sz w:val="24"/>
          <w:szCs w:val="24"/>
        </w:rPr>
      </w:pPr>
      <w:r w:rsidRPr="0020482F">
        <w:rPr>
          <w:b/>
          <w:bCs/>
          <w:sz w:val="24"/>
          <w:szCs w:val="24"/>
        </w:rPr>
        <w:t>Dział Zamówień Publicznych</w:t>
      </w:r>
    </w:p>
    <w:p w14:paraId="43338775" w14:textId="77777777" w:rsidR="00986737" w:rsidRPr="0020482F" w:rsidRDefault="005D07CE" w:rsidP="0020482F">
      <w:pPr>
        <w:rPr>
          <w:sz w:val="24"/>
          <w:szCs w:val="24"/>
        </w:rPr>
      </w:pPr>
      <w:r w:rsidRPr="0020482F">
        <w:rPr>
          <w:sz w:val="24"/>
          <w:szCs w:val="24"/>
        </w:rPr>
        <w:t>Juraszów</w:t>
      </w:r>
      <w:r w:rsidR="00986737" w:rsidRPr="0020482F">
        <w:rPr>
          <w:sz w:val="24"/>
          <w:szCs w:val="24"/>
        </w:rPr>
        <w:t xml:space="preserve"> </w:t>
      </w:r>
      <w:r w:rsidRPr="0020482F">
        <w:rPr>
          <w:sz w:val="24"/>
          <w:szCs w:val="24"/>
        </w:rPr>
        <w:t>7/19</w:t>
      </w:r>
    </w:p>
    <w:p w14:paraId="2AE06BFF" w14:textId="77777777" w:rsidR="00986737" w:rsidRPr="0020482F" w:rsidRDefault="005D07CE" w:rsidP="0020482F">
      <w:pPr>
        <w:rPr>
          <w:sz w:val="24"/>
          <w:szCs w:val="24"/>
        </w:rPr>
      </w:pPr>
      <w:r w:rsidRPr="0020482F">
        <w:rPr>
          <w:sz w:val="24"/>
          <w:szCs w:val="24"/>
        </w:rPr>
        <w:t>60-479</w:t>
      </w:r>
      <w:r w:rsidR="00986737" w:rsidRPr="0020482F">
        <w:rPr>
          <w:sz w:val="24"/>
          <w:szCs w:val="24"/>
        </w:rPr>
        <w:t xml:space="preserve"> </w:t>
      </w:r>
      <w:r w:rsidRPr="0020482F">
        <w:rPr>
          <w:sz w:val="24"/>
          <w:szCs w:val="24"/>
        </w:rPr>
        <w:t>Poznań</w:t>
      </w:r>
    </w:p>
    <w:p w14:paraId="3C78ECF0" w14:textId="50FE0A0A" w:rsidR="00986737" w:rsidRPr="0020482F" w:rsidRDefault="00986737" w:rsidP="0020482F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20482F" w14:paraId="0D3FB6C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267ABF" w14:textId="16AEAECB" w:rsidR="00986737" w:rsidRPr="0020482F" w:rsidRDefault="00986737" w:rsidP="0020482F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0482F">
              <w:rPr>
                <w:b/>
                <w:spacing w:val="20"/>
                <w:sz w:val="28"/>
              </w:rPr>
              <w:t>INFORMACJA Z OTWARCIA OFERT</w:t>
            </w:r>
            <w:r w:rsidR="00913BC9">
              <w:rPr>
                <w:b/>
                <w:spacing w:val="20"/>
                <w:sz w:val="28"/>
              </w:rPr>
              <w:t xml:space="preserve"> </w:t>
            </w:r>
            <w:r w:rsidR="00913BC9" w:rsidRPr="00913BC9">
              <w:rPr>
                <w:b/>
                <w:spacing w:val="20"/>
                <w:sz w:val="28"/>
              </w:rPr>
              <w:t xml:space="preserve">—po </w:t>
            </w:r>
            <w:proofErr w:type="spellStart"/>
            <w:r w:rsidR="00913BC9" w:rsidRPr="00913BC9">
              <w:rPr>
                <w:b/>
                <w:spacing w:val="20"/>
                <w:sz w:val="28"/>
              </w:rPr>
              <w:t>zast</w:t>
            </w:r>
            <w:proofErr w:type="spellEnd"/>
            <w:r w:rsidR="00913BC9" w:rsidRPr="00913BC9">
              <w:rPr>
                <w:b/>
                <w:spacing w:val="20"/>
                <w:sz w:val="28"/>
              </w:rPr>
              <w:t>. art. 222 ust. 2 pkt. 2</w:t>
            </w:r>
          </w:p>
        </w:tc>
      </w:tr>
    </w:tbl>
    <w:p w14:paraId="6053850C" w14:textId="77777777" w:rsidR="00986737" w:rsidRPr="0020482F" w:rsidRDefault="00986737" w:rsidP="0020482F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0482F">
        <w:rPr>
          <w:sz w:val="24"/>
          <w:szCs w:val="24"/>
        </w:rPr>
        <w:tab/>
        <w:t xml:space="preserve"> </w:t>
      </w:r>
    </w:p>
    <w:p w14:paraId="7F240342" w14:textId="77777777" w:rsidR="00986737" w:rsidRPr="0020482F" w:rsidRDefault="00986737" w:rsidP="0020482F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0482F">
        <w:rPr>
          <w:rFonts w:eastAsia="Calibri"/>
          <w:sz w:val="24"/>
          <w:szCs w:val="24"/>
          <w:lang w:eastAsia="en-US"/>
        </w:rPr>
        <w:t xml:space="preserve">Dotyczy </w:t>
      </w:r>
      <w:r w:rsidRPr="0020482F">
        <w:rPr>
          <w:sz w:val="24"/>
          <w:szCs w:val="24"/>
        </w:rPr>
        <w:t>postępowania o udzielenie zamówienia publicznego</w:t>
      </w:r>
      <w:r w:rsidRPr="0020482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0482F" w14:paraId="210B381D" w14:textId="77777777" w:rsidTr="005A632E">
        <w:tc>
          <w:tcPr>
            <w:tcW w:w="2269" w:type="dxa"/>
          </w:tcPr>
          <w:p w14:paraId="239DFC61" w14:textId="77777777" w:rsidR="00986737" w:rsidRPr="0020482F" w:rsidRDefault="00986737" w:rsidP="0020482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EE7E363" w14:textId="77777777" w:rsidR="00986737" w:rsidRPr="0020482F" w:rsidRDefault="005D07CE" w:rsidP="0020482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0482F">
              <w:rPr>
                <w:bCs/>
                <w:sz w:val="24"/>
                <w:szCs w:val="24"/>
              </w:rPr>
              <w:t>Specjalistyczny jednorazowy sprzęt medyczny - Pracownia Kardiologii Inwazyjnej, Elektroterapii i Elektrostymulacji</w:t>
            </w:r>
            <w:r w:rsidR="00986737" w:rsidRPr="0020482F">
              <w:rPr>
                <w:bCs/>
                <w:sz w:val="24"/>
                <w:szCs w:val="24"/>
              </w:rPr>
              <w:t>.</w:t>
            </w:r>
          </w:p>
        </w:tc>
      </w:tr>
      <w:tr w:rsidR="005D07CE" w:rsidRPr="0020482F" w14:paraId="2BE9203F" w14:textId="77777777" w:rsidTr="00C44CA4">
        <w:tc>
          <w:tcPr>
            <w:tcW w:w="2269" w:type="dxa"/>
          </w:tcPr>
          <w:p w14:paraId="467480C9" w14:textId="77777777" w:rsidR="005D07CE" w:rsidRPr="0020482F" w:rsidRDefault="005D07CE" w:rsidP="0020482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E7D6719" w14:textId="77777777" w:rsidR="005D07CE" w:rsidRPr="0020482F" w:rsidRDefault="005D07CE" w:rsidP="0020482F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0482F">
              <w:rPr>
                <w:bCs/>
                <w:sz w:val="24"/>
                <w:szCs w:val="24"/>
              </w:rPr>
              <w:t>SZW/DZP/89/2025</w:t>
            </w:r>
          </w:p>
        </w:tc>
      </w:tr>
    </w:tbl>
    <w:p w14:paraId="2986D599" w14:textId="77777777" w:rsidR="00A80738" w:rsidRPr="0020482F" w:rsidRDefault="00A80738" w:rsidP="0020482F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34BD17B7" w14:textId="77777777" w:rsidR="00D665F5" w:rsidRDefault="00D665F5" w:rsidP="0020482F">
      <w:pPr>
        <w:spacing w:before="120"/>
        <w:jc w:val="both"/>
        <w:rPr>
          <w:sz w:val="24"/>
          <w:szCs w:val="24"/>
        </w:rPr>
      </w:pPr>
      <w:r w:rsidRPr="0020482F">
        <w:rPr>
          <w:sz w:val="24"/>
          <w:szCs w:val="24"/>
        </w:rPr>
        <w:t>Zamawiający, działając na podstawie art. 22</w:t>
      </w:r>
      <w:r w:rsidR="00FC7F5E" w:rsidRPr="0020482F">
        <w:rPr>
          <w:sz w:val="24"/>
          <w:szCs w:val="24"/>
        </w:rPr>
        <w:t>2</w:t>
      </w:r>
      <w:r w:rsidRPr="0020482F">
        <w:rPr>
          <w:sz w:val="24"/>
          <w:szCs w:val="24"/>
        </w:rPr>
        <w:t xml:space="preserve"> ust. 5 </w:t>
      </w:r>
      <w:r w:rsidRPr="0020482F">
        <w:rPr>
          <w:bCs/>
          <w:sz w:val="24"/>
          <w:szCs w:val="24"/>
        </w:rPr>
        <w:t>ustawy z dnia 11 września 2019 r. Prawo zamówień publicznych</w:t>
      </w:r>
      <w:r w:rsidRPr="0020482F">
        <w:rPr>
          <w:sz w:val="24"/>
          <w:szCs w:val="24"/>
        </w:rPr>
        <w:t xml:space="preserve"> </w:t>
      </w:r>
      <w:r w:rsidR="005D07CE" w:rsidRPr="0020482F">
        <w:rPr>
          <w:sz w:val="24"/>
          <w:szCs w:val="24"/>
        </w:rPr>
        <w:t>(t.j. Dz. U. z 2024 poz. 1320)</w:t>
      </w:r>
      <w:r w:rsidR="00490DC0" w:rsidRPr="0020482F">
        <w:rPr>
          <w:sz w:val="24"/>
          <w:szCs w:val="24"/>
        </w:rPr>
        <w:t xml:space="preserve"> </w:t>
      </w:r>
      <w:r w:rsidRPr="0020482F">
        <w:rPr>
          <w:sz w:val="24"/>
          <w:szCs w:val="24"/>
        </w:rPr>
        <w:t>udostępnia</w:t>
      </w:r>
      <w:r w:rsidR="00F95C33" w:rsidRPr="0020482F">
        <w:rPr>
          <w:sz w:val="24"/>
          <w:szCs w:val="24"/>
        </w:rPr>
        <w:t xml:space="preserve"> </w:t>
      </w:r>
      <w:r w:rsidR="004C7E9B" w:rsidRPr="0020482F">
        <w:rPr>
          <w:sz w:val="24"/>
          <w:szCs w:val="24"/>
        </w:rPr>
        <w:t>informacj</w:t>
      </w:r>
      <w:r w:rsidR="00577BC6" w:rsidRPr="0020482F">
        <w:rPr>
          <w:sz w:val="24"/>
          <w:szCs w:val="24"/>
        </w:rPr>
        <w:t>ę</w:t>
      </w:r>
      <w:r w:rsidR="00035488" w:rsidRPr="0020482F">
        <w:rPr>
          <w:sz w:val="24"/>
          <w:szCs w:val="24"/>
        </w:rPr>
        <w:t xml:space="preserve"> z otwarcia ofert</w:t>
      </w:r>
      <w:r w:rsidR="00577BC6" w:rsidRPr="0020482F">
        <w:rPr>
          <w:sz w:val="24"/>
          <w:szCs w:val="24"/>
        </w:rPr>
        <w:t>.</w:t>
      </w:r>
    </w:p>
    <w:p w14:paraId="48A8C584" w14:textId="77777777" w:rsidR="0020482F" w:rsidRDefault="0020482F" w:rsidP="0020482F">
      <w:pPr>
        <w:spacing w:before="120"/>
        <w:jc w:val="both"/>
        <w:rPr>
          <w:sz w:val="24"/>
          <w:szCs w:val="24"/>
        </w:rPr>
      </w:pPr>
    </w:p>
    <w:p w14:paraId="66DE20E0" w14:textId="7777777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A02EA7" w14:textId="7777777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</w:p>
    <w:p w14:paraId="1C95CD8F" w14:textId="77777777" w:rsidR="0020482F" w:rsidRPr="0020482F" w:rsidRDefault="0020482F" w:rsidP="0020482F">
      <w:pPr>
        <w:jc w:val="both"/>
        <w:rPr>
          <w:i/>
          <w:iCs/>
          <w:sz w:val="24"/>
          <w:szCs w:val="24"/>
        </w:rPr>
        <w:sectPr w:rsidR="0020482F" w:rsidRPr="0020482F" w:rsidSect="0098673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478" w:gutter="0"/>
          <w:cols w:space="708"/>
        </w:sectPr>
      </w:pPr>
    </w:p>
    <w:p w14:paraId="2EE79C6B" w14:textId="24C23D2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1 -460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728,00 zł </w:t>
      </w:r>
    </w:p>
    <w:p w14:paraId="7154EF06" w14:textId="59D57FF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2 -1</w:t>
      </w:r>
      <w:r>
        <w:rPr>
          <w:i/>
          <w:iCs/>
          <w:sz w:val="24"/>
          <w:szCs w:val="24"/>
        </w:rPr>
        <w:t> </w:t>
      </w:r>
      <w:r w:rsidRPr="0020482F">
        <w:rPr>
          <w:i/>
          <w:iCs/>
          <w:sz w:val="24"/>
          <w:szCs w:val="24"/>
        </w:rPr>
        <w:t>899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072,00 zł </w:t>
      </w:r>
    </w:p>
    <w:p w14:paraId="7E1BB10A" w14:textId="5711D67D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3 -1</w:t>
      </w:r>
      <w:r>
        <w:rPr>
          <w:i/>
          <w:iCs/>
          <w:sz w:val="24"/>
          <w:szCs w:val="24"/>
        </w:rPr>
        <w:t> </w:t>
      </w:r>
      <w:r w:rsidRPr="0020482F">
        <w:rPr>
          <w:i/>
          <w:iCs/>
          <w:sz w:val="24"/>
          <w:szCs w:val="24"/>
        </w:rPr>
        <w:t>812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240,00 zł</w:t>
      </w:r>
    </w:p>
    <w:p w14:paraId="1C0090B2" w14:textId="661284C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4 -933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120,00 zł </w:t>
      </w:r>
    </w:p>
    <w:p w14:paraId="275E46E2" w14:textId="6F7D487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5 -635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040,00 zł </w:t>
      </w:r>
    </w:p>
    <w:p w14:paraId="21D37C1A" w14:textId="3453076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6 -642</w:t>
      </w:r>
      <w:r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208A336E" w14:textId="66333EB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7 -938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304,00 zł </w:t>
      </w:r>
    </w:p>
    <w:p w14:paraId="6BA10F6F" w14:textId="56F9532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8 -629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100,00 zł </w:t>
      </w:r>
    </w:p>
    <w:p w14:paraId="730BC9B9" w14:textId="28C8BFF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9 -1</w:t>
      </w:r>
      <w:r w:rsidR="00FF36A4">
        <w:rPr>
          <w:i/>
          <w:iCs/>
          <w:sz w:val="24"/>
          <w:szCs w:val="24"/>
        </w:rPr>
        <w:t> </w:t>
      </w:r>
      <w:r w:rsidRPr="0020482F">
        <w:rPr>
          <w:i/>
          <w:iCs/>
          <w:sz w:val="24"/>
          <w:szCs w:val="24"/>
        </w:rPr>
        <w:t>327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104,00 zł </w:t>
      </w:r>
    </w:p>
    <w:p w14:paraId="7F68DD7A" w14:textId="3879B93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10 -81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648,00 zł </w:t>
      </w:r>
    </w:p>
    <w:p w14:paraId="70B83E7E" w14:textId="30C2E27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11 -542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160,00 zł </w:t>
      </w:r>
    </w:p>
    <w:p w14:paraId="76A4D5B5" w14:textId="3F77FD7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12 -233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280,00 zł</w:t>
      </w:r>
    </w:p>
    <w:p w14:paraId="2E5647FF" w14:textId="7943F4E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13 -259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200,00 zł </w:t>
      </w:r>
    </w:p>
    <w:p w14:paraId="19D67B4D" w14:textId="3F173BF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14 -442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800,00 zł </w:t>
      </w:r>
    </w:p>
    <w:p w14:paraId="77A4F61B" w14:textId="7964BB9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15 -435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240,00 zł</w:t>
      </w:r>
    </w:p>
    <w:p w14:paraId="3861127F" w14:textId="287E4F0D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16 -151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200,00 zł </w:t>
      </w:r>
    </w:p>
    <w:p w14:paraId="0B1BE51D" w14:textId="10AB777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17 -17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0100,00 zł </w:t>
      </w:r>
    </w:p>
    <w:p w14:paraId="21A2C8EC" w14:textId="1D1316F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18 -325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296,00 zł </w:t>
      </w:r>
    </w:p>
    <w:p w14:paraId="6FACFA13" w14:textId="006458C0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19 -20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088,00 zł </w:t>
      </w:r>
    </w:p>
    <w:p w14:paraId="32EC823F" w14:textId="24AD638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20 -30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240,00 zł </w:t>
      </w:r>
    </w:p>
    <w:p w14:paraId="56514C18" w14:textId="2ACF876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21 -6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480,00 zł </w:t>
      </w:r>
    </w:p>
    <w:p w14:paraId="63E3887C" w14:textId="768AA1C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22 -19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569,60 zł </w:t>
      </w:r>
    </w:p>
    <w:p w14:paraId="03D8932A" w14:textId="3F6E53C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23 -302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5702A9BD" w14:textId="06918B9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24 -5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75C33E4C" w14:textId="18A592A0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25 -612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360,00 zł </w:t>
      </w:r>
    </w:p>
    <w:p w14:paraId="6CB21A6A" w14:textId="22F6CB62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26 -187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920,00 zł </w:t>
      </w:r>
    </w:p>
    <w:p w14:paraId="79AAB6E4" w14:textId="70E53E7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27 -194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55E81EFE" w14:textId="259A99ED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28 -216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000,00 zł </w:t>
      </w:r>
    </w:p>
    <w:p w14:paraId="4132BD5E" w14:textId="370FD73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29 -950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1D05D163" w14:textId="647C6E2E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30-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453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248,00 zł </w:t>
      </w:r>
    </w:p>
    <w:p w14:paraId="0F4133FE" w14:textId="149BC24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31 -615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2FCEEBA4" w14:textId="6631655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32 -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009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800,00 zł </w:t>
      </w:r>
    </w:p>
    <w:p w14:paraId="2691454A" w14:textId="10097B6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33 -561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>600,00 zł</w:t>
      </w:r>
    </w:p>
    <w:p w14:paraId="7F141A92" w14:textId="56D09648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34 -996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300,00 zł </w:t>
      </w:r>
    </w:p>
    <w:p w14:paraId="28B1FCCE" w14:textId="1B221CE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35 -737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100,00 zł </w:t>
      </w:r>
    </w:p>
    <w:p w14:paraId="54FB5FD7" w14:textId="678673C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36 -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633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392,00 zł </w:t>
      </w:r>
    </w:p>
    <w:p w14:paraId="5AE47618" w14:textId="2C14EC7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37 -194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7407A9CC" w14:textId="67CB05D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38 -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325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700,00 zł </w:t>
      </w:r>
    </w:p>
    <w:p w14:paraId="4B449FAB" w14:textId="72ACBC00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39 -909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900,00 zł </w:t>
      </w:r>
    </w:p>
    <w:p w14:paraId="109F23F7" w14:textId="67B53CE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40 -213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840,00 zł </w:t>
      </w:r>
    </w:p>
    <w:p w14:paraId="0664FE6B" w14:textId="2EEED30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41 -249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480,00 zł </w:t>
      </w:r>
    </w:p>
    <w:p w14:paraId="4F130434" w14:textId="1B2243E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42 -302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940,00 zł </w:t>
      </w:r>
    </w:p>
    <w:p w14:paraId="1CD45BC4" w14:textId="0C92D92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43 -356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07845C32" w14:textId="78A1221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44 -61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560,00 zł </w:t>
      </w:r>
    </w:p>
    <w:p w14:paraId="351A9CEC" w14:textId="58A53799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45 -415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800,00 zł </w:t>
      </w:r>
    </w:p>
    <w:p w14:paraId="606246DD" w14:textId="5552DCC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46 -8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100,00 zł </w:t>
      </w:r>
    </w:p>
    <w:p w14:paraId="1D2E5B4C" w14:textId="66ED4D62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47 -65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664,00 zł </w:t>
      </w:r>
    </w:p>
    <w:p w14:paraId="11FC3B8F" w14:textId="38BE892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48 -93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960,00 zł </w:t>
      </w:r>
    </w:p>
    <w:p w14:paraId="632AB575" w14:textId="00A1AF1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49 -563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760,00 zł </w:t>
      </w:r>
    </w:p>
    <w:p w14:paraId="69A19891" w14:textId="55C69EC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50 -2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376,00 zł </w:t>
      </w:r>
    </w:p>
    <w:p w14:paraId="3FC61E59" w14:textId="3FC5420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51 -55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728,00 zł </w:t>
      </w:r>
    </w:p>
    <w:p w14:paraId="0D707E6C" w14:textId="0D8406A1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52 -86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59EFE6C5" w14:textId="1CFF056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53 -223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560,00 zł </w:t>
      </w:r>
    </w:p>
    <w:p w14:paraId="1C4DCC35" w14:textId="7E7F6C7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54 -696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6215B08C" w14:textId="797079C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55 -560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808,00 zł </w:t>
      </w:r>
    </w:p>
    <w:p w14:paraId="5505B47D" w14:textId="6AFCA6D3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56 -189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000,00 zł </w:t>
      </w:r>
    </w:p>
    <w:p w14:paraId="688D639C" w14:textId="7998DD44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57 -311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040,00 zł </w:t>
      </w:r>
    </w:p>
    <w:p w14:paraId="321B50EE" w14:textId="0D4067B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58 -</w:t>
      </w:r>
      <w:r w:rsidRPr="00FF36A4">
        <w:rPr>
          <w:i/>
          <w:iCs/>
          <w:sz w:val="22"/>
          <w:szCs w:val="22"/>
        </w:rPr>
        <w:t>1</w:t>
      </w:r>
      <w:r w:rsidR="00FF36A4" w:rsidRPr="00FF36A4">
        <w:rPr>
          <w:i/>
          <w:iCs/>
          <w:sz w:val="22"/>
          <w:szCs w:val="22"/>
        </w:rPr>
        <w:t> </w:t>
      </w:r>
      <w:r w:rsidRPr="00FF36A4">
        <w:rPr>
          <w:i/>
          <w:iCs/>
          <w:sz w:val="22"/>
          <w:szCs w:val="22"/>
        </w:rPr>
        <w:t>195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920,00 zł </w:t>
      </w:r>
    </w:p>
    <w:p w14:paraId="5EEF355F" w14:textId="15E1DC57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59 -3</w:t>
      </w:r>
      <w:r w:rsidR="00FF36A4">
        <w:rPr>
          <w:i/>
          <w:iCs/>
          <w:sz w:val="24"/>
          <w:szCs w:val="24"/>
        </w:rPr>
        <w:t> </w:t>
      </w:r>
      <w:r w:rsidRPr="00FF36A4">
        <w:rPr>
          <w:i/>
          <w:iCs/>
          <w:sz w:val="22"/>
          <w:szCs w:val="22"/>
        </w:rPr>
        <w:t>101</w:t>
      </w:r>
      <w:r w:rsidR="00FF36A4" w:rsidRPr="00FF36A4">
        <w:rPr>
          <w:i/>
          <w:iCs/>
          <w:sz w:val="22"/>
          <w:szCs w:val="22"/>
        </w:rPr>
        <w:t xml:space="preserve"> </w:t>
      </w:r>
      <w:r w:rsidRPr="00FF36A4">
        <w:rPr>
          <w:i/>
          <w:iCs/>
          <w:sz w:val="22"/>
          <w:szCs w:val="22"/>
        </w:rPr>
        <w:t xml:space="preserve">868,00 zł </w:t>
      </w:r>
    </w:p>
    <w:p w14:paraId="285AA70B" w14:textId="14CEB61F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60 -113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4653E402" w14:textId="592D85C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61 -993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600,00 zł </w:t>
      </w:r>
    </w:p>
    <w:p w14:paraId="25A29FA5" w14:textId="4272C85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62 -220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320,00 zł </w:t>
      </w:r>
    </w:p>
    <w:p w14:paraId="43514668" w14:textId="487C744B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63 -19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440,00 zł </w:t>
      </w:r>
    </w:p>
    <w:p w14:paraId="3FE18BEC" w14:textId="69862E0C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lastRenderedPageBreak/>
        <w:t>Zadanie 64 -86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400,00 zł </w:t>
      </w:r>
    </w:p>
    <w:p w14:paraId="0189597B" w14:textId="5BA1632A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65 -145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800,00 zł </w:t>
      </w:r>
    </w:p>
    <w:p w14:paraId="14764E8A" w14:textId="61320FB5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 xml:space="preserve">Zadanie 66 -189000,00 zł </w:t>
      </w:r>
    </w:p>
    <w:p w14:paraId="0727A622" w14:textId="37C380C6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67 -222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480,00 zł </w:t>
      </w:r>
    </w:p>
    <w:p w14:paraId="53A3EE0B" w14:textId="62300252" w:rsidR="0020482F" w:rsidRPr="0020482F" w:rsidRDefault="0020482F" w:rsidP="0020482F">
      <w:pPr>
        <w:jc w:val="both"/>
        <w:rPr>
          <w:i/>
          <w:iCs/>
          <w:sz w:val="24"/>
          <w:szCs w:val="24"/>
        </w:rPr>
      </w:pPr>
      <w:r w:rsidRPr="0020482F">
        <w:rPr>
          <w:i/>
          <w:iCs/>
          <w:sz w:val="24"/>
          <w:szCs w:val="24"/>
        </w:rPr>
        <w:t>Zadanie 68 -80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946,00 zł </w:t>
      </w:r>
    </w:p>
    <w:p w14:paraId="39FBA06B" w14:textId="66D5EE2F" w:rsidR="0020482F" w:rsidRPr="0020482F" w:rsidRDefault="0020482F" w:rsidP="0020482F">
      <w:pPr>
        <w:jc w:val="both"/>
        <w:rPr>
          <w:i/>
          <w:iCs/>
          <w:sz w:val="22"/>
          <w:szCs w:val="22"/>
        </w:rPr>
        <w:sectPr w:rsidR="0020482F" w:rsidRPr="0020482F" w:rsidSect="0020482F">
          <w:type w:val="continuous"/>
          <w:pgSz w:w="11906" w:h="16838" w:code="9"/>
          <w:pgMar w:top="1418" w:right="1418" w:bottom="1418" w:left="1418" w:header="708" w:footer="478" w:gutter="0"/>
          <w:cols w:num="3" w:space="708"/>
        </w:sectPr>
      </w:pPr>
      <w:r w:rsidRPr="0020482F">
        <w:rPr>
          <w:i/>
          <w:iCs/>
          <w:sz w:val="24"/>
          <w:szCs w:val="24"/>
        </w:rPr>
        <w:t>Zadanie 69 -5</w:t>
      </w:r>
      <w:r w:rsidR="00FF36A4">
        <w:rPr>
          <w:i/>
          <w:iCs/>
          <w:sz w:val="24"/>
          <w:szCs w:val="24"/>
        </w:rPr>
        <w:t xml:space="preserve"> </w:t>
      </w:r>
      <w:r w:rsidRPr="0020482F">
        <w:rPr>
          <w:i/>
          <w:iCs/>
          <w:sz w:val="24"/>
          <w:szCs w:val="24"/>
        </w:rPr>
        <w:t xml:space="preserve">670,00 zł </w:t>
      </w:r>
    </w:p>
    <w:p w14:paraId="5640F4BE" w14:textId="77777777" w:rsidR="0048761B" w:rsidRDefault="0048761B" w:rsidP="0020482F">
      <w:pPr>
        <w:spacing w:before="120" w:after="60"/>
        <w:jc w:val="both"/>
        <w:rPr>
          <w:sz w:val="24"/>
          <w:szCs w:val="24"/>
        </w:rPr>
      </w:pPr>
    </w:p>
    <w:p w14:paraId="554385BF" w14:textId="42FF4683" w:rsidR="00A80738" w:rsidRPr="0020482F" w:rsidRDefault="00D665F5" w:rsidP="0020482F">
      <w:pPr>
        <w:spacing w:before="120" w:after="60"/>
        <w:jc w:val="both"/>
        <w:rPr>
          <w:sz w:val="24"/>
          <w:szCs w:val="24"/>
        </w:rPr>
      </w:pPr>
      <w:r w:rsidRPr="0020482F">
        <w:rPr>
          <w:sz w:val="24"/>
          <w:szCs w:val="24"/>
        </w:rPr>
        <w:t>Podczas otwarcia ofert, mającego miejsce</w:t>
      </w:r>
      <w:r w:rsidR="00FF4AB1" w:rsidRPr="0020482F">
        <w:rPr>
          <w:sz w:val="24"/>
          <w:szCs w:val="24"/>
        </w:rPr>
        <w:t xml:space="preserve"> w dniu </w:t>
      </w:r>
      <w:r w:rsidR="005D07CE" w:rsidRPr="0020482F">
        <w:rPr>
          <w:sz w:val="24"/>
          <w:szCs w:val="24"/>
        </w:rPr>
        <w:t>10/09/2025</w:t>
      </w:r>
      <w:r w:rsidR="00FF4AB1" w:rsidRPr="0020482F">
        <w:rPr>
          <w:sz w:val="24"/>
          <w:szCs w:val="24"/>
        </w:rPr>
        <w:t xml:space="preserve"> o godz. </w:t>
      </w:r>
      <w:r w:rsidR="005D07CE" w:rsidRPr="0020482F">
        <w:rPr>
          <w:sz w:val="24"/>
          <w:szCs w:val="24"/>
        </w:rPr>
        <w:t>11:00</w:t>
      </w:r>
      <w:r w:rsidRPr="0020482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0482F" w14:paraId="5C2C5859" w14:textId="77777777" w:rsidTr="005A632E">
        <w:tc>
          <w:tcPr>
            <w:tcW w:w="1276" w:type="dxa"/>
            <w:shd w:val="clear" w:color="auto" w:fill="F2F2F2"/>
            <w:vAlign w:val="center"/>
          </w:tcPr>
          <w:p w14:paraId="1A6EC80E" w14:textId="77777777" w:rsidR="006B27ED" w:rsidRPr="0020482F" w:rsidRDefault="00986737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Oferta n</w:t>
            </w:r>
            <w:r w:rsidR="006B27ED" w:rsidRPr="0020482F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FD887F" w14:textId="77777777" w:rsidR="006B27ED" w:rsidRPr="0020482F" w:rsidRDefault="00986737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76A2795" w14:textId="77777777" w:rsidR="006B27ED" w:rsidRPr="0020482F" w:rsidRDefault="006B27ED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E7D68DA" w14:textId="77777777" w:rsidR="006B27ED" w:rsidRPr="0020482F" w:rsidRDefault="006B27ED" w:rsidP="0020482F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Cena oferty</w:t>
            </w:r>
          </w:p>
        </w:tc>
      </w:tr>
      <w:tr w:rsidR="005D07CE" w:rsidRPr="0020482F" w14:paraId="7B5ADAA2" w14:textId="77777777" w:rsidTr="00C44CA4">
        <w:tc>
          <w:tcPr>
            <w:tcW w:w="1276" w:type="dxa"/>
            <w:vAlign w:val="center"/>
          </w:tcPr>
          <w:p w14:paraId="1B929733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61BF3C38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1AC23E1D" w14:textId="77777777" w:rsidR="00BC1B98" w:rsidRPr="0020482F" w:rsidRDefault="00BC1B98" w:rsidP="00BC1B98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Aesculap </w:t>
            </w:r>
            <w:proofErr w:type="spellStart"/>
            <w:r w:rsidRPr="0020482F">
              <w:rPr>
                <w:sz w:val="24"/>
                <w:szCs w:val="24"/>
              </w:rPr>
              <w:t>Chifa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8D58E31" w14:textId="77777777" w:rsidR="00BC1B98" w:rsidRPr="0020482F" w:rsidRDefault="00BC1B98" w:rsidP="00BC1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Tysiąclecia 14 </w:t>
            </w:r>
          </w:p>
          <w:p w14:paraId="4A3F8B90" w14:textId="23BCB55C" w:rsidR="005D07CE" w:rsidRPr="0020482F" w:rsidRDefault="00BC1B98" w:rsidP="00BC1B98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63A729B5" w14:textId="77777777" w:rsidR="005D07CE" w:rsidRPr="0048761B" w:rsidRDefault="005D07CE" w:rsidP="0020482F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48761B">
              <w:rPr>
                <w:strike/>
                <w:sz w:val="24"/>
                <w:szCs w:val="24"/>
              </w:rPr>
              <w:t>73 742.</w:t>
            </w:r>
            <w:r w:rsidR="00BA7D91" w:rsidRPr="0048761B">
              <w:rPr>
                <w:strike/>
                <w:sz w:val="24"/>
                <w:szCs w:val="24"/>
              </w:rPr>
              <w:t>4</w:t>
            </w:r>
            <w:r w:rsidRPr="0048761B">
              <w:rPr>
                <w:strike/>
                <w:sz w:val="24"/>
                <w:szCs w:val="24"/>
              </w:rPr>
              <w:t>0 zł</w:t>
            </w:r>
          </w:p>
          <w:p w14:paraId="02D9DF5E" w14:textId="4A803E73" w:rsidR="0048761B" w:rsidRPr="0020482F" w:rsidRDefault="0048761B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61B">
              <w:rPr>
                <w:color w:val="EE0000"/>
                <w:sz w:val="24"/>
                <w:szCs w:val="24"/>
              </w:rPr>
              <w:t xml:space="preserve">73 742,00 zł </w:t>
            </w:r>
          </w:p>
        </w:tc>
      </w:tr>
      <w:tr w:rsidR="005D07CE" w:rsidRPr="0020482F" w14:paraId="115D54D9" w14:textId="77777777" w:rsidTr="00C44CA4">
        <w:tc>
          <w:tcPr>
            <w:tcW w:w="1276" w:type="dxa"/>
            <w:vAlign w:val="center"/>
          </w:tcPr>
          <w:p w14:paraId="1EC40FCA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29E760C" w14:textId="77777777" w:rsidR="005D07CE" w:rsidRPr="0020482F" w:rsidRDefault="005D07CE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63</w:t>
            </w:r>
          </w:p>
        </w:tc>
        <w:tc>
          <w:tcPr>
            <w:tcW w:w="3969" w:type="dxa"/>
          </w:tcPr>
          <w:p w14:paraId="4E18DC5C" w14:textId="77777777" w:rsidR="00D606F7" w:rsidRPr="0020482F" w:rsidRDefault="00D606F7" w:rsidP="00D606F7">
            <w:pPr>
              <w:spacing w:before="80" w:after="40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 xml:space="preserve">Agencja Naukowo-Techniczna </w:t>
            </w:r>
            <w:proofErr w:type="spellStart"/>
            <w:r w:rsidRPr="0020482F">
              <w:rPr>
                <w:sz w:val="24"/>
                <w:szCs w:val="24"/>
              </w:rPr>
              <w:t>Symico</w:t>
            </w:r>
            <w:proofErr w:type="spellEnd"/>
            <w:r w:rsidRPr="002048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</w:t>
            </w:r>
            <w:r w:rsidRPr="0020482F">
              <w:rPr>
                <w:sz w:val="24"/>
                <w:szCs w:val="24"/>
              </w:rPr>
              <w:t>p. z o.o.</w:t>
            </w:r>
          </w:p>
          <w:p w14:paraId="2ACA824D" w14:textId="77777777" w:rsidR="00D606F7" w:rsidRPr="0020482F" w:rsidRDefault="00D606F7" w:rsidP="00D606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20482F">
              <w:rPr>
                <w:sz w:val="24"/>
                <w:szCs w:val="24"/>
              </w:rPr>
              <w:t xml:space="preserve">Powstańców Śląskich 54a/2 </w:t>
            </w:r>
          </w:p>
          <w:p w14:paraId="7E67D28B" w14:textId="35F58563" w:rsidR="005D07CE" w:rsidRPr="0020482F" w:rsidRDefault="00D606F7" w:rsidP="00D606F7">
            <w:pPr>
              <w:spacing w:after="80"/>
              <w:jc w:val="both"/>
              <w:rPr>
                <w:sz w:val="24"/>
                <w:szCs w:val="24"/>
              </w:rPr>
            </w:pPr>
            <w:r w:rsidRPr="0020482F">
              <w:rPr>
                <w:sz w:val="24"/>
                <w:szCs w:val="24"/>
              </w:rPr>
              <w:t>53-333 Wrocław</w:t>
            </w:r>
          </w:p>
        </w:tc>
        <w:tc>
          <w:tcPr>
            <w:tcW w:w="2551" w:type="dxa"/>
            <w:vAlign w:val="center"/>
          </w:tcPr>
          <w:p w14:paraId="57744BF1" w14:textId="77777777" w:rsidR="005D07CE" w:rsidRPr="0048761B" w:rsidRDefault="005D07CE" w:rsidP="0020482F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48761B">
              <w:rPr>
                <w:strike/>
                <w:sz w:val="24"/>
                <w:szCs w:val="24"/>
              </w:rPr>
              <w:t>7 056.72 zł</w:t>
            </w:r>
          </w:p>
          <w:p w14:paraId="70052B5C" w14:textId="4D8D916D" w:rsidR="0048761B" w:rsidRPr="0020482F" w:rsidRDefault="0048761B" w:rsidP="0020482F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8761B">
              <w:rPr>
                <w:color w:val="EE0000"/>
                <w:sz w:val="24"/>
                <w:szCs w:val="24"/>
              </w:rPr>
              <w:t xml:space="preserve">7 056,00 zł </w:t>
            </w:r>
          </w:p>
        </w:tc>
      </w:tr>
      <w:bookmarkEnd w:id="0"/>
    </w:tbl>
    <w:p w14:paraId="398788C7" w14:textId="77777777" w:rsidR="00914DDE" w:rsidRDefault="00914DDE" w:rsidP="00914DDE">
      <w:pPr>
        <w:ind w:left="4248"/>
        <w:jc w:val="center"/>
        <w:rPr>
          <w:i/>
          <w:sz w:val="22"/>
          <w:szCs w:val="22"/>
        </w:rPr>
      </w:pPr>
    </w:p>
    <w:p w14:paraId="3209527D" w14:textId="77777777" w:rsidR="000669A9" w:rsidRDefault="000669A9" w:rsidP="000669A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AAE495F" w14:textId="77777777" w:rsidR="000669A9" w:rsidRDefault="000669A9" w:rsidP="000669A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7B4191AF" w14:textId="77777777" w:rsidR="000669A9" w:rsidRDefault="000669A9" w:rsidP="000669A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D7ECE0D" w14:textId="77777777" w:rsidR="000669A9" w:rsidRDefault="000669A9" w:rsidP="000669A9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119B6A69" w14:textId="6310339B" w:rsidR="00C236D3" w:rsidRPr="0020482F" w:rsidRDefault="00C236D3" w:rsidP="0020482F">
      <w:pPr>
        <w:jc w:val="right"/>
        <w:rPr>
          <w:sz w:val="22"/>
          <w:szCs w:val="22"/>
        </w:rPr>
      </w:pPr>
    </w:p>
    <w:sectPr w:rsidR="00C236D3" w:rsidRPr="0020482F" w:rsidSect="0020482F">
      <w:type w:val="continuous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30CDD" w14:textId="77777777" w:rsidR="00F00892" w:rsidRDefault="00F00892">
      <w:r>
        <w:separator/>
      </w:r>
    </w:p>
  </w:endnote>
  <w:endnote w:type="continuationSeparator" w:id="0">
    <w:p w14:paraId="5898BDDC" w14:textId="77777777" w:rsidR="00F00892" w:rsidRDefault="00F0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769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B823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67278" w14:textId="7809BFB8" w:rsidR="00986737" w:rsidRPr="00986737" w:rsidRDefault="00BF611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9A4094" wp14:editId="1C9AC1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F1B81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12650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264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703D2B" w14:textId="77777777" w:rsidR="009F189D" w:rsidRDefault="009F189D">
    <w:pPr>
      <w:pStyle w:val="Stopka"/>
      <w:tabs>
        <w:tab w:val="clear" w:pos="4536"/>
      </w:tabs>
      <w:jc w:val="center"/>
    </w:pPr>
  </w:p>
  <w:p w14:paraId="34E7918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D0E67" w14:textId="77777777" w:rsidR="00F00892" w:rsidRDefault="00F00892">
      <w:r>
        <w:separator/>
      </w:r>
    </w:p>
  </w:footnote>
  <w:footnote w:type="continuationSeparator" w:id="0">
    <w:p w14:paraId="2A2DC9B9" w14:textId="77777777" w:rsidR="00F00892" w:rsidRDefault="00F0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B7C9" w14:textId="77777777" w:rsidR="005D07CE" w:rsidRDefault="005D0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7B2BC" w14:textId="77777777" w:rsidR="005D07CE" w:rsidRDefault="005D07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4D303" w14:textId="77777777" w:rsidR="005D07CE" w:rsidRDefault="005D07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892"/>
    <w:rsid w:val="00007727"/>
    <w:rsid w:val="00017720"/>
    <w:rsid w:val="00035488"/>
    <w:rsid w:val="000669A9"/>
    <w:rsid w:val="000923AC"/>
    <w:rsid w:val="000D7F25"/>
    <w:rsid w:val="000E00E5"/>
    <w:rsid w:val="00173B20"/>
    <w:rsid w:val="001C69FF"/>
    <w:rsid w:val="0020482F"/>
    <w:rsid w:val="00213D96"/>
    <w:rsid w:val="0023318D"/>
    <w:rsid w:val="0024445D"/>
    <w:rsid w:val="002823F7"/>
    <w:rsid w:val="003B0209"/>
    <w:rsid w:val="003D72FD"/>
    <w:rsid w:val="00423179"/>
    <w:rsid w:val="0048761B"/>
    <w:rsid w:val="00490DC0"/>
    <w:rsid w:val="00493F8C"/>
    <w:rsid w:val="004C7E9B"/>
    <w:rsid w:val="005614F2"/>
    <w:rsid w:val="00577BC6"/>
    <w:rsid w:val="005A632E"/>
    <w:rsid w:val="005D07CE"/>
    <w:rsid w:val="0069085C"/>
    <w:rsid w:val="006B27ED"/>
    <w:rsid w:val="00843263"/>
    <w:rsid w:val="00861E75"/>
    <w:rsid w:val="00913BC9"/>
    <w:rsid w:val="00914DDE"/>
    <w:rsid w:val="00986737"/>
    <w:rsid w:val="009D19BD"/>
    <w:rsid w:val="009F189D"/>
    <w:rsid w:val="00A80738"/>
    <w:rsid w:val="00B55AAA"/>
    <w:rsid w:val="00BA7D91"/>
    <w:rsid w:val="00BB547B"/>
    <w:rsid w:val="00BC1B98"/>
    <w:rsid w:val="00BF6114"/>
    <w:rsid w:val="00C236D3"/>
    <w:rsid w:val="00C652EB"/>
    <w:rsid w:val="00C659E2"/>
    <w:rsid w:val="00C82837"/>
    <w:rsid w:val="00CA3D66"/>
    <w:rsid w:val="00CB0802"/>
    <w:rsid w:val="00D606F7"/>
    <w:rsid w:val="00D665F5"/>
    <w:rsid w:val="00D7128F"/>
    <w:rsid w:val="00DC53C3"/>
    <w:rsid w:val="00DE6F63"/>
    <w:rsid w:val="00EA3476"/>
    <w:rsid w:val="00F00892"/>
    <w:rsid w:val="00F16C60"/>
    <w:rsid w:val="00F95C33"/>
    <w:rsid w:val="00FC7F5E"/>
    <w:rsid w:val="00FF36A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9F3B41"/>
  <w15:chartTrackingRefBased/>
  <w15:docId w15:val="{A314CA07-99F1-4C8E-9705-B13B9C82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2</Pages>
  <Words>526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13</cp:revision>
  <cp:lastPrinted>2025-09-10T11:35:00Z</cp:lastPrinted>
  <dcterms:created xsi:type="dcterms:W3CDTF">2025-09-10T11:10:00Z</dcterms:created>
  <dcterms:modified xsi:type="dcterms:W3CDTF">2025-09-11T11:25:00Z</dcterms:modified>
</cp:coreProperties>
</file>