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51EAA" w14:textId="0C8C480A" w:rsidR="00FC3264" w:rsidRPr="002177E8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2177E8">
        <w:rPr>
          <w:rFonts w:cs="Arial"/>
          <w:i w:val="0"/>
          <w:szCs w:val="22"/>
        </w:rPr>
        <w:t>Załącznik nr</w:t>
      </w:r>
      <w:r w:rsidR="000F7629">
        <w:rPr>
          <w:rFonts w:cs="Arial"/>
          <w:i w:val="0"/>
          <w:szCs w:val="22"/>
        </w:rPr>
        <w:t xml:space="preserve"> </w:t>
      </w:r>
      <w:r w:rsidRPr="002177E8">
        <w:rPr>
          <w:rFonts w:cs="Arial"/>
          <w:i w:val="0"/>
          <w:szCs w:val="22"/>
        </w:rPr>
        <w:t>1</w:t>
      </w:r>
      <w:r w:rsidR="009334C1" w:rsidRPr="002177E8">
        <w:rPr>
          <w:rFonts w:cs="Arial"/>
          <w:i w:val="0"/>
          <w:szCs w:val="22"/>
        </w:rPr>
        <w:t xml:space="preserve"> do S</w:t>
      </w:r>
      <w:r w:rsidR="008A1271" w:rsidRPr="002177E8">
        <w:rPr>
          <w:rFonts w:cs="Arial"/>
          <w:i w:val="0"/>
          <w:szCs w:val="22"/>
        </w:rPr>
        <w:t>WZ</w:t>
      </w:r>
    </w:p>
    <w:p w14:paraId="37A63208" w14:textId="77777777" w:rsidR="0095383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7DDA2150" w14:textId="77777777" w:rsidR="00F35E77" w:rsidRPr="001D29B0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14:paraId="343CF40C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216B3F1C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A60EB57" w14:textId="77777777" w:rsidR="00747E5B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63313E19" w14:textId="77777777" w:rsidR="00F35E77" w:rsidRPr="001D29B0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328289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6A9E4B9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EB86C2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19803D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15971DD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F71EC9F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08F7897" w14:textId="77777777" w:rsidR="0056525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B11FC3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C05AF22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11C8D70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6AAC40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0A5ECD53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71F793DC" w14:textId="30FE274E" w:rsidR="00F05041" w:rsidRPr="00F05041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CF55B0" w:rsidRPr="00CF55B0">
        <w:rPr>
          <w:rFonts w:ascii="Arial" w:hAnsi="Arial" w:cs="Arial"/>
          <w:b/>
          <w:sz w:val="22"/>
        </w:rPr>
        <w:t xml:space="preserve">zakup i dostawę aparatury naukowo-badawczej </w:t>
      </w:r>
      <w:r w:rsidR="00CF55B0">
        <w:rPr>
          <w:rFonts w:ascii="Arial" w:hAnsi="Arial" w:cs="Arial"/>
          <w:b/>
          <w:sz w:val="22"/>
        </w:rPr>
        <w:br/>
      </w:r>
      <w:r w:rsidR="00CF55B0" w:rsidRPr="00CF55B0">
        <w:rPr>
          <w:rFonts w:ascii="Arial" w:hAnsi="Arial" w:cs="Arial"/>
          <w:b/>
          <w:sz w:val="22"/>
        </w:rPr>
        <w:t>– 3 części</w:t>
      </w:r>
      <w:r w:rsidR="00A05A36">
        <w:rPr>
          <w:rFonts w:ascii="Arial" w:hAnsi="Arial" w:cs="Arial"/>
          <w:b/>
          <w:sz w:val="22"/>
        </w:rPr>
        <w:t>:</w:t>
      </w:r>
      <w:r w:rsidR="00F05041" w:rsidRPr="00F05041">
        <w:rPr>
          <w:rFonts w:ascii="Arial" w:hAnsi="Arial" w:cs="Arial"/>
          <w:b/>
          <w:sz w:val="22"/>
        </w:rPr>
        <w:t xml:space="preserve"> </w:t>
      </w:r>
    </w:p>
    <w:p w14:paraId="41F04D4B" w14:textId="77777777" w:rsidR="00DA748E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3AD1FF27" w14:textId="77777777" w:rsidR="00565256" w:rsidRPr="00716A8C" w:rsidRDefault="00565256" w:rsidP="00565256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16A8C">
        <w:rPr>
          <w:rFonts w:ascii="Arial" w:hAnsi="Arial" w:cs="Arial"/>
          <w:b/>
          <w:sz w:val="28"/>
          <w:szCs w:val="28"/>
          <w:u w:val="single"/>
        </w:rPr>
        <w:t xml:space="preserve">CZĘŚĆ  nr 1 </w:t>
      </w:r>
    </w:p>
    <w:p w14:paraId="25364AE5" w14:textId="77777777" w:rsidR="00565256" w:rsidRPr="00F05041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2EE3F0DC" w14:textId="213698C8" w:rsidR="00441851" w:rsidRPr="00F05041" w:rsidRDefault="00565256" w:rsidP="00565256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1.1.  </w:t>
      </w:r>
      <w:r w:rsidR="00441851"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F05041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2004r. o podatku od towarów i usług.</w:t>
      </w:r>
    </w:p>
    <w:p w14:paraId="799BEE34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E0E294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051F098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287B76E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3B94EA5A" w14:textId="468FE209" w:rsidR="00553BCE" w:rsidRPr="00F05041" w:rsidRDefault="00565256" w:rsidP="00CF55B0">
      <w:pPr>
        <w:pStyle w:val="Tekstpodstawowy"/>
        <w:tabs>
          <w:tab w:val="left" w:pos="360"/>
        </w:tabs>
        <w:ind w:right="-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1.2. </w:t>
      </w:r>
      <w:r w:rsidR="00553BCE"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F05041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F05041">
        <w:rPr>
          <w:rFonts w:ascii="Arial" w:hAnsi="Arial" w:cs="Arial"/>
          <w:sz w:val="22"/>
          <w:szCs w:val="20"/>
        </w:rPr>
        <w:t xml:space="preserve">za </w:t>
      </w:r>
      <w:r w:rsidR="00CF55B0">
        <w:rPr>
          <w:rFonts w:ascii="Arial" w:hAnsi="Arial" w:cs="Arial"/>
          <w:sz w:val="22"/>
          <w:szCs w:val="20"/>
        </w:rPr>
        <w:br/>
      </w:r>
      <w:r w:rsidR="00553BCE" w:rsidRPr="00F05041">
        <w:rPr>
          <w:rFonts w:ascii="Arial" w:hAnsi="Arial" w:cs="Arial"/>
          <w:sz w:val="22"/>
          <w:szCs w:val="20"/>
        </w:rPr>
        <w:t xml:space="preserve">cenę wyliczona na podstawie formularza cenowego:  </w:t>
      </w:r>
    </w:p>
    <w:p w14:paraId="5AEF4E0B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991E38C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5CD34CBF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313421E4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804EDE3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3026F0F0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60F5E800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4D22669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1D185EE4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AFD1503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A1BF92A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E32C1BC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C3F1E58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lastRenderedPageBreak/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C7BCFA9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4DA815A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2DA13662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0E459B9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1B8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E0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2CF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789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35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E67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2998B8A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E1E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30A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AF4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733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86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8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56DF1BE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E6D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BB1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69C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884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4B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CCF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5AD2C7C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D29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20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F52D2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D4D0655" w14:textId="67E3B045" w:rsidR="00565256" w:rsidRPr="00364ACC" w:rsidRDefault="00441851" w:rsidP="00364AC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EF8BC2C" w14:textId="77777777"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</w:p>
    <w:p w14:paraId="66E44E6F" w14:textId="2B9B274A" w:rsidR="00364ACC" w:rsidRPr="00364ACC" w:rsidRDefault="00565256" w:rsidP="00BE2DFF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364ACC">
        <w:rPr>
          <w:rFonts w:ascii="Arial" w:hAnsi="Arial" w:cs="Arial"/>
          <w:sz w:val="22"/>
          <w:szCs w:val="20"/>
          <w:lang w:val="pl-PL"/>
        </w:rPr>
        <w:t xml:space="preserve">Termin </w:t>
      </w:r>
      <w:r w:rsidR="00716A8C" w:rsidRPr="00364ACC">
        <w:rPr>
          <w:rFonts w:ascii="Arial" w:hAnsi="Arial" w:cs="Arial"/>
          <w:sz w:val="22"/>
          <w:szCs w:val="20"/>
          <w:lang w:val="pl-PL"/>
        </w:rPr>
        <w:t xml:space="preserve">realizacji :  </w:t>
      </w:r>
    </w:p>
    <w:p w14:paraId="5EECBE59" w14:textId="7016BDE3" w:rsidR="00364ACC" w:rsidRDefault="00364ACC" w:rsidP="00364AC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bookmarkStart w:id="0" w:name="_Hlk207355277"/>
      <w:r w:rsidRPr="00364ACC">
        <w:rPr>
          <w:rFonts w:ascii="Arial" w:hAnsi="Arial" w:cs="Arial"/>
          <w:b/>
          <w:iCs/>
          <w:sz w:val="22"/>
          <w:szCs w:val="22"/>
          <w:lang w:eastAsia="x-none"/>
        </w:rPr>
        <w:t>- Spektrometr FTIR z przystawką mikroskopową</w:t>
      </w:r>
      <w:r w:rsidRPr="00364ACC">
        <w:rPr>
          <w:rFonts w:ascii="Arial" w:hAnsi="Arial" w:cs="Arial"/>
          <w:bCs/>
          <w:iCs/>
          <w:sz w:val="22"/>
          <w:szCs w:val="22"/>
          <w:lang w:eastAsia="x-none"/>
        </w:rPr>
        <w:t xml:space="preserve"> – </w:t>
      </w:r>
      <w:r w:rsidR="004C759C">
        <w:rPr>
          <w:rFonts w:ascii="Arial" w:hAnsi="Arial" w:cs="Arial"/>
          <w:b/>
          <w:iCs/>
          <w:sz w:val="22"/>
          <w:szCs w:val="22"/>
          <w:lang w:eastAsia="x-none"/>
        </w:rPr>
        <w:t xml:space="preserve">do 12 grudnia 2025 r. </w:t>
      </w:r>
      <w:r w:rsidR="004C759C" w:rsidRPr="004C759C">
        <w:rPr>
          <w:rFonts w:ascii="Arial" w:hAnsi="Arial" w:cs="Arial"/>
          <w:bCs/>
          <w:iCs/>
          <w:sz w:val="22"/>
          <w:szCs w:val="22"/>
          <w:lang w:eastAsia="x-none"/>
        </w:rPr>
        <w:t>Po</w:t>
      </w:r>
      <w:r w:rsidRPr="00364ACC">
        <w:rPr>
          <w:rFonts w:ascii="Arial" w:hAnsi="Arial" w:cs="Arial"/>
          <w:sz w:val="22"/>
          <w:szCs w:val="22"/>
        </w:rPr>
        <w:t xml:space="preserve"> </w:t>
      </w:r>
      <w:r w:rsidR="004C759C">
        <w:rPr>
          <w:rFonts w:ascii="Arial" w:hAnsi="Arial" w:cs="Arial"/>
          <w:sz w:val="22"/>
          <w:szCs w:val="22"/>
        </w:rPr>
        <w:t xml:space="preserve">zawarciu umowy </w:t>
      </w:r>
      <w:r w:rsidRPr="00364ACC">
        <w:rPr>
          <w:rFonts w:ascii="Arial" w:hAnsi="Arial" w:cs="Arial"/>
          <w:sz w:val="22"/>
          <w:szCs w:val="22"/>
        </w:rPr>
        <w:t>Wykonawc</w:t>
      </w:r>
      <w:r w:rsidR="004C759C">
        <w:rPr>
          <w:rFonts w:ascii="Arial" w:hAnsi="Arial" w:cs="Arial"/>
          <w:sz w:val="22"/>
          <w:szCs w:val="22"/>
        </w:rPr>
        <w:t>a otrzyma</w:t>
      </w:r>
      <w:r w:rsidRPr="00364ACC">
        <w:rPr>
          <w:rFonts w:ascii="Arial" w:hAnsi="Arial" w:cs="Arial"/>
          <w:sz w:val="22"/>
          <w:szCs w:val="22"/>
        </w:rPr>
        <w:t xml:space="preserve"> potwierdzeni</w:t>
      </w:r>
      <w:r w:rsidR="004C759C">
        <w:rPr>
          <w:rFonts w:ascii="Arial" w:hAnsi="Arial" w:cs="Arial"/>
          <w:sz w:val="22"/>
          <w:szCs w:val="22"/>
        </w:rPr>
        <w:t>e</w:t>
      </w:r>
      <w:r w:rsidRPr="00364ACC">
        <w:rPr>
          <w:rFonts w:ascii="Arial" w:hAnsi="Arial" w:cs="Arial"/>
          <w:sz w:val="22"/>
          <w:szCs w:val="22"/>
        </w:rPr>
        <w:t xml:space="preserve"> właściwego organu nadzorującego Zamawiającego zgodnie z art. 83 ust. 14 pkt 1 w związku z art. 83 ust.1 pkt 26 </w:t>
      </w:r>
      <w:proofErr w:type="spellStart"/>
      <w:r w:rsidRPr="00364ACC">
        <w:rPr>
          <w:rFonts w:ascii="Arial" w:hAnsi="Arial" w:cs="Arial"/>
          <w:sz w:val="22"/>
          <w:szCs w:val="22"/>
        </w:rPr>
        <w:t>lit.a</w:t>
      </w:r>
      <w:proofErr w:type="spellEnd"/>
      <w:r w:rsidRPr="00364ACC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364ACC">
        <w:rPr>
          <w:rFonts w:ascii="Arial" w:hAnsi="Arial" w:cs="Arial"/>
          <w:sz w:val="22"/>
          <w:szCs w:val="22"/>
        </w:rPr>
        <w:t>t.j</w:t>
      </w:r>
      <w:proofErr w:type="spellEnd"/>
      <w:r w:rsidRPr="00364ACC">
        <w:rPr>
          <w:rFonts w:ascii="Arial" w:hAnsi="Arial" w:cs="Arial"/>
          <w:sz w:val="22"/>
          <w:szCs w:val="22"/>
        </w:rPr>
        <w:t>. Dz. U. z 202</w:t>
      </w:r>
      <w:r w:rsidR="004C759C">
        <w:rPr>
          <w:rFonts w:ascii="Arial" w:hAnsi="Arial" w:cs="Arial"/>
          <w:sz w:val="22"/>
          <w:szCs w:val="22"/>
        </w:rPr>
        <w:t>5</w:t>
      </w:r>
      <w:r w:rsidRPr="00364ACC">
        <w:rPr>
          <w:rFonts w:ascii="Arial" w:hAnsi="Arial" w:cs="Arial"/>
          <w:sz w:val="22"/>
          <w:szCs w:val="22"/>
        </w:rPr>
        <w:t xml:space="preserve"> r. poz. </w:t>
      </w:r>
      <w:r w:rsidR="004C759C">
        <w:rPr>
          <w:rFonts w:ascii="Arial" w:hAnsi="Arial" w:cs="Arial"/>
          <w:sz w:val="22"/>
          <w:szCs w:val="22"/>
        </w:rPr>
        <w:t>775</w:t>
      </w:r>
      <w:r w:rsidRPr="00364ACC">
        <w:rPr>
          <w:rFonts w:ascii="Arial" w:hAnsi="Arial" w:cs="Arial"/>
          <w:sz w:val="22"/>
          <w:szCs w:val="22"/>
        </w:rPr>
        <w:t>) lub otrzyma informacj</w:t>
      </w:r>
      <w:r w:rsidR="004C759C">
        <w:rPr>
          <w:rFonts w:ascii="Arial" w:hAnsi="Arial" w:cs="Arial"/>
          <w:sz w:val="22"/>
          <w:szCs w:val="22"/>
        </w:rPr>
        <w:t>ę</w:t>
      </w:r>
      <w:r w:rsidRPr="00364ACC">
        <w:rPr>
          <w:rFonts w:ascii="Arial" w:hAnsi="Arial" w:cs="Arial"/>
          <w:sz w:val="22"/>
          <w:szCs w:val="22"/>
        </w:rPr>
        <w:t>, że nie ma możliwości wydania takiego potwierdzenia przez właściwy organ nadzorujący Zamawiającego;</w:t>
      </w:r>
    </w:p>
    <w:p w14:paraId="61438171" w14:textId="26FF9C82" w:rsidR="00364ACC" w:rsidRPr="007675B2" w:rsidRDefault="00364ACC" w:rsidP="00364AC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</w:p>
    <w:p w14:paraId="63EF0798" w14:textId="7B4C433F" w:rsidR="00364ACC" w:rsidRDefault="00364ACC" w:rsidP="00364AC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14:paraId="590E23BB" w14:textId="77777777" w:rsidR="004C759C" w:rsidRDefault="00364ACC" w:rsidP="004C759C">
      <w:pPr>
        <w:pStyle w:val="Akapitzlist"/>
        <w:ind w:left="360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364ACC">
        <w:rPr>
          <w:rFonts w:ascii="Arial" w:hAnsi="Arial" w:cs="Arial"/>
          <w:b/>
          <w:iCs/>
          <w:sz w:val="22"/>
          <w:szCs w:val="22"/>
          <w:lang w:eastAsia="x-none"/>
        </w:rPr>
        <w:t>- Spektrometr UV-VIS-IR –</w:t>
      </w:r>
      <w:r w:rsidR="00286DFE">
        <w:rPr>
          <w:rFonts w:ascii="Arial" w:hAnsi="Arial" w:cs="Arial"/>
          <w:b/>
          <w:iCs/>
          <w:sz w:val="22"/>
          <w:szCs w:val="22"/>
          <w:lang w:eastAsia="x-none"/>
        </w:rPr>
        <w:t xml:space="preserve"> ……………</w:t>
      </w:r>
      <w:r w:rsidRPr="00364ACC">
        <w:rPr>
          <w:rFonts w:ascii="Arial" w:hAnsi="Arial" w:cs="Arial"/>
          <w:b/>
          <w:iCs/>
          <w:sz w:val="22"/>
          <w:szCs w:val="22"/>
          <w:lang w:eastAsia="x-none"/>
        </w:rPr>
        <w:t xml:space="preserve"> tygodni</w:t>
      </w:r>
      <w:r w:rsidR="00286DFE">
        <w:rPr>
          <w:rFonts w:ascii="Arial" w:hAnsi="Arial" w:cs="Arial"/>
          <w:b/>
          <w:iCs/>
          <w:sz w:val="22"/>
          <w:szCs w:val="22"/>
          <w:lang w:eastAsia="x-none"/>
        </w:rPr>
        <w:t xml:space="preserve"> </w:t>
      </w:r>
      <w:r w:rsidR="00286DFE" w:rsidRPr="00286DFE">
        <w:rPr>
          <w:rFonts w:ascii="Arial" w:hAnsi="Arial" w:cs="Arial"/>
          <w:bCs/>
          <w:iCs/>
          <w:sz w:val="22"/>
          <w:szCs w:val="22"/>
          <w:lang w:eastAsia="x-none"/>
        </w:rPr>
        <w:t>(max. do 7 tygodni)</w:t>
      </w:r>
      <w:r w:rsidRPr="00364ACC">
        <w:rPr>
          <w:rFonts w:ascii="Arial" w:hAnsi="Arial" w:cs="Arial"/>
          <w:b/>
          <w:iCs/>
          <w:sz w:val="22"/>
          <w:szCs w:val="22"/>
          <w:lang w:eastAsia="x-none"/>
        </w:rPr>
        <w:t xml:space="preserve"> od daty złożenia zamówienia na urządzenie (zamówienie zostanie złożone</w:t>
      </w:r>
      <w:r w:rsidR="00755E98">
        <w:rPr>
          <w:rFonts w:ascii="Arial" w:hAnsi="Arial" w:cs="Arial"/>
          <w:b/>
          <w:iCs/>
          <w:sz w:val="22"/>
          <w:szCs w:val="22"/>
          <w:lang w:eastAsia="x-none"/>
        </w:rPr>
        <w:t xml:space="preserve"> przez Zamawiającego</w:t>
      </w:r>
      <w:r w:rsidRPr="00364ACC">
        <w:rPr>
          <w:rFonts w:ascii="Arial" w:hAnsi="Arial" w:cs="Arial"/>
          <w:b/>
          <w:iCs/>
          <w:sz w:val="22"/>
          <w:szCs w:val="22"/>
          <w:lang w:eastAsia="x-none"/>
        </w:rPr>
        <w:t xml:space="preserve"> nie wcześniej niż 02.01.2026 r.) </w:t>
      </w:r>
      <w:r w:rsidRPr="00364ACC">
        <w:rPr>
          <w:rFonts w:ascii="Arial" w:hAnsi="Arial" w:cs="Arial"/>
          <w:sz w:val="22"/>
          <w:szCs w:val="22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364ACC">
        <w:rPr>
          <w:rFonts w:ascii="Arial" w:hAnsi="Arial" w:cs="Arial"/>
          <w:sz w:val="22"/>
          <w:szCs w:val="22"/>
        </w:rPr>
        <w:t>lit.a</w:t>
      </w:r>
      <w:proofErr w:type="spellEnd"/>
      <w:r w:rsidRPr="00364ACC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364ACC">
        <w:rPr>
          <w:rFonts w:ascii="Arial" w:hAnsi="Arial" w:cs="Arial"/>
          <w:sz w:val="22"/>
          <w:szCs w:val="22"/>
        </w:rPr>
        <w:t>t.j</w:t>
      </w:r>
      <w:proofErr w:type="spellEnd"/>
      <w:r w:rsidRPr="00364ACC">
        <w:rPr>
          <w:rFonts w:ascii="Arial" w:hAnsi="Arial" w:cs="Arial"/>
          <w:sz w:val="22"/>
          <w:szCs w:val="22"/>
        </w:rPr>
        <w:t>. Dz. U. z 202</w:t>
      </w:r>
      <w:r w:rsidR="004C759C">
        <w:rPr>
          <w:rFonts w:ascii="Arial" w:hAnsi="Arial" w:cs="Arial"/>
          <w:sz w:val="22"/>
          <w:szCs w:val="22"/>
        </w:rPr>
        <w:t>5</w:t>
      </w:r>
      <w:r w:rsidRPr="00364ACC">
        <w:rPr>
          <w:rFonts w:ascii="Arial" w:hAnsi="Arial" w:cs="Arial"/>
          <w:sz w:val="22"/>
          <w:szCs w:val="22"/>
        </w:rPr>
        <w:t xml:space="preserve"> r. poz. </w:t>
      </w:r>
      <w:r w:rsidR="004C759C">
        <w:rPr>
          <w:rFonts w:ascii="Arial" w:hAnsi="Arial" w:cs="Arial"/>
          <w:sz w:val="22"/>
          <w:szCs w:val="22"/>
        </w:rPr>
        <w:t>775</w:t>
      </w:r>
      <w:r w:rsidRPr="00364ACC">
        <w:rPr>
          <w:rFonts w:ascii="Arial" w:hAnsi="Arial" w:cs="Arial"/>
          <w:sz w:val="22"/>
          <w:szCs w:val="22"/>
        </w:rPr>
        <w:t>) lub otrzymania przez Wykonawcę informacji, że nie ma możliwości wydania takiego potwierdzenia przez właściwy organ nadzorujący Zamawiającego</w:t>
      </w:r>
      <w:r w:rsidR="00286DFE">
        <w:rPr>
          <w:rFonts w:ascii="Arial" w:hAnsi="Arial" w:cs="Arial"/>
          <w:sz w:val="22"/>
          <w:szCs w:val="22"/>
        </w:rPr>
        <w:t>.</w:t>
      </w:r>
      <w:r w:rsidR="004C759C" w:rsidRPr="004C759C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</w:p>
    <w:p w14:paraId="3B4F40F6" w14:textId="55EBB1EB" w:rsidR="00364ACC" w:rsidRPr="00364ACC" w:rsidRDefault="004C759C" w:rsidP="00364ACC">
      <w:pPr>
        <w:pStyle w:val="Akapitzlist"/>
        <w:spacing w:after="240"/>
        <w:ind w:left="360"/>
        <w:jc w:val="both"/>
        <w:rPr>
          <w:rFonts w:ascii="Arial" w:hAnsi="Arial" w:cs="Arial"/>
          <w:sz w:val="22"/>
          <w:szCs w:val="22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="007B51FB">
        <w:rPr>
          <w:rFonts w:ascii="Arial" w:eastAsia="MS Mincho" w:hAnsi="Arial" w:cs="Arial"/>
          <w:i/>
          <w:sz w:val="20"/>
          <w:szCs w:val="20"/>
          <w:lang w:eastAsia="en-US"/>
        </w:rPr>
        <w:t xml:space="preserve"> dla pozycji drugiej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uzna, że Wykonawca zaoferował termin do 7 tygodni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bookmarkEnd w:id="0"/>
    <w:p w14:paraId="2328B3BD" w14:textId="77777777" w:rsidR="00286DFE" w:rsidRDefault="005C5C9C" w:rsidP="007151F2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  <w:lang w:val="pl-PL"/>
        </w:rPr>
      </w:pPr>
      <w:r w:rsidRPr="005C5C9C">
        <w:rPr>
          <w:rFonts w:ascii="Arial" w:hAnsi="Arial" w:cs="Arial"/>
          <w:sz w:val="22"/>
          <w:szCs w:val="20"/>
          <w:lang w:val="pl-PL"/>
        </w:rPr>
        <w:t>Okres gwarancji</w:t>
      </w:r>
      <w:r w:rsidR="00286DFE" w:rsidRPr="00286DFE">
        <w:rPr>
          <w:rFonts w:ascii="Arial" w:hAnsi="Arial" w:cs="Arial"/>
          <w:sz w:val="22"/>
          <w:szCs w:val="20"/>
          <w:lang w:val="pl-PL"/>
        </w:rPr>
        <w:t xml:space="preserve"> na całość systemów (spektrometry FTIR i UV-VIS-IR oraz sprzęt komputerowy)</w:t>
      </w:r>
      <w:r w:rsidRPr="005C5C9C">
        <w:rPr>
          <w:rFonts w:ascii="Arial" w:hAnsi="Arial" w:cs="Arial"/>
          <w:sz w:val="22"/>
          <w:szCs w:val="20"/>
          <w:lang w:val="pl-PL"/>
        </w:rPr>
        <w:t>:</w:t>
      </w:r>
      <w:r w:rsidR="00286DFE">
        <w:rPr>
          <w:rFonts w:ascii="Arial" w:hAnsi="Arial" w:cs="Arial"/>
          <w:sz w:val="22"/>
          <w:szCs w:val="20"/>
          <w:lang w:val="pl-PL"/>
        </w:rPr>
        <w:br/>
      </w:r>
    </w:p>
    <w:p w14:paraId="77BDD99C" w14:textId="5E59D261" w:rsidR="005C5C9C" w:rsidRPr="005C5C9C" w:rsidRDefault="006D4898" w:rsidP="00286DFE">
      <w:pPr>
        <w:pStyle w:val="Tekstpodstawowy"/>
        <w:tabs>
          <w:tab w:val="left" w:pos="360"/>
        </w:tabs>
        <w:ind w:left="360"/>
        <w:jc w:val="center"/>
        <w:rPr>
          <w:rFonts w:ascii="Arial" w:hAnsi="Arial" w:cs="Arial"/>
          <w:sz w:val="22"/>
          <w:szCs w:val="20"/>
          <w:lang w:val="pl-PL"/>
        </w:rPr>
      </w:pPr>
      <w:r w:rsidRPr="006D4898">
        <w:rPr>
          <w:rFonts w:ascii="Arial" w:hAnsi="Arial" w:cs="Arial"/>
          <w:b/>
          <w:bCs/>
          <w:sz w:val="22"/>
          <w:szCs w:val="20"/>
          <w:lang w:val="pl-PL"/>
        </w:rPr>
        <w:t xml:space="preserve">24 miesiące / 30 miesięcy / 36 miesięcy*  </w:t>
      </w:r>
      <w:r w:rsidRPr="006D4898">
        <w:rPr>
          <w:rFonts w:ascii="Arial" w:eastAsia="Calibri" w:hAnsi="Arial" w:cs="Arial"/>
          <w:i/>
          <w:sz w:val="18"/>
          <w:szCs w:val="18"/>
          <w:lang w:eastAsia="ar-SA"/>
        </w:rPr>
        <w:t>(niepotrzebne skreślić)</w:t>
      </w:r>
    </w:p>
    <w:p w14:paraId="51BA2E16" w14:textId="6045BD0E" w:rsidR="007151F2" w:rsidRPr="007675B2" w:rsidRDefault="007151F2" w:rsidP="007151F2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Okres gwarancji na całość systemów stanowi kryterium oceny ofert. </w:t>
      </w:r>
      <w:bookmarkStart w:id="1" w:name="_Hlk207707740"/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gwarancję 24 miesiące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bookmarkEnd w:id="1"/>
    <w:p w14:paraId="0D0F475A" w14:textId="30515507" w:rsidR="007151F2" w:rsidRPr="007151F2" w:rsidRDefault="007151F2" w:rsidP="007151F2">
      <w:pPr>
        <w:pStyle w:val="Tekstpodstawowy"/>
        <w:numPr>
          <w:ilvl w:val="1"/>
          <w:numId w:val="38"/>
        </w:numPr>
        <w:tabs>
          <w:tab w:val="left" w:pos="360"/>
        </w:tabs>
        <w:spacing w:line="360" w:lineRule="auto"/>
        <w:jc w:val="left"/>
        <w:rPr>
          <w:rFonts w:ascii="Arial" w:hAnsi="Arial" w:cs="Arial"/>
          <w:sz w:val="22"/>
          <w:szCs w:val="20"/>
          <w:lang w:val="pl-PL"/>
        </w:rPr>
      </w:pPr>
      <w:r w:rsidRPr="007151F2">
        <w:rPr>
          <w:rFonts w:ascii="Arial" w:hAnsi="Arial" w:cs="Arial"/>
          <w:sz w:val="22"/>
          <w:szCs w:val="20"/>
          <w:lang w:val="pl-PL"/>
        </w:rPr>
        <w:t xml:space="preserve">Okres gwarancji na ruchome części interferometru </w:t>
      </w:r>
      <w:r>
        <w:rPr>
          <w:rFonts w:ascii="Arial" w:hAnsi="Arial" w:cs="Arial"/>
          <w:lang w:eastAsia="pl-PL"/>
        </w:rPr>
        <w:t>w spektrometrze FTIR</w:t>
      </w:r>
      <w:r w:rsidRPr="00187E8F">
        <w:rPr>
          <w:rFonts w:ascii="Arial" w:hAnsi="Arial" w:cs="Arial"/>
          <w:lang w:eastAsia="pl-PL"/>
        </w:rPr>
        <w:t xml:space="preserve"> </w:t>
      </w:r>
      <w:r w:rsidRPr="007151F2">
        <w:rPr>
          <w:rFonts w:ascii="Arial" w:hAnsi="Arial" w:cs="Arial"/>
          <w:sz w:val="22"/>
          <w:szCs w:val="20"/>
          <w:lang w:val="pl-PL"/>
        </w:rPr>
        <w:t xml:space="preserve">……… lat (min. </w:t>
      </w:r>
      <w:r>
        <w:rPr>
          <w:rFonts w:ascii="Arial" w:hAnsi="Arial" w:cs="Arial"/>
          <w:sz w:val="22"/>
          <w:szCs w:val="20"/>
          <w:lang w:val="pl-PL"/>
        </w:rPr>
        <w:t>5</w:t>
      </w:r>
      <w:r w:rsidRPr="007151F2">
        <w:rPr>
          <w:rFonts w:ascii="Arial" w:hAnsi="Arial" w:cs="Arial"/>
          <w:sz w:val="22"/>
          <w:szCs w:val="20"/>
          <w:lang w:val="pl-PL"/>
        </w:rPr>
        <w:t xml:space="preserve"> lat),</w:t>
      </w:r>
    </w:p>
    <w:p w14:paraId="1E30FFD2" w14:textId="641A0118" w:rsidR="007151F2" w:rsidRPr="007151F2" w:rsidRDefault="007151F2" w:rsidP="007151F2">
      <w:pPr>
        <w:suppressAutoHyphens/>
        <w:spacing w:line="360" w:lineRule="auto"/>
        <w:ind w:firstLine="360"/>
        <w:jc w:val="both"/>
        <w:rPr>
          <w:rFonts w:ascii="Arial" w:eastAsia="Calibri" w:hAnsi="Arial" w:cs="Arial"/>
          <w:bCs/>
          <w:iCs/>
          <w:sz w:val="22"/>
          <w:szCs w:val="22"/>
          <w:lang w:eastAsia="zh-CN"/>
        </w:rPr>
      </w:pP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>Okres gwarancji na laser</w:t>
      </w:r>
      <w:r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 </w:t>
      </w:r>
      <w:r>
        <w:rPr>
          <w:rFonts w:ascii="Arial" w:hAnsi="Arial" w:cs="Arial"/>
        </w:rPr>
        <w:t>w spektrometrze FTIR</w:t>
      </w: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 ……… lat (min. 5 lat),</w:t>
      </w:r>
    </w:p>
    <w:p w14:paraId="4F9C9CE9" w14:textId="7D3CF213" w:rsidR="005C5C9C" w:rsidRDefault="007151F2" w:rsidP="007151F2">
      <w:pPr>
        <w:suppressAutoHyphens/>
        <w:spacing w:line="360" w:lineRule="auto"/>
        <w:ind w:firstLine="360"/>
        <w:jc w:val="both"/>
        <w:rPr>
          <w:rFonts w:ascii="Arial" w:eastAsia="Calibri" w:hAnsi="Arial" w:cs="Arial"/>
          <w:bCs/>
          <w:iCs/>
          <w:sz w:val="22"/>
          <w:szCs w:val="22"/>
          <w:lang w:eastAsia="zh-CN"/>
        </w:rPr>
      </w:pP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>Okres gwarancji na źródło IR</w:t>
      </w:r>
      <w:r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 </w:t>
      </w:r>
      <w:r>
        <w:rPr>
          <w:rFonts w:ascii="Arial" w:hAnsi="Arial" w:cs="Arial"/>
        </w:rPr>
        <w:t>w spektrometrze FTIR</w:t>
      </w: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 ……… lat (min. 5 lat).</w:t>
      </w:r>
    </w:p>
    <w:p w14:paraId="32948DB7" w14:textId="2879A9E6" w:rsidR="002D6FA7" w:rsidRPr="007675B2" w:rsidRDefault="002D6FA7" w:rsidP="002D6FA7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w ofercie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jaki oferuje okres gwarancji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lub wskaże okres krótszy niż 5 lat oferta będzie podlegała odrzuceniu.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33D2FD48" w14:textId="1E26EC79" w:rsidR="00B52C9D" w:rsidRPr="00B52C9D" w:rsidRDefault="00B52C9D" w:rsidP="00B52C9D">
      <w:pPr>
        <w:pStyle w:val="Tekstpodstawowy"/>
        <w:numPr>
          <w:ilvl w:val="1"/>
          <w:numId w:val="38"/>
        </w:numPr>
        <w:tabs>
          <w:tab w:val="left" w:pos="360"/>
        </w:tabs>
        <w:spacing w:line="360" w:lineRule="auto"/>
        <w:jc w:val="left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B52C9D">
        <w:rPr>
          <w:rFonts w:ascii="Arial" w:eastAsia="Calibri" w:hAnsi="Arial" w:cs="Arial"/>
          <w:b/>
          <w:iCs/>
          <w:sz w:val="22"/>
          <w:szCs w:val="22"/>
          <w:lang w:eastAsia="zh-CN"/>
        </w:rPr>
        <w:t>Oświadczamy, że zaoferowany spektrometr FTIR</w:t>
      </w:r>
      <w:r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posiada bibliotekę </w:t>
      </w:r>
      <w:r w:rsidR="00E32A35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ogólną </w:t>
      </w:r>
      <w:r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widm IR:</w:t>
      </w:r>
    </w:p>
    <w:p w14:paraId="01DD7CAA" w14:textId="5E1F521F" w:rsidR="007151F2" w:rsidRPr="00E32A35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</w:rPr>
        <w:t xml:space="preserve"> </w:t>
      </w:r>
      <w:r w:rsidR="00F644FB" w:rsidRPr="00E32A35">
        <w:rPr>
          <w:rFonts w:ascii="Arial" w:hAnsi="Arial" w:cs="Arial"/>
          <w:sz w:val="22"/>
          <w:szCs w:val="22"/>
        </w:rPr>
        <w:t>IR &gt;</w:t>
      </w:r>
      <w:r w:rsidR="00E32A35" w:rsidRPr="00E32A35">
        <w:rPr>
          <w:rFonts w:ascii="Arial" w:hAnsi="Arial" w:cs="Arial"/>
          <w:sz w:val="22"/>
          <w:szCs w:val="22"/>
        </w:rPr>
        <w:t xml:space="preserve">16 </w:t>
      </w:r>
      <w:r w:rsidR="00F644FB" w:rsidRPr="00E32A35">
        <w:rPr>
          <w:rFonts w:ascii="Arial" w:hAnsi="Arial" w:cs="Arial"/>
          <w:sz w:val="22"/>
          <w:szCs w:val="22"/>
        </w:rPr>
        <w:t xml:space="preserve">500 widm      </w:t>
      </w:r>
    </w:p>
    <w:p w14:paraId="0787E1F0" w14:textId="6D1FC40F" w:rsidR="00B52C9D" w:rsidRPr="00E32A35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b/>
          <w:sz w:val="22"/>
          <w:szCs w:val="22"/>
          <w:u w:val="single"/>
        </w:rPr>
      </w:pPr>
      <w:r w:rsidRPr="00E32A35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2A35">
        <w:rPr>
          <w:rFonts w:ascii="Arial" w:hAnsi="Arial" w:cs="Arial"/>
          <w:sz w:val="22"/>
          <w:szCs w:val="22"/>
        </w:rPr>
        <w:instrText xml:space="preserve"> FORMCHECKBOX </w:instrText>
      </w:r>
      <w:r w:rsidR="005B7A04">
        <w:rPr>
          <w:rFonts w:ascii="Arial" w:hAnsi="Arial" w:cs="Arial"/>
          <w:sz w:val="22"/>
          <w:szCs w:val="22"/>
        </w:rPr>
      </w:r>
      <w:r w:rsidR="005B7A04">
        <w:rPr>
          <w:rFonts w:ascii="Arial" w:hAnsi="Arial" w:cs="Arial"/>
          <w:sz w:val="22"/>
          <w:szCs w:val="22"/>
        </w:rPr>
        <w:fldChar w:fldCharType="separate"/>
      </w:r>
      <w:r w:rsidRPr="00E32A35">
        <w:rPr>
          <w:rFonts w:ascii="Arial" w:hAnsi="Arial" w:cs="Arial"/>
          <w:sz w:val="22"/>
          <w:szCs w:val="22"/>
        </w:rPr>
        <w:fldChar w:fldCharType="end"/>
      </w:r>
      <w:r w:rsidR="00E32A35" w:rsidRPr="00E32A35">
        <w:rPr>
          <w:rFonts w:ascii="Arial" w:hAnsi="Arial" w:cs="Arial"/>
          <w:color w:val="000000"/>
          <w:sz w:val="22"/>
          <w:szCs w:val="22"/>
        </w:rPr>
        <w:t>16</w:t>
      </w:r>
      <w:r w:rsidR="00E32A35" w:rsidRPr="00E32A35">
        <w:rPr>
          <w:rFonts w:ascii="Arial" w:hAnsi="Arial" w:cs="Arial"/>
          <w:sz w:val="22"/>
          <w:szCs w:val="22"/>
        </w:rPr>
        <w:t xml:space="preserve"> </w:t>
      </w:r>
      <w:r w:rsidR="00F644FB" w:rsidRPr="00E32A35">
        <w:rPr>
          <w:rFonts w:ascii="Arial" w:hAnsi="Arial" w:cs="Arial"/>
          <w:color w:val="000000"/>
          <w:sz w:val="22"/>
          <w:szCs w:val="22"/>
        </w:rPr>
        <w:t>500-1</w:t>
      </w:r>
      <w:r w:rsidR="00E32A35" w:rsidRPr="00E32A35">
        <w:rPr>
          <w:rFonts w:ascii="Arial" w:hAnsi="Arial" w:cs="Arial"/>
          <w:color w:val="000000"/>
          <w:sz w:val="22"/>
          <w:szCs w:val="22"/>
        </w:rPr>
        <w:t xml:space="preserve">8 </w:t>
      </w:r>
      <w:r w:rsidR="00F644FB" w:rsidRPr="00E32A35">
        <w:rPr>
          <w:rFonts w:ascii="Arial" w:hAnsi="Arial" w:cs="Arial"/>
          <w:color w:val="000000"/>
          <w:sz w:val="22"/>
          <w:szCs w:val="22"/>
        </w:rPr>
        <w:t>000 widm</w:t>
      </w:r>
    </w:p>
    <w:p w14:paraId="1F99410E" w14:textId="0B84A4A4" w:rsidR="007151F2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 w:rsidR="00F644FB" w:rsidRPr="00F644FB">
        <w:rPr>
          <w:rFonts w:ascii="Arial" w:hAnsi="Arial" w:cs="Arial"/>
          <w:color w:val="000000"/>
          <w:sz w:val="22"/>
          <w:szCs w:val="22"/>
        </w:rPr>
        <w:t xml:space="preserve"> </w:t>
      </w:r>
      <w:r w:rsidR="00F644FB" w:rsidRPr="001A7916">
        <w:rPr>
          <w:rFonts w:ascii="Arial" w:hAnsi="Arial" w:cs="Arial"/>
          <w:color w:val="000000"/>
          <w:sz w:val="22"/>
          <w:szCs w:val="22"/>
        </w:rPr>
        <w:t>powyżej 1</w:t>
      </w:r>
      <w:r w:rsidR="00E32A35">
        <w:rPr>
          <w:rFonts w:ascii="Arial" w:hAnsi="Arial" w:cs="Arial"/>
          <w:color w:val="000000"/>
          <w:sz w:val="22"/>
          <w:szCs w:val="22"/>
        </w:rPr>
        <w:t xml:space="preserve">8 </w:t>
      </w:r>
      <w:r w:rsidR="00F644FB" w:rsidRPr="001A7916">
        <w:rPr>
          <w:rFonts w:ascii="Arial" w:hAnsi="Arial" w:cs="Arial"/>
          <w:color w:val="000000"/>
          <w:sz w:val="22"/>
          <w:szCs w:val="22"/>
        </w:rPr>
        <w:t>000 widm</w:t>
      </w:r>
    </w:p>
    <w:p w14:paraId="189A28F8" w14:textId="195635B4" w:rsidR="00F644FB" w:rsidRPr="007675B2" w:rsidRDefault="00F644FB" w:rsidP="00F644FB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Biblioteka widm IR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zakres biblioteki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bibliotekę widm IR </w:t>
      </w:r>
      <w:r w:rsidRPr="00F644FB">
        <w:rPr>
          <w:rFonts w:ascii="Arial" w:eastAsia="Calibri" w:hAnsi="Arial" w:cs="Arial"/>
          <w:i/>
          <w:sz w:val="20"/>
          <w:szCs w:val="20"/>
          <w:lang w:eastAsia="zh-CN"/>
        </w:rPr>
        <w:t>&gt;5000 widm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3A7EFA71" w14:textId="08205A77" w:rsidR="00F644FB" w:rsidRPr="00D5475A" w:rsidRDefault="004E262D" w:rsidP="004E262D">
      <w:pPr>
        <w:pStyle w:val="Tekstpodstawowy"/>
        <w:numPr>
          <w:ilvl w:val="1"/>
          <w:numId w:val="38"/>
        </w:numPr>
        <w:tabs>
          <w:tab w:val="left" w:pos="360"/>
        </w:tabs>
        <w:spacing w:line="360" w:lineRule="auto"/>
        <w:jc w:val="left"/>
        <w:rPr>
          <w:rFonts w:ascii="Arial" w:hAnsi="Arial" w:cs="Arial"/>
          <w:b/>
          <w:sz w:val="28"/>
          <w:szCs w:val="28"/>
          <w:u w:val="single"/>
        </w:rPr>
      </w:pPr>
      <w:r w:rsidRPr="00B52C9D">
        <w:rPr>
          <w:rFonts w:ascii="Arial" w:eastAsia="Calibri" w:hAnsi="Arial" w:cs="Arial"/>
          <w:b/>
          <w:iCs/>
          <w:sz w:val="22"/>
          <w:szCs w:val="22"/>
          <w:lang w:eastAsia="zh-CN"/>
        </w:rPr>
        <w:lastRenderedPageBreak/>
        <w:t>Oświadczamy, że zaoferowany spektrometr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Pr="004E262D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UV-VIS-IR </w:t>
      </w:r>
      <w:r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posiada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z</w:t>
      </w:r>
      <w:r w:rsidRPr="004E262D">
        <w:rPr>
          <w:rFonts w:ascii="Arial" w:eastAsia="Calibri" w:hAnsi="Arial" w:cs="Arial"/>
          <w:b/>
          <w:iCs/>
          <w:sz w:val="22"/>
          <w:szCs w:val="22"/>
          <w:lang w:eastAsia="zh-CN"/>
        </w:rPr>
        <w:t>akres pracy sfery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c</w:t>
      </w:r>
      <w:r w:rsidRPr="004E262D">
        <w:rPr>
          <w:rFonts w:ascii="Arial" w:eastAsia="Calibri" w:hAnsi="Arial" w:cs="Arial"/>
          <w:b/>
          <w:iCs/>
          <w:sz w:val="22"/>
          <w:szCs w:val="22"/>
          <w:lang w:eastAsia="zh-CN"/>
        </w:rPr>
        <w:t>ałkującej spektrometru (długość światłowodu):</w:t>
      </w:r>
    </w:p>
    <w:p w14:paraId="74FB238D" w14:textId="1AB41902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sz w:val="19"/>
          <w:szCs w:val="19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 w:rsidRPr="00D5475A">
        <w:rPr>
          <w:rFonts w:ascii="Arial" w:hAnsi="Arial" w:cs="Arial"/>
          <w:sz w:val="19"/>
          <w:szCs w:val="19"/>
        </w:rPr>
        <w:t xml:space="preserve"> </w:t>
      </w:r>
      <w:bookmarkStart w:id="2" w:name="_Hlk207368787"/>
      <w:r w:rsidRPr="001A7916">
        <w:rPr>
          <w:rFonts w:ascii="Arial" w:hAnsi="Arial" w:cs="Arial"/>
          <w:bCs/>
          <w:sz w:val="22"/>
          <w:szCs w:val="22"/>
        </w:rPr>
        <w:t>w obrębie spektrometru</w:t>
      </w:r>
      <w:r w:rsidRPr="00D5475A">
        <w:rPr>
          <w:rFonts w:ascii="Arial" w:hAnsi="Arial" w:cs="Arial"/>
          <w:sz w:val="19"/>
          <w:szCs w:val="19"/>
        </w:rPr>
        <w:t xml:space="preserve">     </w:t>
      </w:r>
    </w:p>
    <w:p w14:paraId="618FC53E" w14:textId="715622B5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b/>
          <w:sz w:val="28"/>
          <w:szCs w:val="28"/>
          <w:u w:val="single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color w:val="000000"/>
        </w:rPr>
        <w:t xml:space="preserve"> w odległości do 50 cm</w:t>
      </w:r>
    </w:p>
    <w:p w14:paraId="638EC073" w14:textId="07CC43EA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 w:rsidRPr="00D5475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odległości nie mniejszej niż 100 cm</w:t>
      </w:r>
    </w:p>
    <w:bookmarkEnd w:id="2"/>
    <w:p w14:paraId="575FF8D8" w14:textId="6614AAC1" w:rsidR="00D5475A" w:rsidRPr="007675B2" w:rsidRDefault="00D5475A" w:rsidP="00D5475A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Z</w:t>
      </w:r>
      <w:r w:rsidRPr="00D5475A">
        <w:rPr>
          <w:rFonts w:ascii="Arial" w:eastAsia="Calibri" w:hAnsi="Arial" w:cs="Arial"/>
          <w:i/>
          <w:sz w:val="20"/>
          <w:szCs w:val="20"/>
          <w:lang w:eastAsia="zh-CN"/>
        </w:rPr>
        <w:t xml:space="preserve">akres pracy sfery całkującej spektrometru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zakres pracy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zakres w obrębie spektrometru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56222A49" w14:textId="77777777" w:rsidR="00D5475A" w:rsidRPr="00D5475A" w:rsidRDefault="00D5475A" w:rsidP="00D5475A">
      <w:pPr>
        <w:pStyle w:val="Tekstpodstawowy"/>
        <w:numPr>
          <w:ilvl w:val="1"/>
          <w:numId w:val="38"/>
        </w:numPr>
        <w:tabs>
          <w:tab w:val="left" w:pos="360"/>
        </w:tabs>
        <w:spacing w:line="360" w:lineRule="auto"/>
        <w:jc w:val="left"/>
        <w:rPr>
          <w:rFonts w:ascii="Arial" w:hAnsi="Arial" w:cs="Arial"/>
          <w:b/>
          <w:sz w:val="28"/>
          <w:szCs w:val="28"/>
          <w:u w:val="single"/>
          <w:lang w:val="pl-PL"/>
        </w:rPr>
      </w:pPr>
      <w:r w:rsidRPr="00B52C9D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Oświadczamy, że </w:t>
      </w:r>
      <w:r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oferujemy l</w:t>
      </w:r>
      <w:r w:rsidRPr="00D5475A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icencj</w:t>
      </w:r>
      <w:r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e</w:t>
      </w:r>
      <w:r w:rsidRPr="00D5475A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oprogramowania spektrometrów (FTIR i UV-VIS-IR)</w:t>
      </w:r>
      <w:r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:</w:t>
      </w:r>
    </w:p>
    <w:p w14:paraId="6F6B9BA5" w14:textId="7BF37119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sz w:val="19"/>
          <w:szCs w:val="19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 w:rsidRPr="00D5475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na 1 komputer </w:t>
      </w:r>
      <w:r w:rsidRPr="00D5475A">
        <w:rPr>
          <w:rFonts w:ascii="Arial" w:hAnsi="Arial" w:cs="Arial"/>
          <w:sz w:val="19"/>
          <w:szCs w:val="19"/>
        </w:rPr>
        <w:t xml:space="preserve">     </w:t>
      </w:r>
    </w:p>
    <w:p w14:paraId="0E3F0B2C" w14:textId="0C828BD3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b/>
          <w:sz w:val="28"/>
          <w:szCs w:val="28"/>
          <w:u w:val="single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 w:rsidRPr="00D5475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2-5 komputerów </w:t>
      </w:r>
    </w:p>
    <w:p w14:paraId="239C3EC6" w14:textId="4D4A068C" w:rsidR="00D5475A" w:rsidRPr="00D5475A" w:rsidRDefault="00D5475A" w:rsidP="00D5475A">
      <w:pPr>
        <w:spacing w:line="480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D5475A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475A">
        <w:rPr>
          <w:rFonts w:ascii="Arial" w:hAnsi="Arial" w:cs="Arial"/>
          <w:sz w:val="19"/>
          <w:szCs w:val="19"/>
        </w:rPr>
        <w:instrText xml:space="preserve"> FORMCHECKBOX </w:instrText>
      </w:r>
      <w:r w:rsidR="005B7A04">
        <w:rPr>
          <w:rFonts w:ascii="Arial" w:hAnsi="Arial" w:cs="Arial"/>
          <w:sz w:val="19"/>
          <w:szCs w:val="19"/>
        </w:rPr>
      </w:r>
      <w:r w:rsidR="005B7A04">
        <w:rPr>
          <w:rFonts w:ascii="Arial" w:hAnsi="Arial" w:cs="Arial"/>
          <w:sz w:val="19"/>
          <w:szCs w:val="19"/>
        </w:rPr>
        <w:fldChar w:fldCharType="separate"/>
      </w:r>
      <w:r w:rsidRPr="00D5475A">
        <w:rPr>
          <w:rFonts w:ascii="Arial" w:hAnsi="Arial" w:cs="Arial"/>
          <w:sz w:val="19"/>
          <w:szCs w:val="19"/>
        </w:rPr>
        <w:fldChar w:fldCharType="end"/>
      </w:r>
      <w:r w:rsidR="00D429A3">
        <w:rPr>
          <w:rFonts w:ascii="Arial" w:hAnsi="Arial" w:cs="Arial"/>
          <w:sz w:val="19"/>
          <w:szCs w:val="19"/>
        </w:rPr>
        <w:t xml:space="preserve"> </w:t>
      </w:r>
      <w:r w:rsidR="00D429A3" w:rsidRPr="00D429A3">
        <w:rPr>
          <w:rFonts w:ascii="Arial" w:hAnsi="Arial" w:cs="Arial"/>
          <w:color w:val="000000"/>
        </w:rPr>
        <w:t>powyżej 5 komputerów</w:t>
      </w:r>
      <w:r w:rsidR="00D429A3">
        <w:rPr>
          <w:rFonts w:ascii="Arial" w:hAnsi="Arial" w:cs="Arial"/>
          <w:sz w:val="19"/>
          <w:szCs w:val="19"/>
        </w:rPr>
        <w:t xml:space="preserve"> </w:t>
      </w:r>
    </w:p>
    <w:p w14:paraId="61F2F2A9" w14:textId="7FEC4B7E" w:rsidR="00D429A3" w:rsidRPr="007675B2" w:rsidRDefault="00D429A3" w:rsidP="00B86D30">
      <w:pPr>
        <w:suppressAutoHyphens/>
        <w:spacing w:after="24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33564C">
        <w:rPr>
          <w:rFonts w:ascii="Arial" w:eastAsia="Calibri" w:hAnsi="Arial" w:cs="Arial"/>
          <w:i/>
          <w:sz w:val="20"/>
          <w:szCs w:val="20"/>
          <w:lang w:eastAsia="zh-CN"/>
        </w:rPr>
        <w:t>Ilość l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icencj</w:t>
      </w:r>
      <w:r w:rsidR="0033564C">
        <w:rPr>
          <w:rFonts w:ascii="Arial" w:eastAsia="Calibri" w:hAnsi="Arial" w:cs="Arial"/>
          <w:i/>
          <w:sz w:val="20"/>
          <w:szCs w:val="20"/>
          <w:lang w:eastAsia="zh-CN"/>
        </w:rPr>
        <w:t>i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oprogramowania spektrometrów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ilości zaoferowanych licencji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licencje na 1 komputer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  <w:r w:rsidR="00B86D30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11A16622" w14:textId="1C8F1DD9" w:rsidR="00716A8C" w:rsidRPr="00B86D30" w:rsidRDefault="00716A8C" w:rsidP="00B52C9D">
      <w:pPr>
        <w:pStyle w:val="Akapitzlist"/>
        <w:spacing w:line="480" w:lineRule="auto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86D30">
        <w:rPr>
          <w:rFonts w:ascii="Arial" w:hAnsi="Arial" w:cs="Arial"/>
          <w:b/>
          <w:sz w:val="28"/>
          <w:szCs w:val="28"/>
          <w:u w:val="single"/>
        </w:rPr>
        <w:t xml:space="preserve">CZĘŚĆ  nr 2 </w:t>
      </w:r>
    </w:p>
    <w:p w14:paraId="3258C2D2" w14:textId="77777777" w:rsidR="00716A8C" w:rsidRPr="00F05041" w:rsidRDefault="00716A8C" w:rsidP="00716A8C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2.1.   </w:t>
      </w: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236CDEE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B86DC8E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FC81D29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B13851D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6E66D7E" w14:textId="77777777"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2.2  </w:t>
      </w: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6103714F" w14:textId="77777777" w:rsidR="00716A8C" w:rsidRPr="008055CC" w:rsidRDefault="00716A8C" w:rsidP="00716A8C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C1ECB2C" w14:textId="77777777"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24655145" w14:textId="77777777"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DEB8853" w14:textId="77777777" w:rsidR="00716A8C" w:rsidRPr="009D4956" w:rsidRDefault="00716A8C" w:rsidP="00716A8C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FD9C433" w14:textId="77777777" w:rsidR="00716A8C" w:rsidRPr="002E5F11" w:rsidRDefault="00716A8C" w:rsidP="00716A8C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5048AF85" w14:textId="77777777" w:rsidR="00716A8C" w:rsidRPr="002E5F11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14:paraId="0F8256BD" w14:textId="77777777"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64646D6" w14:textId="77777777"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14:paraId="21183FBC" w14:textId="77777777" w:rsidR="00716A8C" w:rsidRDefault="00716A8C" w:rsidP="00716A8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A51C76B" w14:textId="77777777"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E5C2F95" w14:textId="77777777" w:rsidR="00716A8C" w:rsidRPr="00845B65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19A4D8E" w14:textId="77777777" w:rsidR="00716A8C" w:rsidRPr="00F05041" w:rsidRDefault="00716A8C" w:rsidP="00716A8C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779E261C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9290519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5B54C8E" w14:textId="77777777" w:rsidR="00716A8C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1746871B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16A8C" w:rsidRPr="00F05041" w14:paraId="20E33B10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CE09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DDB9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lastRenderedPageBreak/>
              <w:t>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F3B8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E13D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Wartość jednostkowa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C3B1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wartość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lastRenderedPageBreak/>
              <w:t>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31C0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 xml:space="preserve">Stawka podatku VAT, która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lastRenderedPageBreak/>
              <w:t>zgodnie z wiedzą Wykonawcy, będzie miała zastosowanie</w:t>
            </w:r>
          </w:p>
        </w:tc>
      </w:tr>
      <w:tr w:rsidR="00716A8C" w:rsidRPr="00F05041" w14:paraId="6621309F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A403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E0B4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3C8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A011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9FA5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CE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14:paraId="37D0B91C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1F07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0C28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58B5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137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6B84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4BAB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14:paraId="6327F86B" w14:textId="77777777" w:rsidTr="00C570A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46C7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37CD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1BA8CF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F721E61" w14:textId="77777777" w:rsidR="00716A8C" w:rsidRPr="00F05041" w:rsidRDefault="00716A8C" w:rsidP="00716A8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8042C3B" w14:textId="77777777"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321A7BA" w14:textId="77777777"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CAD29BC" w14:textId="1346E8DF" w:rsidR="007772AE" w:rsidRPr="00565256" w:rsidRDefault="007772AE" w:rsidP="008F3B77">
      <w:pPr>
        <w:pStyle w:val="Tekstpodstawowy"/>
        <w:numPr>
          <w:ilvl w:val="1"/>
          <w:numId w:val="42"/>
        </w:numPr>
        <w:tabs>
          <w:tab w:val="left" w:pos="360"/>
        </w:tabs>
        <w:ind w:right="-37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Termin realizacji:  </w:t>
      </w:r>
      <w:r>
        <w:rPr>
          <w:rFonts w:ascii="Arial" w:hAnsi="Arial" w:cs="Arial"/>
          <w:b/>
          <w:sz w:val="22"/>
          <w:szCs w:val="20"/>
          <w:lang w:val="pl-PL"/>
        </w:rPr>
        <w:t>do</w:t>
      </w:r>
      <w:r w:rsidR="003F7959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B86D30">
        <w:rPr>
          <w:rFonts w:ascii="Arial" w:hAnsi="Arial" w:cs="Arial"/>
          <w:b/>
          <w:sz w:val="22"/>
          <w:szCs w:val="20"/>
          <w:lang w:val="pl-PL"/>
        </w:rPr>
        <w:t>7</w:t>
      </w:r>
      <w:r w:rsidR="003F7959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>tygodni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 xml:space="preserve">do </w:t>
      </w:r>
      <w:r w:rsidR="00B86D30">
        <w:rPr>
          <w:rFonts w:ascii="Arial" w:hAnsi="Arial" w:cs="Arial"/>
          <w:b/>
          <w:sz w:val="22"/>
          <w:szCs w:val="20"/>
          <w:lang w:val="pl-PL"/>
        </w:rPr>
        <w:t>8</w:t>
      </w:r>
      <w:r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="008F3B77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4A27031D" w14:textId="77777777" w:rsidR="007772AE" w:rsidRPr="00565256" w:rsidRDefault="007772AE" w:rsidP="007772A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55AF4614" w14:textId="6953C38B" w:rsidR="007772AE" w:rsidRPr="007675B2" w:rsidRDefault="007772AE" w:rsidP="007772AE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Termin realizacji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uzna, że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Wykonawca zaoferował termin do </w:t>
      </w:r>
      <w:r w:rsidR="00B86D30">
        <w:rPr>
          <w:rFonts w:ascii="Arial" w:eastAsia="MS Mincho" w:hAnsi="Arial" w:cs="Arial"/>
          <w:i/>
          <w:sz w:val="20"/>
          <w:szCs w:val="20"/>
          <w:lang w:eastAsia="en-US"/>
        </w:rPr>
        <w:t>8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427366A9" w14:textId="77777777" w:rsidR="00CF55B0" w:rsidRPr="00CF55B0" w:rsidRDefault="00CF55B0" w:rsidP="007772AE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7D2C71AB" w14:textId="6E59D496" w:rsidR="00716A8C" w:rsidRPr="00565256" w:rsidRDefault="00716A8C" w:rsidP="003F7959">
      <w:pPr>
        <w:pStyle w:val="Tekstpodstawowy"/>
        <w:numPr>
          <w:ilvl w:val="1"/>
          <w:numId w:val="42"/>
        </w:numPr>
        <w:tabs>
          <w:tab w:val="left" w:pos="360"/>
        </w:tabs>
        <w:ind w:right="104"/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</w:t>
      </w:r>
      <w:r w:rsidR="00AD7C73">
        <w:rPr>
          <w:rFonts w:ascii="Arial" w:hAnsi="Arial" w:cs="Arial"/>
          <w:sz w:val="22"/>
          <w:szCs w:val="20"/>
          <w:lang w:val="pl-PL"/>
        </w:rPr>
        <w:t>kres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gwarancj</w:t>
      </w:r>
      <w:r w:rsidR="00AD7C73">
        <w:rPr>
          <w:rFonts w:ascii="Arial" w:hAnsi="Arial" w:cs="Arial"/>
          <w:sz w:val="22"/>
          <w:szCs w:val="20"/>
          <w:lang w:val="pl-PL"/>
        </w:rPr>
        <w:t>i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na </w:t>
      </w:r>
      <w:r w:rsidR="007772AE">
        <w:rPr>
          <w:rFonts w:ascii="Arial" w:hAnsi="Arial" w:cs="Arial"/>
          <w:sz w:val="22"/>
          <w:szCs w:val="20"/>
          <w:lang w:val="pl-PL"/>
        </w:rPr>
        <w:t xml:space="preserve">całość </w:t>
      </w:r>
      <w:r w:rsidR="007772AE" w:rsidRPr="00AD7C73">
        <w:rPr>
          <w:rFonts w:ascii="Arial" w:hAnsi="Arial" w:cs="Arial"/>
          <w:sz w:val="22"/>
          <w:szCs w:val="20"/>
          <w:lang w:val="pl-PL"/>
        </w:rPr>
        <w:t xml:space="preserve">systemu </w:t>
      </w:r>
      <w:r w:rsidR="007772AE" w:rsidRPr="00AD7C73">
        <w:rPr>
          <w:rFonts w:ascii="Arial" w:hAnsi="Arial" w:cs="Arial"/>
          <w:sz w:val="20"/>
          <w:szCs w:val="20"/>
          <w:lang w:eastAsia="zh-CN"/>
        </w:rPr>
        <w:t>(aparatura FTIR, sprzęt komputerowy)</w:t>
      </w:r>
      <w:r w:rsidRPr="00AD7C73">
        <w:rPr>
          <w:rFonts w:ascii="Arial" w:hAnsi="Arial" w:cs="Arial"/>
          <w:sz w:val="22"/>
          <w:szCs w:val="20"/>
          <w:lang w:val="pl-PL"/>
        </w:rPr>
        <w:t xml:space="preserve">:   </w:t>
      </w:r>
      <w:bookmarkStart w:id="3" w:name="_Hlk207366640"/>
      <w:r w:rsidR="00B86D30" w:rsidRPr="00B86D30">
        <w:rPr>
          <w:rFonts w:ascii="Arial" w:hAnsi="Arial" w:cs="Arial"/>
          <w:b/>
          <w:bCs/>
          <w:sz w:val="22"/>
          <w:szCs w:val="20"/>
          <w:lang w:val="pl-PL"/>
        </w:rPr>
        <w:t>1</w:t>
      </w:r>
      <w:r w:rsidRPr="00B86D30">
        <w:rPr>
          <w:rFonts w:ascii="Arial" w:hAnsi="Arial" w:cs="Arial"/>
          <w:b/>
          <w:bCs/>
          <w:sz w:val="22"/>
          <w:szCs w:val="20"/>
          <w:lang w:val="pl-PL"/>
        </w:rPr>
        <w:t>2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miesi</w:t>
      </w:r>
      <w:r w:rsidR="00B86D30">
        <w:rPr>
          <w:rFonts w:ascii="Arial" w:hAnsi="Arial" w:cs="Arial"/>
          <w:b/>
          <w:sz w:val="22"/>
          <w:szCs w:val="20"/>
          <w:lang w:val="pl-PL"/>
        </w:rPr>
        <w:t>ę</w:t>
      </w:r>
      <w:r w:rsidRPr="00565256">
        <w:rPr>
          <w:rFonts w:ascii="Arial" w:hAnsi="Arial" w:cs="Arial"/>
          <w:b/>
          <w:sz w:val="22"/>
          <w:szCs w:val="20"/>
          <w:lang w:val="pl-PL"/>
        </w:rPr>
        <w:t>c</w:t>
      </w:r>
      <w:r w:rsidR="00B86D30">
        <w:rPr>
          <w:rFonts w:ascii="Arial" w:hAnsi="Arial" w:cs="Arial"/>
          <w:b/>
          <w:sz w:val="22"/>
          <w:szCs w:val="20"/>
          <w:lang w:val="pl-PL"/>
        </w:rPr>
        <w:t xml:space="preserve">y </w:t>
      </w:r>
      <w:r w:rsidR="007772AE">
        <w:rPr>
          <w:rFonts w:ascii="Arial" w:hAnsi="Arial" w:cs="Arial"/>
          <w:b/>
          <w:sz w:val="22"/>
          <w:szCs w:val="20"/>
          <w:lang w:val="pl-PL"/>
        </w:rPr>
        <w:t xml:space="preserve">/ </w:t>
      </w:r>
      <w:r w:rsidR="00B86D30">
        <w:rPr>
          <w:rFonts w:ascii="Arial" w:hAnsi="Arial" w:cs="Arial"/>
          <w:b/>
          <w:sz w:val="22"/>
          <w:szCs w:val="20"/>
          <w:lang w:val="pl-PL"/>
        </w:rPr>
        <w:t xml:space="preserve">24 miesiące 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bookmarkEnd w:id="3"/>
    <w:p w14:paraId="2D11AAED" w14:textId="77777777"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9D71F0A" w14:textId="0BFB9296" w:rsidR="00716A8C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Okres gwarancji</w:t>
      </w:r>
      <w:r w:rsidR="00AD7C73">
        <w:rPr>
          <w:rFonts w:ascii="Arial" w:eastAsia="Calibri" w:hAnsi="Arial" w:cs="Arial"/>
          <w:i/>
          <w:sz w:val="20"/>
          <w:szCs w:val="20"/>
          <w:lang w:eastAsia="zh-CN"/>
        </w:rPr>
        <w:t xml:space="preserve"> na całość systemu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uzna, że Wykonawca zaoferował gwarancję</w:t>
      </w:r>
      <w:r w:rsidR="00B86D30">
        <w:rPr>
          <w:rFonts w:ascii="Arial" w:eastAsia="MS Mincho" w:hAnsi="Arial" w:cs="Arial"/>
          <w:i/>
          <w:sz w:val="20"/>
          <w:szCs w:val="20"/>
          <w:lang w:eastAsia="en-US"/>
        </w:rPr>
        <w:t xml:space="preserve"> 12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miesi</w:t>
      </w:r>
      <w:r w:rsidR="00B86D30">
        <w:rPr>
          <w:rFonts w:ascii="Arial" w:eastAsia="MS Mincho" w:hAnsi="Arial" w:cs="Arial"/>
          <w:i/>
          <w:sz w:val="20"/>
          <w:szCs w:val="20"/>
          <w:lang w:eastAsia="en-US"/>
        </w:rPr>
        <w:t>ęcy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  <w:r w:rsidR="0033564C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320F507F" w14:textId="55B92753" w:rsidR="0033564C" w:rsidRPr="007151F2" w:rsidRDefault="0033564C" w:rsidP="003121E1">
      <w:pPr>
        <w:pStyle w:val="Tekstpodstawowy"/>
        <w:numPr>
          <w:ilvl w:val="1"/>
          <w:numId w:val="42"/>
        </w:numPr>
        <w:tabs>
          <w:tab w:val="left" w:pos="360"/>
        </w:tabs>
        <w:spacing w:after="240"/>
        <w:ind w:right="104"/>
        <w:jc w:val="left"/>
        <w:rPr>
          <w:rFonts w:ascii="Arial" w:hAnsi="Arial" w:cs="Arial"/>
          <w:sz w:val="22"/>
          <w:szCs w:val="20"/>
          <w:lang w:val="pl-PL"/>
        </w:rPr>
      </w:pPr>
      <w:r w:rsidRPr="007151F2">
        <w:rPr>
          <w:rFonts w:ascii="Arial" w:hAnsi="Arial" w:cs="Arial"/>
          <w:sz w:val="22"/>
          <w:szCs w:val="20"/>
          <w:lang w:val="pl-PL"/>
        </w:rPr>
        <w:t>Okres gwarancji na interferometr</w:t>
      </w:r>
      <w:r w:rsidR="003121E1">
        <w:rPr>
          <w:rFonts w:ascii="Arial" w:hAnsi="Arial" w:cs="Arial"/>
          <w:sz w:val="22"/>
          <w:szCs w:val="20"/>
          <w:lang w:val="pl-PL"/>
        </w:rPr>
        <w:t>, laser, źródło 10</w:t>
      </w:r>
      <w:r w:rsidRPr="007151F2">
        <w:rPr>
          <w:rFonts w:ascii="Arial" w:hAnsi="Arial" w:cs="Arial"/>
          <w:sz w:val="22"/>
          <w:szCs w:val="20"/>
          <w:lang w:val="pl-PL"/>
        </w:rPr>
        <w:t xml:space="preserve"> lat,</w:t>
      </w:r>
    </w:p>
    <w:p w14:paraId="7BF2849F" w14:textId="53E0744D" w:rsidR="0033564C" w:rsidRDefault="0033564C" w:rsidP="0033564C">
      <w:pPr>
        <w:suppressAutoHyphens/>
        <w:spacing w:line="360" w:lineRule="auto"/>
        <w:ind w:left="372" w:firstLine="708"/>
        <w:jc w:val="both"/>
        <w:rPr>
          <w:rFonts w:ascii="Arial" w:eastAsia="Calibri" w:hAnsi="Arial" w:cs="Arial"/>
          <w:bCs/>
          <w:iCs/>
          <w:sz w:val="22"/>
          <w:szCs w:val="22"/>
          <w:lang w:eastAsia="zh-CN"/>
        </w:rPr>
      </w:pP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Okres gwarancji na </w:t>
      </w:r>
      <w:r w:rsidR="003121E1"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kryształ diamentowy do ATR </w:t>
      </w:r>
      <w:r w:rsidRPr="007151F2">
        <w:rPr>
          <w:rFonts w:ascii="Arial" w:eastAsia="Calibri" w:hAnsi="Arial" w:cs="Arial"/>
          <w:bCs/>
          <w:iCs/>
          <w:sz w:val="22"/>
          <w:szCs w:val="22"/>
          <w:lang w:eastAsia="zh-CN"/>
        </w:rPr>
        <w:t>……… lat (min. 5 lat).</w:t>
      </w:r>
    </w:p>
    <w:p w14:paraId="21D6B6F5" w14:textId="32289936" w:rsidR="0033564C" w:rsidRPr="007675B2" w:rsidRDefault="0033564C" w:rsidP="0033564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w ofercie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jaki oferuje okres gwarancji</w:t>
      </w:r>
      <w:r w:rsidR="003121E1">
        <w:rPr>
          <w:rFonts w:ascii="Arial" w:eastAsia="MS Mincho" w:hAnsi="Arial" w:cs="Arial"/>
          <w:i/>
          <w:sz w:val="20"/>
          <w:szCs w:val="20"/>
          <w:lang w:eastAsia="en-US"/>
        </w:rPr>
        <w:t xml:space="preserve"> na kryształ diamentowy do ATR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lub wskaże okres krótszy niż 5 lat oferta będzie podlegała odrzuceniu.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188F9CCA" w14:textId="344964C0" w:rsidR="00070999" w:rsidRDefault="00070999" w:rsidP="00070999">
      <w:pPr>
        <w:spacing w:line="276" w:lineRule="auto"/>
        <w:jc w:val="both"/>
        <w:rPr>
          <w:rFonts w:ascii="Arial" w:hAnsi="Arial" w:cs="Arial"/>
          <w:sz w:val="22"/>
          <w:szCs w:val="20"/>
        </w:rPr>
      </w:pPr>
    </w:p>
    <w:p w14:paraId="2353EF37" w14:textId="193AFC2B" w:rsidR="00070999" w:rsidRPr="00DE1C91" w:rsidRDefault="00070999" w:rsidP="00070999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E1C91">
        <w:rPr>
          <w:rFonts w:ascii="Arial" w:hAnsi="Arial" w:cs="Arial"/>
          <w:b/>
          <w:sz w:val="28"/>
          <w:szCs w:val="28"/>
          <w:u w:val="single"/>
        </w:rPr>
        <w:t>CZĘŚĆ  nr 3</w:t>
      </w:r>
    </w:p>
    <w:p w14:paraId="660CE2A6" w14:textId="77777777" w:rsidR="00070999" w:rsidRPr="00F05041" w:rsidRDefault="00070999" w:rsidP="00070999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175FFA0F" w14:textId="685AFC0B" w:rsidR="00070999" w:rsidRPr="00070999" w:rsidRDefault="00070999" w:rsidP="00070999">
      <w:pPr>
        <w:jc w:val="both"/>
        <w:rPr>
          <w:rFonts w:ascii="Arial" w:hAnsi="Arial" w:cs="Arial"/>
          <w:i/>
          <w:sz w:val="20"/>
        </w:rPr>
      </w:pPr>
      <w:r w:rsidRPr="00070999">
        <w:rPr>
          <w:rFonts w:ascii="Arial" w:hAnsi="Arial" w:cs="Arial"/>
          <w:sz w:val="22"/>
          <w:szCs w:val="22"/>
        </w:rPr>
        <w:t xml:space="preserve">3.1. Oświadczamy, że wybór naszej oferty </w:t>
      </w:r>
      <w:r w:rsidRPr="00070999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070999">
        <w:rPr>
          <w:rFonts w:ascii="Arial" w:hAnsi="Arial" w:cs="Arial"/>
          <w:i/>
          <w:sz w:val="22"/>
          <w:szCs w:val="22"/>
        </w:rPr>
        <w:t>(niepotrzebne skreślić)</w:t>
      </w:r>
      <w:r w:rsidRPr="00070999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808DFAC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779BB99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1ECEEC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CF5149D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124C5EC" w14:textId="1C7E603B" w:rsidR="00070999" w:rsidRPr="00F05041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>3</w:t>
      </w:r>
      <w:r>
        <w:rPr>
          <w:rFonts w:ascii="Arial" w:hAnsi="Arial" w:cs="Arial"/>
          <w:sz w:val="22"/>
          <w:szCs w:val="20"/>
        </w:rPr>
        <w:t>.2</w:t>
      </w:r>
      <w:r>
        <w:rPr>
          <w:rFonts w:ascii="Arial" w:hAnsi="Arial" w:cs="Arial"/>
          <w:sz w:val="22"/>
          <w:szCs w:val="20"/>
          <w:lang w:val="pl-PL"/>
        </w:rPr>
        <w:t xml:space="preserve">. </w:t>
      </w: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AC99E04" w14:textId="77777777" w:rsidR="00070999" w:rsidRPr="008055CC" w:rsidRDefault="00070999" w:rsidP="00070999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3BFCA88" w14:textId="77777777" w:rsidR="00070999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5FC99D65" w14:textId="77777777" w:rsidR="00070999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4A80B4D" w14:textId="77777777" w:rsidR="00070999" w:rsidRPr="009D4956" w:rsidRDefault="00070999" w:rsidP="0007099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4DC65A1F" w14:textId="77777777" w:rsidR="00070999" w:rsidRPr="002E5F11" w:rsidRDefault="00070999" w:rsidP="00070999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4D7C263C" w14:textId="77777777" w:rsidR="00070999" w:rsidRPr="002E5F11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2ED3B6DF" w14:textId="77777777" w:rsidR="00070999" w:rsidRDefault="00070999" w:rsidP="00070999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0B1B5225" w14:textId="77777777" w:rsidR="00070999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322B13B5" w14:textId="77777777" w:rsidR="00070999" w:rsidRDefault="00070999" w:rsidP="00070999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99FDE6C" w14:textId="77777777" w:rsidR="00070999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5249CA4" w14:textId="77777777" w:rsidR="00070999" w:rsidRPr="00845B65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89A1D64" w14:textId="77777777" w:rsidR="00070999" w:rsidRPr="00F05041" w:rsidRDefault="00070999" w:rsidP="00070999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B6648B0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DFF6D17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2B08ED70" w14:textId="77777777" w:rsidR="00070999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1089B29D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70999" w:rsidRPr="00F05041" w14:paraId="3451D6A2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EB1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3BE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151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9C0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B1E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B60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70999" w:rsidRPr="00F05041" w14:paraId="1D62C19C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CA76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0E5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645D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465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9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49DE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70999" w:rsidRPr="00F05041" w14:paraId="5C398C1D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5017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7B1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06A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4F5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60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9DC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70999" w:rsidRPr="00F05041" w14:paraId="4DDC02C2" w14:textId="77777777" w:rsidTr="00E355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2BA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37FB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31717F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C629C5B" w14:textId="77777777" w:rsidR="00070999" w:rsidRPr="00F05041" w:rsidRDefault="00070999" w:rsidP="0007099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E14F44C" w14:textId="77777777" w:rsidR="00070999" w:rsidRPr="00F05041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4ECEC03" w14:textId="77777777" w:rsidR="00070999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50271837" w14:textId="5B8B9201" w:rsidR="00070999" w:rsidRPr="00DE1C91" w:rsidRDefault="00070999" w:rsidP="00070999">
      <w:pPr>
        <w:pStyle w:val="Tekstpodstawowy"/>
        <w:numPr>
          <w:ilvl w:val="1"/>
          <w:numId w:val="44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DE1C91">
        <w:rPr>
          <w:rFonts w:ascii="Arial" w:hAnsi="Arial" w:cs="Arial"/>
          <w:sz w:val="22"/>
          <w:szCs w:val="20"/>
          <w:lang w:val="pl-PL"/>
        </w:rPr>
        <w:t xml:space="preserve">Termin realizacji :  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do </w:t>
      </w:r>
      <w:r w:rsidR="00B86D30">
        <w:rPr>
          <w:rFonts w:ascii="Arial" w:hAnsi="Arial" w:cs="Arial"/>
          <w:b/>
          <w:sz w:val="22"/>
          <w:szCs w:val="20"/>
          <w:lang w:val="pl-PL"/>
        </w:rPr>
        <w:t>12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 tygodni /  do </w:t>
      </w:r>
      <w:r w:rsidR="00B86D30">
        <w:rPr>
          <w:rFonts w:ascii="Arial" w:hAnsi="Arial" w:cs="Arial"/>
          <w:b/>
          <w:sz w:val="22"/>
          <w:szCs w:val="20"/>
          <w:lang w:val="pl-PL"/>
        </w:rPr>
        <w:t>14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="00DE1C91" w:rsidRPr="00DE1C91">
        <w:rPr>
          <w:rFonts w:ascii="Arial" w:hAnsi="Arial" w:cs="Arial"/>
          <w:b/>
          <w:sz w:val="22"/>
          <w:szCs w:val="20"/>
          <w:lang w:val="pl-PL"/>
        </w:rPr>
        <w:t xml:space="preserve"> / do 1</w:t>
      </w:r>
      <w:r w:rsidR="00B86D30">
        <w:rPr>
          <w:rFonts w:ascii="Arial" w:hAnsi="Arial" w:cs="Arial"/>
          <w:b/>
          <w:sz w:val="22"/>
          <w:szCs w:val="20"/>
          <w:lang w:val="pl-PL"/>
        </w:rPr>
        <w:t>6</w:t>
      </w:r>
      <w:r w:rsidR="00DE1C91" w:rsidRPr="00DE1C91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Pr="00DE1C91">
        <w:rPr>
          <w:rFonts w:ascii="Arial" w:hAnsi="Arial" w:cs="Arial"/>
          <w:b/>
          <w:sz w:val="22"/>
          <w:szCs w:val="20"/>
          <w:lang w:val="pl-PL"/>
        </w:rPr>
        <w:t>*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 </w:t>
      </w:r>
      <w:r w:rsidRPr="00DE1C91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06D8C9C1" w14:textId="77777777" w:rsidR="00070999" w:rsidRPr="00DE1C91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45C0A770" w14:textId="75A56A82" w:rsidR="00070999" w:rsidRPr="00DE1C91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DE1C91">
        <w:rPr>
          <w:rFonts w:ascii="Arial" w:eastAsia="Calibri" w:hAnsi="Arial" w:cs="Arial"/>
          <w:i/>
          <w:sz w:val="20"/>
          <w:szCs w:val="20"/>
          <w:lang w:eastAsia="zh-CN"/>
        </w:rPr>
        <w:t>(Termin realizacji stanowi kryterium oceny ofert. W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termin realizacji Zamawiający uzna, że</w:t>
      </w:r>
      <w:r w:rsidR="00B86D30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Wykonawca zaoferował termin do 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="00B86D30">
        <w:rPr>
          <w:rFonts w:ascii="Arial" w:eastAsia="MS Mincho" w:hAnsi="Arial" w:cs="Arial"/>
          <w:i/>
          <w:sz w:val="20"/>
          <w:szCs w:val="20"/>
          <w:lang w:eastAsia="en-US"/>
        </w:rPr>
        <w:t>6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>i przyzna mu 0 punktów</w:t>
      </w:r>
      <w:r w:rsidRPr="00DE1C91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0AE4419E" w14:textId="77777777" w:rsidR="00070999" w:rsidRPr="00DE1C91" w:rsidRDefault="00070999" w:rsidP="00070999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71B5FA46" w14:textId="57B5B782" w:rsidR="00070999" w:rsidRPr="00DE1C91" w:rsidRDefault="00070999" w:rsidP="00070999">
      <w:pPr>
        <w:pStyle w:val="Tekstpodstawowy"/>
        <w:numPr>
          <w:ilvl w:val="1"/>
          <w:numId w:val="44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DE1C91">
        <w:rPr>
          <w:rFonts w:ascii="Arial" w:hAnsi="Arial" w:cs="Arial"/>
          <w:sz w:val="22"/>
          <w:szCs w:val="20"/>
          <w:lang w:val="pl-PL"/>
        </w:rPr>
        <w:t xml:space="preserve">Oferujemy gwarancję na </w:t>
      </w:r>
      <w:r w:rsidR="00B86D30">
        <w:rPr>
          <w:rFonts w:ascii="Arial" w:hAnsi="Arial" w:cs="Arial"/>
          <w:sz w:val="22"/>
          <w:szCs w:val="20"/>
          <w:lang w:val="pl-PL"/>
        </w:rPr>
        <w:t>urządzenie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:  </w:t>
      </w:r>
      <w:r w:rsidR="00DE1C91" w:rsidRPr="00DE1C91">
        <w:rPr>
          <w:rFonts w:ascii="Arial" w:hAnsi="Arial" w:cs="Arial"/>
          <w:b/>
          <w:bCs/>
          <w:sz w:val="22"/>
          <w:szCs w:val="20"/>
          <w:lang w:val="pl-PL"/>
        </w:rPr>
        <w:t>12 miesięcy</w:t>
      </w:r>
      <w:r w:rsidR="00DE1C91" w:rsidRPr="00DE1C91">
        <w:rPr>
          <w:rFonts w:ascii="Arial" w:hAnsi="Arial" w:cs="Arial"/>
          <w:sz w:val="22"/>
          <w:szCs w:val="20"/>
          <w:lang w:val="pl-PL"/>
        </w:rPr>
        <w:t xml:space="preserve"> / 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</w:t>
      </w:r>
      <w:r w:rsidRPr="00DE1C91">
        <w:rPr>
          <w:rFonts w:ascii="Arial" w:hAnsi="Arial" w:cs="Arial"/>
          <w:b/>
          <w:sz w:val="22"/>
          <w:szCs w:val="20"/>
          <w:lang w:val="pl-PL"/>
        </w:rPr>
        <w:t>24 miesiące*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 </w:t>
      </w:r>
      <w:r w:rsidRPr="00DE1C91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6D4F5241" w14:textId="77777777" w:rsidR="00070999" w:rsidRPr="00DE1C91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7136726" w14:textId="022902DF" w:rsidR="00070999" w:rsidRPr="00DE1C91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DE1C91">
        <w:rPr>
          <w:rFonts w:ascii="Arial" w:eastAsia="Calibri" w:hAnsi="Arial" w:cs="Arial"/>
          <w:i/>
          <w:sz w:val="20"/>
          <w:szCs w:val="20"/>
          <w:lang w:eastAsia="zh-CN"/>
        </w:rPr>
        <w:t>(Okres gwarancji stanowi kryterium oceny ofert. W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uzna, że  Wykonawca zaoferował gwarancję </w:t>
      </w:r>
      <w:r w:rsidR="00DE1C91" w:rsidRPr="00DE1C91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>2 miesi</w:t>
      </w:r>
      <w:r w:rsidR="00DE1C91" w:rsidRPr="00DE1C91">
        <w:rPr>
          <w:rFonts w:ascii="Arial" w:eastAsia="MS Mincho" w:hAnsi="Arial" w:cs="Arial"/>
          <w:i/>
          <w:sz w:val="20"/>
          <w:szCs w:val="20"/>
          <w:lang w:eastAsia="en-US"/>
        </w:rPr>
        <w:t>ęcy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i przyzna mu  0 punktów</w:t>
      </w:r>
      <w:r w:rsidRPr="00DE1C91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32DB54E0" w14:textId="77777777" w:rsidR="00070999" w:rsidRDefault="00070999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  <w:lang w:val="pl-PL"/>
        </w:rPr>
      </w:pPr>
    </w:p>
    <w:p w14:paraId="6D47B913" w14:textId="75BE4C6D" w:rsidR="000B6D3E" w:rsidRPr="00F05041" w:rsidRDefault="00070999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65256">
        <w:rPr>
          <w:rFonts w:ascii="Arial" w:hAnsi="Arial" w:cs="Arial"/>
          <w:sz w:val="22"/>
          <w:szCs w:val="22"/>
        </w:rPr>
        <w:t xml:space="preserve">. </w:t>
      </w:r>
      <w:r w:rsidR="000B6D3E" w:rsidRPr="00F05041">
        <w:rPr>
          <w:rFonts w:ascii="Arial" w:hAnsi="Arial" w:cs="Arial"/>
          <w:sz w:val="22"/>
          <w:szCs w:val="22"/>
        </w:rPr>
        <w:t>Oświadczamy, że:</w:t>
      </w:r>
    </w:p>
    <w:p w14:paraId="73940D34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1CB751C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45587855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6E0D2174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8C9516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E44DCC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22D6512D" w14:textId="63410CF7" w:rsidR="000B6D3E" w:rsidRPr="00070999" w:rsidRDefault="00070999" w:rsidP="0007099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  <w:lang w:eastAsia="ar-SA"/>
        </w:rPr>
      </w:pPr>
      <w:r w:rsidRPr="00070999">
        <w:rPr>
          <w:rFonts w:ascii="Arial" w:hAnsi="Arial" w:cs="Arial"/>
          <w:sz w:val="22"/>
          <w:szCs w:val="22"/>
          <w:lang w:eastAsia="ar-SA"/>
        </w:rPr>
        <w:t xml:space="preserve"> 5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0B6D3E" w:rsidRPr="0007099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07099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07099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</w:t>
      </w:r>
      <w:r>
        <w:rPr>
          <w:rFonts w:ascii="Arial" w:hAnsi="Arial" w:cs="Arial"/>
          <w:i/>
          <w:sz w:val="22"/>
          <w:szCs w:val="22"/>
          <w:u w:val="single"/>
          <w:lang w:eastAsia="ar-SA"/>
        </w:rPr>
        <w:br/>
      </w:r>
      <w:r w:rsidRPr="00070999">
        <w:rPr>
          <w:rFonts w:ascii="Arial" w:hAnsi="Arial" w:cs="Arial"/>
          <w:i/>
          <w:sz w:val="22"/>
          <w:szCs w:val="22"/>
          <w:lang w:eastAsia="ar-SA"/>
        </w:rPr>
        <w:t xml:space="preserve">         </w:t>
      </w:r>
      <w:r w:rsidR="000B6D3E" w:rsidRPr="00070999">
        <w:rPr>
          <w:rFonts w:ascii="Arial" w:hAnsi="Arial" w:cs="Arial"/>
          <w:i/>
          <w:sz w:val="22"/>
          <w:szCs w:val="22"/>
          <w:u w:val="single"/>
          <w:lang w:eastAsia="ar-SA"/>
        </w:rPr>
        <w:t>skreślić)</w:t>
      </w:r>
    </w:p>
    <w:p w14:paraId="12F4FC80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B87631C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3F2143E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8FF7E05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C924414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24AB14C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680782A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98ECF01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6A83AD9" w14:textId="70219AE1" w:rsidR="00340E37" w:rsidRPr="00F05041" w:rsidRDefault="00340E37" w:rsidP="00070999">
      <w:pPr>
        <w:pStyle w:val="NormalnyWeb"/>
        <w:numPr>
          <w:ilvl w:val="0"/>
          <w:numId w:val="46"/>
        </w:numPr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EE6565E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58C558C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BAD05F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0D8B7A9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50A9E7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136F2849" w14:textId="7AD71602" w:rsidR="00FC3264" w:rsidRPr="00F05041" w:rsidRDefault="00FC3264" w:rsidP="00070999">
      <w:pPr>
        <w:pStyle w:val="NormalnyWeb"/>
        <w:numPr>
          <w:ilvl w:val="0"/>
          <w:numId w:val="46"/>
        </w:numPr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2A692A33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F84AA6A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F8A6DB7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9FCAB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30A206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92728F" w14:textId="77777777" w:rsidR="00B86D30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2B8E96" w14:textId="77777777" w:rsidR="00B86D30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558634" w14:textId="77777777" w:rsidR="00B86D30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9C4AE53" w14:textId="7709F053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49608071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2C442C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400CA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320CC8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210B47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8BA8C97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B068FB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B81CC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34F5F4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CC6E8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AB9FA0F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BBAB4F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4BD455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C19093F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84810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573D9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E2A57D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F3B23B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7096B29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5F60C2AF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1E1995A8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68F1EF4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BA35713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5044F9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2E1D9" w14:textId="77777777" w:rsidR="00F34A1C" w:rsidRDefault="00F34A1C">
      <w:r>
        <w:separator/>
      </w:r>
    </w:p>
  </w:endnote>
  <w:endnote w:type="continuationSeparator" w:id="0">
    <w:p w14:paraId="0B5A27FE" w14:textId="77777777"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2F2D4" w14:textId="77777777" w:rsidR="00F34A1C" w:rsidRDefault="00F34A1C">
      <w:r>
        <w:separator/>
      </w:r>
    </w:p>
  </w:footnote>
  <w:footnote w:type="continuationSeparator" w:id="0">
    <w:p w14:paraId="32348897" w14:textId="77777777"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2A6D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BB6DA0C" w14:textId="0F5769A9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64ACC">
      <w:rPr>
        <w:rFonts w:ascii="Arial" w:hAnsi="Arial" w:cs="Arial"/>
        <w:i/>
        <w:sz w:val="20"/>
        <w:szCs w:val="20"/>
      </w:rPr>
      <w:t>5515</w:t>
    </w:r>
    <w:r>
      <w:rPr>
        <w:rFonts w:ascii="Arial" w:hAnsi="Arial" w:cs="Arial"/>
        <w:i/>
        <w:sz w:val="20"/>
        <w:szCs w:val="20"/>
      </w:rPr>
      <w:t>/2</w:t>
    </w:r>
    <w:r w:rsidR="00070999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4387E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30761"/>
    <w:multiLevelType w:val="multilevel"/>
    <w:tmpl w:val="9E164D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8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5" w15:restartNumberingAfterBreak="0">
    <w:nsid w:val="2E552E6F"/>
    <w:multiLevelType w:val="hybridMultilevel"/>
    <w:tmpl w:val="F5D23C6A"/>
    <w:lvl w:ilvl="0" w:tplc="7A5692A2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D703F9"/>
    <w:multiLevelType w:val="hybridMultilevel"/>
    <w:tmpl w:val="86004DAA"/>
    <w:lvl w:ilvl="0" w:tplc="C10C901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5740E2"/>
    <w:multiLevelType w:val="multilevel"/>
    <w:tmpl w:val="78AA9E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8D5F6B"/>
    <w:multiLevelType w:val="hybridMultilevel"/>
    <w:tmpl w:val="52887F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E251C"/>
    <w:multiLevelType w:val="hybridMultilevel"/>
    <w:tmpl w:val="E7309BE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33" w15:restartNumberingAfterBreak="0">
    <w:nsid w:val="682D5808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E51077"/>
    <w:multiLevelType w:val="hybridMultilevel"/>
    <w:tmpl w:val="9C0AD5EA"/>
    <w:lvl w:ilvl="0" w:tplc="F9C0DA52">
      <w:start w:val="1"/>
      <w:numFmt w:val="lowerLetter"/>
      <w:lvlText w:val="%1)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8472BE"/>
    <w:multiLevelType w:val="hybridMultilevel"/>
    <w:tmpl w:val="BE86BDA4"/>
    <w:lvl w:ilvl="0" w:tplc="DD98B3A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4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9"/>
  </w:num>
  <w:num w:numId="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9"/>
  </w:num>
  <w:num w:numId="8">
    <w:abstractNumId w:val="38"/>
  </w:num>
  <w:num w:numId="9">
    <w:abstractNumId w:val="24"/>
  </w:num>
  <w:num w:numId="10">
    <w:abstractNumId w:val="40"/>
  </w:num>
  <w:num w:numId="11">
    <w:abstractNumId w:val="14"/>
  </w:num>
  <w:num w:numId="12">
    <w:abstractNumId w:val="0"/>
  </w:num>
  <w:num w:numId="13">
    <w:abstractNumId w:val="21"/>
  </w:num>
  <w:num w:numId="14">
    <w:abstractNumId w:val="3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10"/>
  </w:num>
  <w:num w:numId="19">
    <w:abstractNumId w:val="41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3"/>
  </w:num>
  <w:num w:numId="26">
    <w:abstractNumId w:val="16"/>
  </w:num>
  <w:num w:numId="27">
    <w:abstractNumId w:val="28"/>
  </w:num>
  <w:num w:numId="28">
    <w:abstractNumId w:val="7"/>
  </w:num>
  <w:num w:numId="29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</w:num>
  <w:num w:numId="32">
    <w:abstractNumId w:val="20"/>
  </w:num>
  <w:num w:numId="33">
    <w:abstractNumId w:val="42"/>
  </w:num>
  <w:num w:numId="34">
    <w:abstractNumId w:val="31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</w:num>
  <w:num w:numId="38">
    <w:abstractNumId w:val="11"/>
  </w:num>
  <w:num w:numId="39">
    <w:abstractNumId w:val="6"/>
  </w:num>
  <w:num w:numId="40">
    <w:abstractNumId w:val="25"/>
  </w:num>
  <w:num w:numId="41">
    <w:abstractNumId w:val="15"/>
  </w:num>
  <w:num w:numId="42">
    <w:abstractNumId w:val="22"/>
  </w:num>
  <w:num w:numId="43">
    <w:abstractNumId w:val="36"/>
  </w:num>
  <w:num w:numId="44">
    <w:abstractNumId w:val="33"/>
  </w:num>
  <w:num w:numId="45">
    <w:abstractNumId w:val="2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00CC"/>
    <w:rsid w:val="00063C08"/>
    <w:rsid w:val="00070999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0F7629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23D7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6DFE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D6FA7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1E1"/>
    <w:rsid w:val="00312271"/>
    <w:rsid w:val="00315651"/>
    <w:rsid w:val="0031708A"/>
    <w:rsid w:val="00317D5E"/>
    <w:rsid w:val="00321922"/>
    <w:rsid w:val="00331CBE"/>
    <w:rsid w:val="0033564C"/>
    <w:rsid w:val="00335EAE"/>
    <w:rsid w:val="00340E13"/>
    <w:rsid w:val="00340E37"/>
    <w:rsid w:val="00342F2B"/>
    <w:rsid w:val="0034437F"/>
    <w:rsid w:val="00345913"/>
    <w:rsid w:val="003461B4"/>
    <w:rsid w:val="003647D1"/>
    <w:rsid w:val="00364ACC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7C3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3F7959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759C"/>
    <w:rsid w:val="004D0DE3"/>
    <w:rsid w:val="004D1297"/>
    <w:rsid w:val="004D6D13"/>
    <w:rsid w:val="004E262D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B7A04"/>
    <w:rsid w:val="005C5C9C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4898"/>
    <w:rsid w:val="006E27C9"/>
    <w:rsid w:val="006E77F2"/>
    <w:rsid w:val="006F6530"/>
    <w:rsid w:val="00701C9C"/>
    <w:rsid w:val="00711430"/>
    <w:rsid w:val="007151F2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E98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772AE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51FB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3B77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C73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52C9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86D30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5B0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29A3"/>
    <w:rsid w:val="00D50040"/>
    <w:rsid w:val="00D512AB"/>
    <w:rsid w:val="00D5475A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1C91"/>
    <w:rsid w:val="00DE3AB3"/>
    <w:rsid w:val="00DE3FD6"/>
    <w:rsid w:val="00DF0A1D"/>
    <w:rsid w:val="00DF0AF4"/>
    <w:rsid w:val="00DF1D8D"/>
    <w:rsid w:val="00DF6FDE"/>
    <w:rsid w:val="00DF7ABD"/>
    <w:rsid w:val="00E16C31"/>
    <w:rsid w:val="00E17850"/>
    <w:rsid w:val="00E2160E"/>
    <w:rsid w:val="00E21C04"/>
    <w:rsid w:val="00E21F2A"/>
    <w:rsid w:val="00E22CDA"/>
    <w:rsid w:val="00E26D66"/>
    <w:rsid w:val="00E27287"/>
    <w:rsid w:val="00E276E5"/>
    <w:rsid w:val="00E32A3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644FB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0B2A609E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72A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3574B-AC78-4CF4-85B9-A5BCFF6D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187</TotalTime>
  <Pages>6</Pages>
  <Words>2098</Words>
  <Characters>14336</Characters>
  <Application>Microsoft Office Word</Application>
  <DocSecurity>0</DocSecurity>
  <Lines>119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24</cp:revision>
  <cp:lastPrinted>2024-04-08T09:13:00Z</cp:lastPrinted>
  <dcterms:created xsi:type="dcterms:W3CDTF">2024-04-08T09:14:00Z</dcterms:created>
  <dcterms:modified xsi:type="dcterms:W3CDTF">2025-09-02T10:25:00Z</dcterms:modified>
</cp:coreProperties>
</file>