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7C2F6" w14:textId="77777777" w:rsidR="00B048DA" w:rsidRPr="00DF4693" w:rsidRDefault="00C80543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F4693">
        <w:rPr>
          <w:rFonts w:ascii="Arial Narrow" w:hAnsi="Arial Narrow" w:cs="Arial"/>
          <w:sz w:val="22"/>
          <w:szCs w:val="22"/>
        </w:rPr>
        <w:t>Bydgoszcz</w:t>
      </w:r>
      <w:r w:rsidR="00B048DA" w:rsidRPr="00DF4693">
        <w:rPr>
          <w:rFonts w:ascii="Arial Narrow" w:hAnsi="Arial Narrow" w:cs="Arial"/>
          <w:sz w:val="22"/>
          <w:szCs w:val="22"/>
        </w:rPr>
        <w:t xml:space="preserve"> dnia: </w:t>
      </w:r>
      <w:r w:rsidRPr="00DF4693">
        <w:rPr>
          <w:rFonts w:ascii="Arial Narrow" w:hAnsi="Arial Narrow" w:cs="Arial"/>
          <w:sz w:val="22"/>
          <w:szCs w:val="22"/>
        </w:rPr>
        <w:t>2025-09-12</w:t>
      </w:r>
    </w:p>
    <w:p w14:paraId="6C5F1674" w14:textId="77777777" w:rsidR="00B048DA" w:rsidRPr="00DF4693" w:rsidRDefault="00C80543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F469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6ED5E19" w14:textId="77777777" w:rsidR="00B048DA" w:rsidRPr="00DF4693" w:rsidRDefault="00C80543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F4693">
        <w:rPr>
          <w:rFonts w:ascii="Arial Narrow" w:hAnsi="Arial Narrow" w:cs="Arial"/>
          <w:sz w:val="22"/>
          <w:szCs w:val="22"/>
        </w:rPr>
        <w:t>Powstańców Warszawy</w:t>
      </w:r>
      <w:r w:rsidR="00B048DA" w:rsidRPr="00DF4693">
        <w:rPr>
          <w:rFonts w:ascii="Arial Narrow" w:hAnsi="Arial Narrow" w:cs="Arial"/>
          <w:sz w:val="22"/>
          <w:szCs w:val="22"/>
        </w:rPr>
        <w:t xml:space="preserve"> </w:t>
      </w:r>
      <w:r w:rsidRPr="00DF4693">
        <w:rPr>
          <w:rFonts w:ascii="Arial Narrow" w:hAnsi="Arial Narrow" w:cs="Arial"/>
          <w:sz w:val="22"/>
          <w:szCs w:val="22"/>
        </w:rPr>
        <w:t>5</w:t>
      </w:r>
    </w:p>
    <w:p w14:paraId="2B3FA599" w14:textId="77777777" w:rsidR="00B048DA" w:rsidRPr="00DF4693" w:rsidRDefault="00C80543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DF4693">
        <w:rPr>
          <w:rFonts w:ascii="Arial Narrow" w:hAnsi="Arial Narrow" w:cs="Arial"/>
          <w:sz w:val="22"/>
          <w:szCs w:val="22"/>
        </w:rPr>
        <w:t>85-681</w:t>
      </w:r>
      <w:r w:rsidR="00B048DA" w:rsidRPr="00DF4693">
        <w:rPr>
          <w:rFonts w:ascii="Arial Narrow" w:hAnsi="Arial Narrow" w:cs="Arial"/>
          <w:sz w:val="22"/>
          <w:szCs w:val="22"/>
        </w:rPr>
        <w:t xml:space="preserve"> </w:t>
      </w:r>
      <w:r w:rsidRPr="00DF4693">
        <w:rPr>
          <w:rFonts w:ascii="Arial Narrow" w:hAnsi="Arial Narrow" w:cs="Arial"/>
          <w:sz w:val="22"/>
          <w:szCs w:val="22"/>
        </w:rPr>
        <w:t>Bydgoszcz</w:t>
      </w:r>
    </w:p>
    <w:p w14:paraId="43C0A11E" w14:textId="77777777" w:rsidR="00B048DA" w:rsidRPr="00DF4693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F469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FF1E120" w14:textId="77777777" w:rsidR="00B048DA" w:rsidRPr="00DF469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F469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D5671AE" w14:textId="77777777" w:rsidR="00B048DA" w:rsidRPr="00DF469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F4693" w14:paraId="6F62B915" w14:textId="77777777" w:rsidTr="00B048DA">
        <w:tc>
          <w:tcPr>
            <w:tcW w:w="9498" w:type="dxa"/>
            <w:shd w:val="clear" w:color="auto" w:fill="F2F2F2"/>
            <w:hideMark/>
          </w:tcPr>
          <w:p w14:paraId="4853C6A6" w14:textId="77777777" w:rsidR="00B048DA" w:rsidRPr="00DF4693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DF4693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0F8AF1D" w14:textId="77777777" w:rsidR="00B048DA" w:rsidRPr="00DF469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F469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9635AC2" w14:textId="77777777" w:rsidR="00B048DA" w:rsidRPr="00DF4693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39D8F55" w14:textId="77777777" w:rsidR="00B048DA" w:rsidRPr="00DF469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469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F469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469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F4693" w14:paraId="3114F2A1" w14:textId="77777777" w:rsidTr="00B048DA">
        <w:tc>
          <w:tcPr>
            <w:tcW w:w="2269" w:type="dxa"/>
          </w:tcPr>
          <w:p w14:paraId="3E9074F7" w14:textId="77777777" w:rsidR="00B048DA" w:rsidRPr="00DF469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34BBD831" w14:textId="77777777" w:rsidR="00DF4693" w:rsidRDefault="00C8054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</w:t>
            </w:r>
          </w:p>
          <w:p w14:paraId="46E3ED57" w14:textId="2E540EA6" w:rsidR="00B048DA" w:rsidRPr="00DF4693" w:rsidRDefault="00C8054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 xml:space="preserve">i Onkologii Urologicznej  oraz Poradni Urologicznej oraz Onkologicznej na okres </w:t>
            </w:r>
            <w:r w:rsidR="00DF4693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</w:p>
        </w:tc>
      </w:tr>
      <w:tr w:rsidR="00C80543" w:rsidRPr="00DF4693" w14:paraId="6AB82F43" w14:textId="77777777" w:rsidTr="00830226">
        <w:tc>
          <w:tcPr>
            <w:tcW w:w="2269" w:type="dxa"/>
          </w:tcPr>
          <w:p w14:paraId="0BACE408" w14:textId="77777777" w:rsidR="00C80543" w:rsidRPr="00DF4693" w:rsidRDefault="00C80543" w:rsidP="008302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02B4BCB5" w14:textId="77777777" w:rsidR="00C80543" w:rsidRPr="00DF4693" w:rsidRDefault="00C80543" w:rsidP="008302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36FA106F" w14:textId="77777777" w:rsidR="00B048DA" w:rsidRPr="00DF469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2553CCE" w14:textId="77777777" w:rsidR="008642B3" w:rsidRPr="00DF469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4693">
        <w:rPr>
          <w:rFonts w:ascii="Arial Narrow" w:hAnsi="Arial Narrow" w:cs="Arial"/>
          <w:sz w:val="22"/>
          <w:szCs w:val="22"/>
        </w:rPr>
        <w:t xml:space="preserve">Zamawiający, </w:t>
      </w:r>
      <w:r w:rsidR="00C80543" w:rsidRPr="00DF4693">
        <w:rPr>
          <w:rFonts w:ascii="Arial Narrow" w:hAnsi="Arial Narrow" w:cs="Arial"/>
          <w:b/>
          <w:sz w:val="22"/>
          <w:szCs w:val="22"/>
        </w:rPr>
        <w:t>10WSzKzP SPZOZ</w:t>
      </w:r>
      <w:r w:rsidRPr="00DF4693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DF4693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DF4693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DF469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80543" w:rsidRPr="00DF4693">
        <w:rPr>
          <w:rFonts w:ascii="Arial Narrow" w:hAnsi="Arial Narrow" w:cs="Arial"/>
          <w:sz w:val="22"/>
          <w:szCs w:val="22"/>
        </w:rPr>
        <w:t>(t.j. Dz. U. z 2024 poz. 1320)</w:t>
      </w:r>
      <w:r w:rsidR="00C65E53" w:rsidRPr="00DF4693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DF4693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DF4693">
        <w:rPr>
          <w:rFonts w:ascii="Arial Narrow" w:hAnsi="Arial Narrow" w:cs="Arial"/>
          <w:sz w:val="22"/>
          <w:szCs w:val="22"/>
        </w:rPr>
        <w:t>”</w:t>
      </w:r>
      <w:r w:rsidR="00D26ED6" w:rsidRPr="00DF4693">
        <w:rPr>
          <w:rFonts w:ascii="Arial Narrow" w:hAnsi="Arial Narrow" w:cs="Arial"/>
          <w:sz w:val="22"/>
          <w:szCs w:val="22"/>
        </w:rPr>
        <w:t xml:space="preserve">, </w:t>
      </w:r>
      <w:r w:rsidR="00C65E53" w:rsidRPr="00DF4693">
        <w:rPr>
          <w:rFonts w:ascii="Arial Narrow" w:hAnsi="Arial Narrow" w:cs="Arial"/>
          <w:sz w:val="22"/>
          <w:szCs w:val="22"/>
        </w:rPr>
        <w:t>informuje</w:t>
      </w:r>
      <w:r w:rsidR="00D26ED6" w:rsidRPr="00DF4693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DF4693">
        <w:rPr>
          <w:rFonts w:ascii="Arial Narrow" w:hAnsi="Arial Narrow" w:cs="Arial"/>
          <w:sz w:val="22"/>
          <w:szCs w:val="22"/>
        </w:rPr>
        <w:t>najkorzystniejsz</w:t>
      </w:r>
      <w:r w:rsidR="00D26ED6" w:rsidRPr="00DF4693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DF4693">
        <w:rPr>
          <w:rFonts w:ascii="Arial Narrow" w:hAnsi="Arial Narrow" w:cs="Arial"/>
          <w:sz w:val="22"/>
          <w:szCs w:val="22"/>
        </w:rPr>
        <w:t>ofer</w:t>
      </w:r>
      <w:r w:rsidR="00D26ED6" w:rsidRPr="00DF4693">
        <w:rPr>
          <w:rFonts w:ascii="Arial Narrow" w:hAnsi="Arial Narrow" w:cs="Arial"/>
          <w:sz w:val="22"/>
          <w:szCs w:val="22"/>
        </w:rPr>
        <w:t>t</w:t>
      </w:r>
      <w:r w:rsidR="009F0E5C" w:rsidRPr="00DF4693">
        <w:rPr>
          <w:rFonts w:ascii="Arial Narrow" w:hAnsi="Arial Narrow" w:cs="Arial"/>
          <w:sz w:val="22"/>
          <w:szCs w:val="22"/>
        </w:rPr>
        <w:t>a</w:t>
      </w:r>
      <w:r w:rsidRPr="00DF4693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DF4693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80543" w:rsidRPr="00DF4693" w14:paraId="1C291649" w14:textId="77777777" w:rsidTr="00830226">
        <w:trPr>
          <w:cantSplit/>
        </w:trPr>
        <w:tc>
          <w:tcPr>
            <w:tcW w:w="9498" w:type="dxa"/>
          </w:tcPr>
          <w:p w14:paraId="0B0A7372" w14:textId="77777777" w:rsidR="00C80543" w:rsidRPr="00DF4693" w:rsidRDefault="00C80543" w:rsidP="0083022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F469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DF469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4693">
              <w:rPr>
                <w:rFonts w:ascii="Arial Narrow" w:hAnsi="Arial Narrow" w:cs="Arial"/>
                <w:color w:val="000000"/>
                <w:sz w:val="22"/>
                <w:szCs w:val="22"/>
              </w:rPr>
              <w:t>jednorazowy pistolet do biopsji stercza, igły do punkcji nerki</w:t>
            </w:r>
          </w:p>
          <w:p w14:paraId="2AFB9044" w14:textId="77777777" w:rsidR="00C80543" w:rsidRPr="00DF4693" w:rsidRDefault="00C80543" w:rsidP="0083022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/>
                <w:sz w:val="22"/>
                <w:szCs w:val="22"/>
              </w:rPr>
              <w:t xml:space="preserve">Beryl </w:t>
            </w:r>
            <w:proofErr w:type="spellStart"/>
            <w:r w:rsidRPr="00DF4693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DF4693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FDA4EDB" w14:textId="77777777" w:rsidR="00C80543" w:rsidRPr="00DF4693" w:rsidRDefault="00C80543" w:rsidP="0083022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 xml:space="preserve">rtm. Witolda Pileckiego 59 /151 </w:t>
            </w:r>
          </w:p>
          <w:p w14:paraId="450FEC58" w14:textId="77777777" w:rsidR="00C80543" w:rsidRPr="00DF4693" w:rsidRDefault="00C80543" w:rsidP="0083022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14:paraId="0EEABC12" w14:textId="77777777" w:rsidR="00C80543" w:rsidRPr="00DF4693" w:rsidRDefault="00C80543" w:rsidP="0083022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F4693">
              <w:rPr>
                <w:rFonts w:ascii="Arial Narrow" w:hAnsi="Arial Narrow" w:cs="Arial"/>
                <w:b/>
                <w:sz w:val="22"/>
                <w:szCs w:val="22"/>
              </w:rPr>
              <w:t xml:space="preserve"> 1 039.61 zł brutto</w:t>
            </w:r>
            <w:r w:rsidRPr="00DF469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3DB8AF" w14:textId="77777777" w:rsidR="00C80543" w:rsidRPr="00DF4693" w:rsidRDefault="00C80543" w:rsidP="0083022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F469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E2E99E" w14:textId="77777777" w:rsidR="00C80543" w:rsidRPr="00DF4693" w:rsidRDefault="00C80543" w:rsidP="0083022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469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FA704E8" w14:textId="77777777" w:rsidR="00DF4693" w:rsidRDefault="00DF469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F48B7B9" w14:textId="75742F0A" w:rsidR="00992FF5" w:rsidRPr="00DF4693" w:rsidRDefault="00DF469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br w:type="page"/>
      </w:r>
      <w:r w:rsidR="00992FF5" w:rsidRPr="00DF4693">
        <w:rPr>
          <w:rFonts w:ascii="Arial Narrow" w:hAnsi="Arial Narrow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DF4693" w14:paraId="53D2483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D2B4E" w14:textId="77777777" w:rsidR="00992FF5" w:rsidRPr="00DF469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333192" w14:textId="77777777" w:rsidR="00992FF5" w:rsidRPr="00DF469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01668A" w14:textId="77777777" w:rsidR="00992FF5" w:rsidRPr="00DF469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C76DF6" w14:textId="77777777" w:rsidR="00992FF5" w:rsidRPr="00DF469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80543" w:rsidRPr="00DF4693" w14:paraId="66895802" w14:textId="77777777" w:rsidTr="0083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EB7A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8 - jednorazowy pistolet do biopsji stercza, igły do punkcji nerki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9397" w14:textId="77777777" w:rsidR="00C80543" w:rsidRPr="00DF4693" w:rsidRDefault="00C80543" w:rsidP="008302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7668F3D3" w14:textId="77777777" w:rsidR="00C80543" w:rsidRPr="00DF4693" w:rsidRDefault="00C80543" w:rsidP="008302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335EDC0A" w14:textId="77777777" w:rsidR="00C80543" w:rsidRPr="00DF4693" w:rsidRDefault="00C80543" w:rsidP="008302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452C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2668526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020EC652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DE28" w14:textId="77777777" w:rsidR="00C80543" w:rsidRPr="00DF4693" w:rsidRDefault="00C80543" w:rsidP="00830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80543" w:rsidRPr="00DF4693" w14:paraId="7E42AE49" w14:textId="77777777" w:rsidTr="008302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2D64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8 - jednorazowy pistolet do biopsji stercza, igły do punkcji nerki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BA" w14:textId="77777777" w:rsidR="00C80543" w:rsidRPr="00DF4693" w:rsidRDefault="00C80543" w:rsidP="0083022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MDS </w:t>
            </w:r>
            <w:proofErr w:type="spellStart"/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>Cardio</w:t>
            </w:r>
            <w:proofErr w:type="spellEnd"/>
            <w:r w:rsidRPr="00DF469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5EA9EE2" w14:textId="77777777" w:rsidR="00C80543" w:rsidRPr="00DF4693" w:rsidRDefault="00C80543" w:rsidP="0083022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Transportowców 11</w:t>
            </w:r>
          </w:p>
          <w:p w14:paraId="44DE32EC" w14:textId="77777777" w:rsidR="00C80543" w:rsidRPr="00DF4693" w:rsidRDefault="00C80543" w:rsidP="0083022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02-858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5417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1 - Cena - 38.50</w:t>
            </w:r>
          </w:p>
          <w:p w14:paraId="0D2AAD5B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39493BF9" w14:textId="77777777" w:rsidR="00C80543" w:rsidRPr="00DF4693" w:rsidRDefault="00C80543" w:rsidP="00830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96F9" w14:textId="77777777" w:rsidR="00C80543" w:rsidRPr="00DF4693" w:rsidRDefault="00C80543" w:rsidP="00830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4693">
              <w:rPr>
                <w:rFonts w:ascii="Arial Narrow" w:hAnsi="Arial Narrow" w:cs="Arial"/>
                <w:sz w:val="20"/>
                <w:szCs w:val="20"/>
              </w:rPr>
              <w:t xml:space="preserve">  78,50</w:t>
            </w:r>
          </w:p>
        </w:tc>
      </w:tr>
    </w:tbl>
    <w:p w14:paraId="0F6F1B3F" w14:textId="77777777" w:rsidR="00DF4693" w:rsidRDefault="00DF4693" w:rsidP="00DF4693">
      <w:pPr>
        <w:spacing w:before="720"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62757F6" w14:textId="3EC7BB74" w:rsidR="00B464D3" w:rsidRDefault="00B464D3" w:rsidP="00DF4693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F4693">
        <w:rPr>
          <w:rFonts w:ascii="Arial Narrow" w:hAnsi="Arial Narrow" w:cs="Arial"/>
          <w:i/>
          <w:sz w:val="22"/>
          <w:szCs w:val="22"/>
        </w:rPr>
        <w:t>Zamawiający</w:t>
      </w:r>
    </w:p>
    <w:p w14:paraId="3C92CA01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02FC21E0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7341E70F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2FB558A0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AAF5D65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4008DF26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4945354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24C2010C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D8E6193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2866417A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489D861C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43FE7B9A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577C003D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74254022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0E883695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D5615DD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4E1CAC7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6FDF795A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7B40BEE3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4B020774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0DE3662C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3083A7E8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4D33529B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03766CE6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36B67F28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2B502861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0B68B8BC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18DD2535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</w:p>
    <w:p w14:paraId="10123342" w14:textId="663B80E1" w:rsidR="001B46C3" w:rsidRDefault="001B46C3" w:rsidP="001B46C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25452DBD" w14:textId="77777777" w:rsidR="001B46C3" w:rsidRDefault="001B46C3" w:rsidP="001B46C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9F87F6E" w14:textId="3BE32C31" w:rsidR="001B46C3" w:rsidRDefault="001B46C3" w:rsidP="001B46C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>
        <w:rPr>
          <w:rFonts w:ascii="Arial Narrow" w:hAnsi="Arial Narrow" w:cs="Arial"/>
          <w:sz w:val="20"/>
          <w:szCs w:val="20"/>
        </w:rPr>
        <w:t>Barbara Baranowska</w:t>
      </w:r>
      <w:r>
        <w:rPr>
          <w:rFonts w:ascii="Arial Narrow" w:hAnsi="Arial Narrow" w:cs="Arial"/>
          <w:sz w:val="20"/>
          <w:szCs w:val="20"/>
        </w:rPr>
        <w:t xml:space="preserve"> – tel. 261 417 364, e-mail: </w:t>
      </w:r>
      <w:hyperlink r:id="rId6" w:history="1">
        <w:r w:rsidRPr="00216BD2">
          <w:rPr>
            <w:rStyle w:val="Hipercze"/>
            <w:rFonts w:ascii="Arial Narrow" w:hAnsi="Arial Narrow" w:cs="Arial"/>
            <w:sz w:val="20"/>
            <w:szCs w:val="20"/>
          </w:rPr>
          <w:t>baranowska1486</w:t>
        </w:r>
        <w:r w:rsidRPr="00216BD2">
          <w:rPr>
            <w:rStyle w:val="Hipercze"/>
            <w:rFonts w:ascii="Arial Narrow" w:hAnsi="Arial Narrow" w:cs="Arial"/>
            <w:sz w:val="20"/>
            <w:szCs w:val="20"/>
          </w:rPr>
          <w:t>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14:paraId="7D3D7BA5" w14:textId="1614EFE0" w:rsidR="001B46C3" w:rsidRPr="00414DDE" w:rsidRDefault="001B46C3" w:rsidP="001B46C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09-12</w:t>
      </w:r>
    </w:p>
    <w:p w14:paraId="0C025502" w14:textId="77777777" w:rsidR="001B46C3" w:rsidRPr="00DF4693" w:rsidRDefault="001B46C3" w:rsidP="00DF4693">
      <w:pPr>
        <w:spacing w:before="720"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bookmarkEnd w:id="0"/>
    <w:sectPr w:rsidR="001B46C3" w:rsidRPr="00DF4693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5375" w14:textId="77777777" w:rsidR="00A51712" w:rsidRDefault="00A51712">
      <w:r>
        <w:separator/>
      </w:r>
    </w:p>
  </w:endnote>
  <w:endnote w:type="continuationSeparator" w:id="0">
    <w:p w14:paraId="02039639" w14:textId="77777777" w:rsidR="00A51712" w:rsidRDefault="00A5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C1B47" w14:textId="77777777" w:rsidR="00C80543" w:rsidRDefault="00C80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B48B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60CB2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65D6B2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A14B0" w14:textId="77777777" w:rsidR="00C80543" w:rsidRDefault="00C80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28743" w14:textId="77777777" w:rsidR="00A51712" w:rsidRDefault="00A51712">
      <w:r>
        <w:separator/>
      </w:r>
    </w:p>
  </w:footnote>
  <w:footnote w:type="continuationSeparator" w:id="0">
    <w:p w14:paraId="42AD21C1" w14:textId="77777777" w:rsidR="00A51712" w:rsidRDefault="00A5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3AC6D" w14:textId="77777777" w:rsidR="00C80543" w:rsidRDefault="00C80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B539" w14:textId="77777777" w:rsidR="00C80543" w:rsidRDefault="00C80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81994" w14:textId="77777777" w:rsidR="00C80543" w:rsidRDefault="00C805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712"/>
    <w:rsid w:val="00022322"/>
    <w:rsid w:val="00042497"/>
    <w:rsid w:val="000C1E6F"/>
    <w:rsid w:val="000E4E56"/>
    <w:rsid w:val="001A1468"/>
    <w:rsid w:val="001B46C3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753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1712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80543"/>
    <w:rsid w:val="00CA0B33"/>
    <w:rsid w:val="00CA3511"/>
    <w:rsid w:val="00D01E5B"/>
    <w:rsid w:val="00D04203"/>
    <w:rsid w:val="00D168A0"/>
    <w:rsid w:val="00D26ED6"/>
    <w:rsid w:val="00D42C90"/>
    <w:rsid w:val="00D8427E"/>
    <w:rsid w:val="00DF4693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06631"/>
  <w15:chartTrackingRefBased/>
  <w15:docId w15:val="{1D3853C4-DAA2-4563-87F0-2D6C0990B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1B46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2025-09-12T09:51:00Z</cp:lastPrinted>
  <dcterms:created xsi:type="dcterms:W3CDTF">2025-09-12T09:46:00Z</dcterms:created>
  <dcterms:modified xsi:type="dcterms:W3CDTF">2025-09-12T09:51:00Z</dcterms:modified>
</cp:coreProperties>
</file>