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F9C4F" w14:textId="77777777" w:rsidR="00D64136" w:rsidRPr="00353FDC" w:rsidRDefault="007351B8" w:rsidP="00D64136">
      <w:pPr>
        <w:spacing w:after="600"/>
        <w:jc w:val="right"/>
        <w:rPr>
          <w:rFonts w:ascii="Arial" w:hAnsi="Arial" w:cs="Arial"/>
        </w:rPr>
      </w:pPr>
      <w:bookmarkStart w:id="0" w:name="_Hlk53520193"/>
      <w:r w:rsidRPr="007351B8">
        <w:rPr>
          <w:rFonts w:ascii="Arial" w:hAnsi="Arial" w:cs="Arial"/>
        </w:rPr>
        <w:t>Poznań</w:t>
      </w:r>
      <w:r w:rsidR="00D64136" w:rsidRPr="00353FDC">
        <w:rPr>
          <w:rFonts w:ascii="Arial" w:hAnsi="Arial" w:cs="Arial"/>
        </w:rPr>
        <w:t xml:space="preserve"> dnia: </w:t>
      </w:r>
      <w:r w:rsidRPr="007351B8">
        <w:rPr>
          <w:rFonts w:ascii="Arial" w:hAnsi="Arial" w:cs="Arial"/>
        </w:rPr>
        <w:t>2025-09-12</w:t>
      </w:r>
    </w:p>
    <w:p w14:paraId="5FEC550B" w14:textId="77777777" w:rsidR="007351B8" w:rsidRPr="007351B8" w:rsidRDefault="007351B8" w:rsidP="00D64136">
      <w:pPr>
        <w:spacing w:line="360" w:lineRule="auto"/>
        <w:ind w:right="3969"/>
        <w:rPr>
          <w:rFonts w:ascii="Arial" w:hAnsi="Arial" w:cs="Arial"/>
          <w:b/>
          <w:bCs/>
        </w:rPr>
      </w:pPr>
      <w:r w:rsidRPr="007351B8">
        <w:rPr>
          <w:rFonts w:ascii="Arial" w:hAnsi="Arial" w:cs="Arial"/>
          <w:b/>
          <w:bCs/>
        </w:rPr>
        <w:t>Szpital Wojewódzki w Poznaniu</w:t>
      </w:r>
    </w:p>
    <w:p w14:paraId="088778BE" w14:textId="77777777" w:rsidR="00D64136" w:rsidRPr="00353FDC" w:rsidRDefault="007351B8" w:rsidP="00D64136">
      <w:pPr>
        <w:spacing w:line="360" w:lineRule="auto"/>
        <w:ind w:right="3969"/>
        <w:rPr>
          <w:rFonts w:ascii="Arial" w:hAnsi="Arial" w:cs="Arial"/>
          <w:b/>
          <w:bCs/>
        </w:rPr>
      </w:pPr>
      <w:r w:rsidRPr="007351B8">
        <w:rPr>
          <w:rFonts w:ascii="Arial" w:hAnsi="Arial" w:cs="Arial"/>
          <w:b/>
          <w:bCs/>
        </w:rPr>
        <w:t>Dział Zamówień Publicznych</w:t>
      </w:r>
    </w:p>
    <w:p w14:paraId="502FBA29" w14:textId="1C6A6883" w:rsidR="00D64136" w:rsidRPr="00353FDC" w:rsidRDefault="00C534E6" w:rsidP="00D64136">
      <w:pPr>
        <w:spacing w:line="360" w:lineRule="auto"/>
        <w:ind w:right="3969"/>
        <w:rPr>
          <w:rFonts w:ascii="Arial" w:hAnsi="Arial" w:cs="Arial"/>
        </w:rPr>
      </w:pPr>
      <w:r>
        <w:rPr>
          <w:rFonts w:ascii="Arial" w:hAnsi="Arial" w:cs="Arial"/>
        </w:rPr>
        <w:t xml:space="preserve">ul. </w:t>
      </w:r>
      <w:r w:rsidR="007351B8" w:rsidRPr="007351B8">
        <w:rPr>
          <w:rFonts w:ascii="Arial" w:hAnsi="Arial" w:cs="Arial"/>
        </w:rPr>
        <w:t>Juraszów</w:t>
      </w:r>
      <w:r w:rsidR="00D64136" w:rsidRPr="00353FDC">
        <w:rPr>
          <w:rFonts w:ascii="Arial" w:hAnsi="Arial" w:cs="Arial"/>
        </w:rPr>
        <w:t xml:space="preserve"> </w:t>
      </w:r>
      <w:r w:rsidR="007351B8" w:rsidRPr="007351B8">
        <w:rPr>
          <w:rFonts w:ascii="Arial" w:hAnsi="Arial" w:cs="Arial"/>
        </w:rPr>
        <w:t>7/19</w:t>
      </w:r>
    </w:p>
    <w:p w14:paraId="52058605" w14:textId="77777777" w:rsidR="00D64136" w:rsidRPr="00353FDC" w:rsidRDefault="007351B8" w:rsidP="00D64136">
      <w:pPr>
        <w:ind w:right="3969"/>
        <w:rPr>
          <w:rFonts w:ascii="Arial" w:hAnsi="Arial" w:cs="Arial"/>
        </w:rPr>
      </w:pPr>
      <w:r w:rsidRPr="007351B8">
        <w:rPr>
          <w:rFonts w:ascii="Arial" w:hAnsi="Arial" w:cs="Arial"/>
        </w:rPr>
        <w:t>60-479</w:t>
      </w:r>
      <w:r w:rsidR="00D64136" w:rsidRPr="00353FDC">
        <w:rPr>
          <w:rFonts w:ascii="Arial" w:hAnsi="Arial" w:cs="Arial"/>
        </w:rPr>
        <w:t xml:space="preserve"> </w:t>
      </w:r>
      <w:r w:rsidRPr="007351B8">
        <w:rPr>
          <w:rFonts w:ascii="Arial" w:hAnsi="Arial" w:cs="Arial"/>
        </w:rPr>
        <w:t>Poznań</w:t>
      </w:r>
    </w:p>
    <w:p w14:paraId="38F34077" w14:textId="77777777" w:rsidR="00D64136" w:rsidRPr="00353FDC" w:rsidRDefault="00D64136" w:rsidP="00D64136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6FCD61E" w14:textId="77777777" w:rsidR="00D64136" w:rsidRDefault="00D64136" w:rsidP="00D64136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0CAF2248" w14:textId="77777777" w:rsidR="009F463B" w:rsidRDefault="009F463B" w:rsidP="009F463B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35C2CE6B" w14:textId="77777777" w:rsidR="00D64136" w:rsidRPr="009F463B" w:rsidRDefault="009F463B" w:rsidP="009F463B">
      <w:pPr>
        <w:tabs>
          <w:tab w:val="right" w:pos="9072"/>
        </w:tabs>
        <w:spacing w:after="600" w:line="360" w:lineRule="auto"/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353FDC" w14:paraId="584D78D3" w14:textId="77777777" w:rsidTr="005E0D0A">
        <w:tc>
          <w:tcPr>
            <w:tcW w:w="10065" w:type="dxa"/>
            <w:shd w:val="clear" w:color="auto" w:fill="F2F2F2"/>
            <w:hideMark/>
          </w:tcPr>
          <w:p w14:paraId="0D75A36F" w14:textId="77777777" w:rsidR="00D64136" w:rsidRPr="00353FDC" w:rsidRDefault="00D64136" w:rsidP="005E0D0A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50B9484" w14:textId="77777777" w:rsidR="00D64136" w:rsidRPr="00353FDC" w:rsidRDefault="00D64136" w:rsidP="005E0D0A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F210DA5" w14:textId="77777777" w:rsidR="00D64136" w:rsidRPr="00353FDC" w:rsidRDefault="00D64136" w:rsidP="00D64136">
      <w:pPr>
        <w:keepNext/>
        <w:spacing w:after="240"/>
        <w:outlineLvl w:val="0"/>
        <w:rPr>
          <w:rFonts w:ascii="Arial" w:hAnsi="Arial" w:cs="Arial"/>
          <w:b/>
        </w:rPr>
      </w:pPr>
    </w:p>
    <w:p w14:paraId="2215485D" w14:textId="77777777" w:rsidR="00D64136" w:rsidRPr="00353FDC" w:rsidRDefault="00D64136" w:rsidP="00D64136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353FDC" w14:paraId="0AD57F8C" w14:textId="77777777" w:rsidTr="005E0D0A">
        <w:tc>
          <w:tcPr>
            <w:tcW w:w="2269" w:type="dxa"/>
          </w:tcPr>
          <w:p w14:paraId="2585CDF6" w14:textId="77777777" w:rsidR="00D64136" w:rsidRPr="00353FDC" w:rsidRDefault="00D64136" w:rsidP="005E0D0A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193B165C" w14:textId="77777777" w:rsidR="00D64136" w:rsidRPr="00353FDC" w:rsidRDefault="007351B8" w:rsidP="005E0D0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351B8">
              <w:rPr>
                <w:rFonts w:ascii="Arial" w:hAnsi="Arial" w:cs="Arial"/>
                <w:bCs/>
              </w:rPr>
              <w:t>Zakup łóżek szpitalnych z materacem i stolikiem przyłóżkowym - 2 zadania</w:t>
            </w:r>
          </w:p>
        </w:tc>
      </w:tr>
      <w:tr w:rsidR="007351B8" w:rsidRPr="00353FDC" w14:paraId="3469BEAA" w14:textId="77777777" w:rsidTr="00775F4C">
        <w:tc>
          <w:tcPr>
            <w:tcW w:w="2269" w:type="dxa"/>
          </w:tcPr>
          <w:p w14:paraId="3B8AD335" w14:textId="77777777" w:rsidR="007351B8" w:rsidRPr="00353FDC" w:rsidRDefault="007351B8" w:rsidP="00775F4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57D57EAE" w14:textId="77777777" w:rsidR="007351B8" w:rsidRPr="00353FDC" w:rsidRDefault="007351B8" w:rsidP="00775F4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351B8">
              <w:rPr>
                <w:rFonts w:ascii="Arial" w:hAnsi="Arial" w:cs="Arial"/>
                <w:bCs/>
              </w:rPr>
              <w:t>SZW/DZP/68/2025</w:t>
            </w:r>
          </w:p>
        </w:tc>
      </w:tr>
    </w:tbl>
    <w:p w14:paraId="57C45759" w14:textId="77777777" w:rsidR="00D64136" w:rsidRPr="00E1738E" w:rsidRDefault="00D64136" w:rsidP="00D64136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257D823" w14:textId="77777777" w:rsidR="007351B8" w:rsidRPr="007351B8" w:rsidRDefault="00D64136" w:rsidP="00D64136">
      <w:pPr>
        <w:pStyle w:val="Nagwek"/>
        <w:tabs>
          <w:tab w:val="left" w:pos="708"/>
        </w:tabs>
        <w:spacing w:after="120" w:line="360" w:lineRule="auto"/>
        <w:jc w:val="both"/>
        <w:rPr>
          <w:rFonts w:ascii="Arial" w:hAnsi="Arial" w:cs="Arial"/>
          <w:b/>
        </w:rPr>
      </w:pPr>
      <w:r w:rsidRPr="008D02AA">
        <w:rPr>
          <w:rFonts w:ascii="Arial" w:hAnsi="Arial" w:cs="Arial"/>
        </w:rPr>
        <w:t xml:space="preserve">Zamawiający, </w:t>
      </w:r>
      <w:r w:rsidR="007351B8" w:rsidRPr="007351B8">
        <w:rPr>
          <w:rFonts w:ascii="Arial" w:hAnsi="Arial" w:cs="Arial"/>
          <w:b/>
        </w:rPr>
        <w:t>Szpital Wojewódzki w Poznaniu</w:t>
      </w:r>
    </w:p>
    <w:p w14:paraId="1F0B7249" w14:textId="77777777" w:rsidR="00D64136" w:rsidRDefault="007351B8" w:rsidP="00D64136">
      <w:pPr>
        <w:pStyle w:val="Nagwek"/>
        <w:tabs>
          <w:tab w:val="left" w:pos="708"/>
        </w:tabs>
        <w:spacing w:after="120" w:line="360" w:lineRule="auto"/>
        <w:jc w:val="both"/>
        <w:rPr>
          <w:rFonts w:ascii="Arial" w:hAnsi="Arial" w:cs="Arial"/>
          <w:bCs/>
        </w:rPr>
      </w:pPr>
      <w:r w:rsidRPr="007351B8">
        <w:rPr>
          <w:rFonts w:ascii="Arial" w:hAnsi="Arial" w:cs="Arial"/>
          <w:b/>
        </w:rPr>
        <w:t>Dział Zamówień Publicznych</w:t>
      </w:r>
      <w:r w:rsidR="00D64136"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Pr="007351B8">
        <w:rPr>
          <w:rFonts w:ascii="Arial" w:hAnsi="Arial" w:cs="Arial"/>
        </w:rPr>
        <w:t>(</w:t>
      </w:r>
      <w:proofErr w:type="spellStart"/>
      <w:r w:rsidRPr="007351B8">
        <w:rPr>
          <w:rFonts w:ascii="Arial" w:hAnsi="Arial" w:cs="Arial"/>
        </w:rPr>
        <w:t>t.j</w:t>
      </w:r>
      <w:proofErr w:type="spellEnd"/>
      <w:r w:rsidRPr="007351B8">
        <w:rPr>
          <w:rFonts w:ascii="Arial" w:hAnsi="Arial" w:cs="Arial"/>
        </w:rPr>
        <w:t>. Dz. U. z 2024 poz. 1320)</w:t>
      </w:r>
      <w:r w:rsidR="00D64136" w:rsidRPr="008D02AA">
        <w:rPr>
          <w:rFonts w:ascii="Arial" w:hAnsi="Arial" w:cs="Arial"/>
        </w:rPr>
        <w:t xml:space="preserve">, zwanej dalej „ustawą </w:t>
      </w:r>
      <w:proofErr w:type="spellStart"/>
      <w:r w:rsidR="00D64136" w:rsidRPr="008D02AA">
        <w:rPr>
          <w:rFonts w:ascii="Arial" w:hAnsi="Arial" w:cs="Arial"/>
        </w:rPr>
        <w:t>Pzp</w:t>
      </w:r>
      <w:proofErr w:type="spellEnd"/>
      <w:r w:rsidR="00D64136" w:rsidRPr="008D02AA">
        <w:rPr>
          <w:rFonts w:ascii="Arial" w:hAnsi="Arial" w:cs="Arial"/>
        </w:rPr>
        <w:t>”, informuje, że w toczącym się postępowaniu o udzielenie zamówienia publicznego</w:t>
      </w:r>
      <w:r w:rsidR="00D64136">
        <w:rPr>
          <w:rFonts w:ascii="Arial" w:hAnsi="Arial" w:cs="Arial"/>
        </w:rPr>
        <w:t xml:space="preserve">, </w:t>
      </w:r>
      <w:r w:rsidR="00D64136" w:rsidRPr="00F245C5">
        <w:rPr>
          <w:rFonts w:ascii="Arial" w:hAnsi="Arial" w:cs="Arial"/>
        </w:rPr>
        <w:t>jako najkorzystniejsza wybrana została oferta złożona przez wykonawcę</w:t>
      </w:r>
      <w:r w:rsidR="00D64136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7351B8" w14:paraId="370BD768" w14:textId="77777777" w:rsidTr="00775F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C1D82" w14:textId="77777777" w:rsidR="007351B8" w:rsidRPr="00F245C5" w:rsidRDefault="007351B8" w:rsidP="00775F4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7351B8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351B8">
              <w:rPr>
                <w:rFonts w:ascii="Arial" w:hAnsi="Arial" w:cs="Arial"/>
              </w:rPr>
              <w:t xml:space="preserve">Zakup łózek szpitalnych z materacem i stolikiem przyłóżkowym - 45 </w:t>
            </w:r>
            <w:proofErr w:type="spellStart"/>
            <w:r w:rsidRPr="007351B8">
              <w:rPr>
                <w:rFonts w:ascii="Arial" w:hAnsi="Arial" w:cs="Arial"/>
              </w:rPr>
              <w:t>szt</w:t>
            </w:r>
            <w:proofErr w:type="spellEnd"/>
          </w:p>
          <w:p w14:paraId="5874C689" w14:textId="77777777" w:rsidR="007351B8" w:rsidRPr="00F245C5" w:rsidRDefault="007351B8" w:rsidP="00775F4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351B8">
              <w:rPr>
                <w:rFonts w:ascii="Arial" w:hAnsi="Arial" w:cs="Arial"/>
                <w:b/>
              </w:rPr>
              <w:t>Grupa Chrobry Sp. z o.o.</w:t>
            </w:r>
          </w:p>
          <w:p w14:paraId="12F16C76" w14:textId="77777777" w:rsidR="007351B8" w:rsidRPr="00F245C5" w:rsidRDefault="007351B8" w:rsidP="00775F4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351B8">
              <w:rPr>
                <w:rFonts w:ascii="Arial" w:hAnsi="Arial" w:cs="Arial"/>
                <w:bCs/>
              </w:rPr>
              <w:t>Kościuszki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351B8">
              <w:rPr>
                <w:rFonts w:ascii="Arial" w:hAnsi="Arial" w:cs="Arial"/>
                <w:bCs/>
              </w:rPr>
              <w:t>43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2DA938D" w14:textId="77777777" w:rsidR="007351B8" w:rsidRPr="00F245C5" w:rsidRDefault="007351B8" w:rsidP="00775F4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7351B8">
              <w:rPr>
                <w:rFonts w:ascii="Arial" w:hAnsi="Arial" w:cs="Arial"/>
                <w:bCs/>
              </w:rPr>
              <w:t>05-270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351B8">
              <w:rPr>
                <w:rFonts w:ascii="Arial" w:hAnsi="Arial" w:cs="Arial"/>
                <w:bCs/>
              </w:rPr>
              <w:t>Marki</w:t>
            </w:r>
          </w:p>
          <w:p w14:paraId="265B7A44" w14:textId="77777777" w:rsidR="007351B8" w:rsidRPr="00F245C5" w:rsidRDefault="007351B8" w:rsidP="00775F4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351B8">
              <w:rPr>
                <w:rFonts w:ascii="Arial" w:hAnsi="Arial" w:cs="Arial"/>
                <w:b/>
              </w:rPr>
              <w:t>498 150.00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E6E47B7" w14:textId="77777777" w:rsidR="007351B8" w:rsidRPr="00F245C5" w:rsidRDefault="007351B8" w:rsidP="00775F4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7C1F620" w14:textId="0D98CCA1" w:rsidR="007351B8" w:rsidRPr="007351B8" w:rsidRDefault="00C534E6" w:rsidP="00775F4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C534E6">
              <w:rPr>
                <w:rFonts w:ascii="Arial" w:hAnsi="Arial" w:cs="Arial"/>
              </w:rPr>
              <w:t xml:space="preserve">Oferta spełnia wszystkie wymagania </w:t>
            </w:r>
            <w:proofErr w:type="spellStart"/>
            <w:r w:rsidRPr="00C534E6">
              <w:rPr>
                <w:rFonts w:ascii="Arial" w:hAnsi="Arial" w:cs="Arial"/>
              </w:rPr>
              <w:t>formalno</w:t>
            </w:r>
            <w:proofErr w:type="spellEnd"/>
            <w:r w:rsidRPr="00C534E6">
              <w:rPr>
                <w:rFonts w:ascii="Arial" w:hAnsi="Arial" w:cs="Arial"/>
              </w:rPr>
              <w:t xml:space="preserve"> - prawne i jest zgodna z zapisami SWZ.</w:t>
            </w:r>
          </w:p>
        </w:tc>
      </w:tr>
      <w:tr w:rsidR="007351B8" w14:paraId="34143CCB" w14:textId="77777777" w:rsidTr="00775F4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389F2" w14:textId="77777777" w:rsidR="007351B8" w:rsidRPr="00F245C5" w:rsidRDefault="007351B8" w:rsidP="00775F4C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7351B8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7351B8">
              <w:rPr>
                <w:rFonts w:ascii="Arial" w:hAnsi="Arial" w:cs="Arial"/>
              </w:rPr>
              <w:t>Zakup łózek szpitalnych z materacem i stolikiem przyłóżkowym - 100 szt.</w:t>
            </w:r>
          </w:p>
          <w:p w14:paraId="0BDFE89A" w14:textId="77777777" w:rsidR="007351B8" w:rsidRPr="00F245C5" w:rsidRDefault="007351B8" w:rsidP="00775F4C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7351B8">
              <w:rPr>
                <w:rFonts w:ascii="Arial" w:hAnsi="Arial" w:cs="Arial"/>
                <w:b/>
              </w:rPr>
              <w:t>Konkret Spółka z ograniczoną odpowiedzialnością spółka komandytowa</w:t>
            </w:r>
          </w:p>
          <w:p w14:paraId="27EB0DB3" w14:textId="77777777" w:rsidR="007351B8" w:rsidRPr="00F245C5" w:rsidRDefault="007351B8" w:rsidP="00775F4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351B8">
              <w:rPr>
                <w:rFonts w:ascii="Arial" w:hAnsi="Arial" w:cs="Arial"/>
                <w:bCs/>
              </w:rPr>
              <w:t>Budowlana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351B8">
              <w:rPr>
                <w:rFonts w:ascii="Arial" w:hAnsi="Arial" w:cs="Arial"/>
                <w:bCs/>
              </w:rPr>
              <w:t>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F7956E1" w14:textId="77777777" w:rsidR="007351B8" w:rsidRPr="00F245C5" w:rsidRDefault="007351B8" w:rsidP="00775F4C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7351B8">
              <w:rPr>
                <w:rFonts w:ascii="Arial" w:hAnsi="Arial" w:cs="Arial"/>
                <w:bCs/>
              </w:rPr>
              <w:t>86-200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7351B8">
              <w:rPr>
                <w:rFonts w:ascii="Arial" w:hAnsi="Arial" w:cs="Arial"/>
                <w:bCs/>
              </w:rPr>
              <w:t>Chełmno</w:t>
            </w:r>
          </w:p>
          <w:p w14:paraId="6D06E12F" w14:textId="77777777" w:rsidR="007351B8" w:rsidRPr="00F245C5" w:rsidRDefault="007351B8" w:rsidP="00775F4C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7351B8">
              <w:rPr>
                <w:rFonts w:ascii="Arial" w:hAnsi="Arial" w:cs="Arial"/>
                <w:b/>
              </w:rPr>
              <w:t>1 073 088.00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BF9B432" w14:textId="77777777" w:rsidR="007351B8" w:rsidRPr="00F245C5" w:rsidRDefault="007351B8" w:rsidP="00775F4C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582C032" w14:textId="6926AC9E" w:rsidR="007351B8" w:rsidRPr="007351B8" w:rsidRDefault="00C534E6" w:rsidP="00775F4C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  <w:highlight w:val="darkGray"/>
              </w:rPr>
            </w:pPr>
            <w:r w:rsidRPr="00C534E6">
              <w:rPr>
                <w:rFonts w:ascii="Arial" w:hAnsi="Arial" w:cs="Arial"/>
              </w:rPr>
              <w:t xml:space="preserve">Oferta spełnia wszystkie wymagania </w:t>
            </w:r>
            <w:proofErr w:type="spellStart"/>
            <w:r w:rsidRPr="00C534E6">
              <w:rPr>
                <w:rFonts w:ascii="Arial" w:hAnsi="Arial" w:cs="Arial"/>
              </w:rPr>
              <w:t>formalno</w:t>
            </w:r>
            <w:proofErr w:type="spellEnd"/>
            <w:r w:rsidRPr="00C534E6">
              <w:rPr>
                <w:rFonts w:ascii="Arial" w:hAnsi="Arial" w:cs="Arial"/>
              </w:rPr>
              <w:t xml:space="preserve"> - prawne i jest zgodna z zapisami SWZ.</w:t>
            </w:r>
          </w:p>
        </w:tc>
      </w:tr>
    </w:tbl>
    <w:p w14:paraId="076D10B1" w14:textId="77777777" w:rsidR="00D64136" w:rsidRDefault="00D64136" w:rsidP="00D64136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D64136" w14:paraId="69AEABE2" w14:textId="77777777" w:rsidTr="005E0D0A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25FAB6" w14:textId="77777777" w:rsidR="00D64136" w:rsidRPr="00F245C5" w:rsidRDefault="00D64136" w:rsidP="005E0D0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1022F6" w14:textId="77777777" w:rsidR="00D64136" w:rsidRPr="00F245C5" w:rsidRDefault="00D64136" w:rsidP="005E0D0A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01A012D" w14:textId="77777777" w:rsidR="00D64136" w:rsidRPr="00F245C5" w:rsidRDefault="00D64136" w:rsidP="005E0D0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ABCB9A" w14:textId="77777777" w:rsidR="00D64136" w:rsidRPr="00F245C5" w:rsidRDefault="00D64136" w:rsidP="005E0D0A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7351B8" w14:paraId="46D6E211" w14:textId="77777777" w:rsidTr="00775F4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4EE3E" w14:textId="77777777" w:rsidR="007351B8" w:rsidRPr="007D7932" w:rsidRDefault="007351B8" w:rsidP="00775F4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351B8">
              <w:rPr>
                <w:rFonts w:ascii="Arial" w:hAnsi="Arial" w:cs="Arial"/>
                <w:sz w:val="22"/>
                <w:szCs w:val="22"/>
              </w:rPr>
              <w:t xml:space="preserve">Zakup łózek szpitalnych z materacem i stolikiem przyłóżkowym - 45 </w:t>
            </w:r>
            <w:proofErr w:type="spellStart"/>
            <w:r w:rsidRPr="007351B8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4A500" w14:textId="77777777" w:rsidR="007351B8" w:rsidRPr="007D7932" w:rsidRDefault="007351B8" w:rsidP="00775F4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351B8">
              <w:rPr>
                <w:rFonts w:ascii="Arial" w:hAnsi="Arial" w:cs="Arial"/>
                <w:b/>
                <w:bCs/>
                <w:sz w:val="22"/>
                <w:szCs w:val="22"/>
              </w:rPr>
              <w:t>Grupa Chrobry Sp. z o.o.</w:t>
            </w:r>
          </w:p>
          <w:p w14:paraId="0BAAE12C" w14:textId="77777777" w:rsidR="007351B8" w:rsidRPr="007D7932" w:rsidRDefault="007351B8" w:rsidP="00775F4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>Kościuszki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351B8">
              <w:rPr>
                <w:rFonts w:ascii="Arial" w:hAnsi="Arial" w:cs="Arial"/>
                <w:sz w:val="22"/>
                <w:szCs w:val="22"/>
              </w:rPr>
              <w:t>43</w:t>
            </w:r>
          </w:p>
          <w:p w14:paraId="358D0550" w14:textId="77777777" w:rsidR="007351B8" w:rsidRPr="007D7932" w:rsidRDefault="007351B8" w:rsidP="00775F4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>05-270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351B8">
              <w:rPr>
                <w:rFonts w:ascii="Arial" w:hAnsi="Arial" w:cs="Arial"/>
                <w:sz w:val="22"/>
                <w:szCs w:val="22"/>
              </w:rPr>
              <w:t>Marki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1ADF8" w14:textId="77777777" w:rsidR="007351B8" w:rsidRPr="007351B8" w:rsidRDefault="007351B8" w:rsidP="00775F4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>1 - Cena - 70.00</w:t>
            </w:r>
          </w:p>
          <w:p w14:paraId="074BF01E" w14:textId="77777777" w:rsidR="007351B8" w:rsidRPr="007351B8" w:rsidRDefault="007351B8" w:rsidP="00775F4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 xml:space="preserve">2 - Termin </w:t>
            </w:r>
            <w:proofErr w:type="spellStart"/>
            <w:r w:rsidRPr="007351B8">
              <w:rPr>
                <w:rFonts w:ascii="Arial" w:hAnsi="Arial" w:cs="Arial"/>
                <w:sz w:val="22"/>
                <w:szCs w:val="22"/>
              </w:rPr>
              <w:t>realizaji</w:t>
            </w:r>
            <w:proofErr w:type="spellEnd"/>
            <w:r w:rsidRPr="007351B8">
              <w:rPr>
                <w:rFonts w:ascii="Arial" w:hAnsi="Arial" w:cs="Arial"/>
                <w:sz w:val="22"/>
                <w:szCs w:val="22"/>
              </w:rPr>
              <w:t xml:space="preserve">  - 0.00</w:t>
            </w:r>
          </w:p>
          <w:p w14:paraId="07476D78" w14:textId="77777777" w:rsidR="007351B8" w:rsidRPr="007D7932" w:rsidRDefault="007351B8" w:rsidP="00775F4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>3 - Gwarancja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F3B68" w14:textId="77777777" w:rsidR="007351B8" w:rsidRPr="007D7932" w:rsidRDefault="007351B8" w:rsidP="00775F4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 xml:space="preserve">  70,00</w:t>
            </w:r>
          </w:p>
        </w:tc>
      </w:tr>
      <w:tr w:rsidR="007351B8" w14:paraId="28119813" w14:textId="77777777" w:rsidTr="00775F4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AB857C" w14:textId="77777777" w:rsidR="007351B8" w:rsidRPr="007D7932" w:rsidRDefault="007351B8" w:rsidP="00775F4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351B8">
              <w:rPr>
                <w:rFonts w:ascii="Arial" w:hAnsi="Arial" w:cs="Arial"/>
                <w:sz w:val="22"/>
                <w:szCs w:val="22"/>
              </w:rPr>
              <w:t xml:space="preserve">Zakup łózek szpitalnych z materacem i stolikiem przyłóżkowym - 45 </w:t>
            </w:r>
            <w:proofErr w:type="spellStart"/>
            <w:r w:rsidRPr="007351B8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CC1B0" w14:textId="77777777" w:rsidR="007351B8" w:rsidRPr="007D7932" w:rsidRDefault="007351B8" w:rsidP="00775F4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351B8">
              <w:rPr>
                <w:rFonts w:ascii="Arial" w:hAnsi="Arial" w:cs="Arial"/>
                <w:b/>
                <w:bCs/>
                <w:sz w:val="22"/>
                <w:szCs w:val="22"/>
              </w:rPr>
              <w:t>Konkret Spółka z ograniczoną odpowiedzialnością spółka komandytowa</w:t>
            </w:r>
          </w:p>
          <w:p w14:paraId="1F0F3609" w14:textId="77777777" w:rsidR="007351B8" w:rsidRPr="007D7932" w:rsidRDefault="007351B8" w:rsidP="00775F4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>Budowlana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351B8">
              <w:rPr>
                <w:rFonts w:ascii="Arial" w:hAnsi="Arial" w:cs="Arial"/>
                <w:sz w:val="22"/>
                <w:szCs w:val="22"/>
              </w:rPr>
              <w:t>7</w:t>
            </w:r>
          </w:p>
          <w:p w14:paraId="2598BA7B" w14:textId="77777777" w:rsidR="007351B8" w:rsidRPr="007D7932" w:rsidRDefault="007351B8" w:rsidP="00775F4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>86-200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351B8">
              <w:rPr>
                <w:rFonts w:ascii="Arial" w:hAnsi="Arial" w:cs="Arial"/>
                <w:sz w:val="22"/>
                <w:szCs w:val="22"/>
              </w:rPr>
              <w:t>Chełmno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6D7E6" w14:textId="77777777" w:rsidR="007351B8" w:rsidRPr="007351B8" w:rsidRDefault="007351B8" w:rsidP="00775F4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>1 - Cena - 66.21</w:t>
            </w:r>
          </w:p>
          <w:p w14:paraId="26057CE1" w14:textId="77777777" w:rsidR="007351B8" w:rsidRPr="007351B8" w:rsidRDefault="007351B8" w:rsidP="00775F4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 xml:space="preserve">2 - Termin </w:t>
            </w:r>
            <w:proofErr w:type="spellStart"/>
            <w:r w:rsidRPr="007351B8">
              <w:rPr>
                <w:rFonts w:ascii="Arial" w:hAnsi="Arial" w:cs="Arial"/>
                <w:sz w:val="22"/>
                <w:szCs w:val="22"/>
              </w:rPr>
              <w:t>realizaji</w:t>
            </w:r>
            <w:proofErr w:type="spellEnd"/>
            <w:r w:rsidRPr="007351B8">
              <w:rPr>
                <w:rFonts w:ascii="Arial" w:hAnsi="Arial" w:cs="Arial"/>
                <w:sz w:val="22"/>
                <w:szCs w:val="22"/>
              </w:rPr>
              <w:t xml:space="preserve">  - 0.00</w:t>
            </w:r>
          </w:p>
          <w:p w14:paraId="3B9493FD" w14:textId="77777777" w:rsidR="007351B8" w:rsidRPr="007D7932" w:rsidRDefault="007351B8" w:rsidP="00775F4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>3 - Gwarancja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E18FE" w14:textId="77777777" w:rsidR="007351B8" w:rsidRPr="007D7932" w:rsidRDefault="007351B8" w:rsidP="00775F4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 xml:space="preserve">  66,21</w:t>
            </w:r>
          </w:p>
        </w:tc>
      </w:tr>
      <w:tr w:rsidR="007351B8" w14:paraId="1324BB6A" w14:textId="77777777" w:rsidTr="00775F4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3D589" w14:textId="77777777" w:rsidR="007351B8" w:rsidRPr="007D7932" w:rsidRDefault="007351B8" w:rsidP="00775F4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351B8">
              <w:rPr>
                <w:rFonts w:ascii="Arial" w:hAnsi="Arial" w:cs="Arial"/>
                <w:sz w:val="22"/>
                <w:szCs w:val="22"/>
              </w:rPr>
              <w:t xml:space="preserve">Zakup łózek szpitalnych z materacem i stolikiem przyłóżkowym - 45 </w:t>
            </w:r>
            <w:proofErr w:type="spellStart"/>
            <w:r w:rsidRPr="007351B8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3D14C" w14:textId="77777777" w:rsidR="007351B8" w:rsidRPr="007D7932" w:rsidRDefault="007351B8" w:rsidP="00775F4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351B8">
              <w:rPr>
                <w:rFonts w:ascii="Arial" w:hAnsi="Arial" w:cs="Arial"/>
                <w:b/>
                <w:bCs/>
                <w:sz w:val="22"/>
                <w:szCs w:val="22"/>
              </w:rPr>
              <w:t>Formed</w:t>
            </w:r>
            <w:proofErr w:type="spellEnd"/>
            <w:r w:rsidRPr="007351B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o.o., Sp.k.</w:t>
            </w:r>
          </w:p>
          <w:p w14:paraId="252112FF" w14:textId="77777777" w:rsidR="007351B8" w:rsidRPr="007D7932" w:rsidRDefault="007351B8" w:rsidP="00775F4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351B8">
              <w:rPr>
                <w:rFonts w:ascii="Arial" w:hAnsi="Arial" w:cs="Arial"/>
                <w:sz w:val="22"/>
                <w:szCs w:val="22"/>
              </w:rPr>
              <w:t>Leśnianka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351B8">
              <w:rPr>
                <w:rFonts w:ascii="Arial" w:hAnsi="Arial" w:cs="Arial"/>
                <w:sz w:val="22"/>
                <w:szCs w:val="22"/>
              </w:rPr>
              <w:t>97</w:t>
            </w:r>
          </w:p>
          <w:p w14:paraId="00E297EF" w14:textId="77777777" w:rsidR="007351B8" w:rsidRPr="007D7932" w:rsidRDefault="007351B8" w:rsidP="00775F4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>34-300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351B8">
              <w:rPr>
                <w:rFonts w:ascii="Arial" w:hAnsi="Arial" w:cs="Arial"/>
                <w:sz w:val="22"/>
                <w:szCs w:val="22"/>
              </w:rPr>
              <w:t>Żywiec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B5064" w14:textId="77777777" w:rsidR="007351B8" w:rsidRPr="007351B8" w:rsidRDefault="007351B8" w:rsidP="00775F4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>1 - Cena - 47.76</w:t>
            </w:r>
          </w:p>
          <w:p w14:paraId="5177D861" w14:textId="77777777" w:rsidR="007351B8" w:rsidRPr="007351B8" w:rsidRDefault="007351B8" w:rsidP="00775F4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 xml:space="preserve">2 - Termin </w:t>
            </w:r>
            <w:proofErr w:type="spellStart"/>
            <w:r w:rsidRPr="007351B8">
              <w:rPr>
                <w:rFonts w:ascii="Arial" w:hAnsi="Arial" w:cs="Arial"/>
                <w:sz w:val="22"/>
                <w:szCs w:val="22"/>
              </w:rPr>
              <w:t>realizaji</w:t>
            </w:r>
            <w:proofErr w:type="spellEnd"/>
            <w:r w:rsidRPr="007351B8">
              <w:rPr>
                <w:rFonts w:ascii="Arial" w:hAnsi="Arial" w:cs="Arial"/>
                <w:sz w:val="22"/>
                <w:szCs w:val="22"/>
              </w:rPr>
              <w:t xml:space="preserve">  - 0.00</w:t>
            </w:r>
          </w:p>
          <w:p w14:paraId="7DB4F496" w14:textId="77777777" w:rsidR="007351B8" w:rsidRPr="007D7932" w:rsidRDefault="007351B8" w:rsidP="00775F4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>3 - Gwarancja 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823DE" w14:textId="77777777" w:rsidR="007351B8" w:rsidRPr="007D7932" w:rsidRDefault="007351B8" w:rsidP="00775F4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 xml:space="preserve">  47,76</w:t>
            </w:r>
          </w:p>
        </w:tc>
      </w:tr>
      <w:tr w:rsidR="007351B8" w14:paraId="18D6F17E" w14:textId="77777777" w:rsidTr="00775F4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69B17" w14:textId="77777777" w:rsidR="007351B8" w:rsidRPr="007D7932" w:rsidRDefault="007351B8" w:rsidP="00775F4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351B8">
              <w:rPr>
                <w:rFonts w:ascii="Arial" w:hAnsi="Arial" w:cs="Arial"/>
                <w:sz w:val="22"/>
                <w:szCs w:val="22"/>
              </w:rPr>
              <w:t xml:space="preserve">Zakup łózek szpitalnych z materacem i stolikiem przyłóżkowym - 100 </w:t>
            </w:r>
            <w:r w:rsidRPr="007351B8">
              <w:rPr>
                <w:rFonts w:ascii="Arial" w:hAnsi="Arial" w:cs="Arial"/>
                <w:sz w:val="22"/>
                <w:szCs w:val="22"/>
              </w:rPr>
              <w:lastRenderedPageBreak/>
              <w:t>szt.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E88311" w14:textId="77777777" w:rsidR="007351B8" w:rsidRPr="007D7932" w:rsidRDefault="007351B8" w:rsidP="00775F4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351B8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Konkret Spółka z ograniczoną odpowiedzialnością spółka komandytowa</w:t>
            </w:r>
          </w:p>
          <w:p w14:paraId="52F9087B" w14:textId="77777777" w:rsidR="007351B8" w:rsidRPr="007D7932" w:rsidRDefault="007351B8" w:rsidP="00775F4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lastRenderedPageBreak/>
              <w:t>Budowlana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351B8">
              <w:rPr>
                <w:rFonts w:ascii="Arial" w:hAnsi="Arial" w:cs="Arial"/>
                <w:sz w:val="22"/>
                <w:szCs w:val="22"/>
              </w:rPr>
              <w:t>7</w:t>
            </w:r>
          </w:p>
          <w:p w14:paraId="36C73758" w14:textId="77777777" w:rsidR="007351B8" w:rsidRPr="007D7932" w:rsidRDefault="007351B8" w:rsidP="00775F4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>86-200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351B8">
              <w:rPr>
                <w:rFonts w:ascii="Arial" w:hAnsi="Arial" w:cs="Arial"/>
                <w:sz w:val="22"/>
                <w:szCs w:val="22"/>
              </w:rPr>
              <w:t>Chełmno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2EA96" w14:textId="77777777" w:rsidR="007351B8" w:rsidRPr="007351B8" w:rsidRDefault="007351B8" w:rsidP="00775F4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lastRenderedPageBreak/>
              <w:t>1 - Cena - 70.00</w:t>
            </w:r>
          </w:p>
          <w:p w14:paraId="6C0E3822" w14:textId="77777777" w:rsidR="007351B8" w:rsidRPr="007351B8" w:rsidRDefault="007351B8" w:rsidP="00775F4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>2 - Termin realizacji  - 0.00</w:t>
            </w:r>
          </w:p>
          <w:p w14:paraId="788C60AA" w14:textId="77777777" w:rsidR="007351B8" w:rsidRPr="007D7932" w:rsidRDefault="007351B8" w:rsidP="00775F4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>3 - Gwarancja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564C0" w14:textId="77777777" w:rsidR="007351B8" w:rsidRPr="007D7932" w:rsidRDefault="007351B8" w:rsidP="00775F4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 xml:space="preserve">  70,00</w:t>
            </w:r>
          </w:p>
        </w:tc>
      </w:tr>
      <w:tr w:rsidR="007351B8" w14:paraId="4B67902B" w14:textId="77777777" w:rsidTr="00775F4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B3D27" w14:textId="77777777" w:rsidR="007351B8" w:rsidRPr="007D7932" w:rsidRDefault="007351B8" w:rsidP="00775F4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351B8">
              <w:rPr>
                <w:rFonts w:ascii="Arial" w:hAnsi="Arial" w:cs="Arial"/>
                <w:sz w:val="22"/>
                <w:szCs w:val="22"/>
              </w:rPr>
              <w:t>Zakup łózek szpitalnych z materacem i stolikiem przyłóżkowym - 100 szt.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5B47F" w14:textId="77777777" w:rsidR="007351B8" w:rsidRPr="007D7932" w:rsidRDefault="007351B8" w:rsidP="00775F4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351B8">
              <w:rPr>
                <w:rFonts w:ascii="Arial" w:hAnsi="Arial" w:cs="Arial"/>
                <w:b/>
                <w:bCs/>
                <w:sz w:val="22"/>
                <w:szCs w:val="22"/>
              </w:rPr>
              <w:t>Grupa Chrobry Sp. z o.o.</w:t>
            </w:r>
          </w:p>
          <w:p w14:paraId="3DCA2FDF" w14:textId="77777777" w:rsidR="007351B8" w:rsidRPr="007D7932" w:rsidRDefault="007351B8" w:rsidP="00775F4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>Kościuszki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351B8">
              <w:rPr>
                <w:rFonts w:ascii="Arial" w:hAnsi="Arial" w:cs="Arial"/>
                <w:sz w:val="22"/>
                <w:szCs w:val="22"/>
              </w:rPr>
              <w:t>43</w:t>
            </w:r>
          </w:p>
          <w:p w14:paraId="109B5FA6" w14:textId="77777777" w:rsidR="007351B8" w:rsidRPr="007D7932" w:rsidRDefault="007351B8" w:rsidP="00775F4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>05-270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351B8">
              <w:rPr>
                <w:rFonts w:ascii="Arial" w:hAnsi="Arial" w:cs="Arial"/>
                <w:sz w:val="22"/>
                <w:szCs w:val="22"/>
              </w:rPr>
              <w:t>Marki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10A6B" w14:textId="77777777" w:rsidR="007351B8" w:rsidRPr="007351B8" w:rsidRDefault="007351B8" w:rsidP="00775F4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>1 - Cena - 67.20</w:t>
            </w:r>
          </w:p>
          <w:p w14:paraId="29E97DAB" w14:textId="77777777" w:rsidR="007351B8" w:rsidRPr="007351B8" w:rsidRDefault="007351B8" w:rsidP="00775F4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>2 - Termin realizacji  - 0.00</w:t>
            </w:r>
          </w:p>
          <w:p w14:paraId="7D86D7F1" w14:textId="77777777" w:rsidR="007351B8" w:rsidRPr="007D7932" w:rsidRDefault="007351B8" w:rsidP="00775F4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>3 - Gwarancja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73C0D" w14:textId="77777777" w:rsidR="007351B8" w:rsidRPr="007D7932" w:rsidRDefault="007351B8" w:rsidP="00775F4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 xml:space="preserve">  67,20</w:t>
            </w:r>
          </w:p>
        </w:tc>
      </w:tr>
      <w:tr w:rsidR="007351B8" w14:paraId="5C4FDDBE" w14:textId="77777777" w:rsidTr="00775F4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2AC78" w14:textId="77777777" w:rsidR="007351B8" w:rsidRPr="007D7932" w:rsidRDefault="007351B8" w:rsidP="00775F4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7351B8">
              <w:rPr>
                <w:rFonts w:ascii="Arial" w:hAnsi="Arial" w:cs="Arial"/>
                <w:sz w:val="22"/>
                <w:szCs w:val="22"/>
              </w:rPr>
              <w:t>Zakup łózek szpitalnych z materacem i stolikiem przyłóżkowym - 100 szt.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F522E" w14:textId="77777777" w:rsidR="007351B8" w:rsidRPr="007D7932" w:rsidRDefault="007351B8" w:rsidP="00775F4C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7351B8">
              <w:rPr>
                <w:rFonts w:ascii="Arial" w:hAnsi="Arial" w:cs="Arial"/>
                <w:b/>
                <w:bCs/>
                <w:sz w:val="22"/>
                <w:szCs w:val="22"/>
              </w:rPr>
              <w:t>Formed</w:t>
            </w:r>
            <w:proofErr w:type="spellEnd"/>
            <w:r w:rsidRPr="007351B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o.o., Sp.k.</w:t>
            </w:r>
          </w:p>
          <w:p w14:paraId="4BB09FB4" w14:textId="77777777" w:rsidR="007351B8" w:rsidRPr="007D7932" w:rsidRDefault="007351B8" w:rsidP="00775F4C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351B8">
              <w:rPr>
                <w:rFonts w:ascii="Arial" w:hAnsi="Arial" w:cs="Arial"/>
                <w:sz w:val="22"/>
                <w:szCs w:val="22"/>
              </w:rPr>
              <w:t>Leśnianka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351B8">
              <w:rPr>
                <w:rFonts w:ascii="Arial" w:hAnsi="Arial" w:cs="Arial"/>
                <w:sz w:val="22"/>
                <w:szCs w:val="22"/>
              </w:rPr>
              <w:t>97</w:t>
            </w:r>
          </w:p>
          <w:p w14:paraId="51EB92EF" w14:textId="77777777" w:rsidR="007351B8" w:rsidRPr="007D7932" w:rsidRDefault="007351B8" w:rsidP="00775F4C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>34-300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351B8">
              <w:rPr>
                <w:rFonts w:ascii="Arial" w:hAnsi="Arial" w:cs="Arial"/>
                <w:sz w:val="22"/>
                <w:szCs w:val="22"/>
              </w:rPr>
              <w:t>Żywiec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0ACCB" w14:textId="77777777" w:rsidR="007351B8" w:rsidRPr="007351B8" w:rsidRDefault="007351B8" w:rsidP="00775F4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>1 - Cena - 50.48</w:t>
            </w:r>
          </w:p>
          <w:p w14:paraId="5EA1DD02" w14:textId="77777777" w:rsidR="007351B8" w:rsidRPr="007351B8" w:rsidRDefault="007351B8" w:rsidP="00775F4C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>2 - Termin realizacji  - 0.00</w:t>
            </w:r>
          </w:p>
          <w:p w14:paraId="02A879D6" w14:textId="77777777" w:rsidR="007351B8" w:rsidRPr="007D7932" w:rsidRDefault="007351B8" w:rsidP="00775F4C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>3 - Gwarancja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6ADA2" w14:textId="77777777" w:rsidR="007351B8" w:rsidRPr="007D7932" w:rsidRDefault="007351B8" w:rsidP="00775F4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7351B8">
              <w:rPr>
                <w:rFonts w:ascii="Arial" w:hAnsi="Arial" w:cs="Arial"/>
                <w:sz w:val="22"/>
                <w:szCs w:val="22"/>
              </w:rPr>
              <w:t xml:space="preserve">  50,48</w:t>
            </w:r>
          </w:p>
        </w:tc>
      </w:tr>
    </w:tbl>
    <w:p w14:paraId="7EFAB436" w14:textId="77777777" w:rsidR="00D64136" w:rsidRDefault="00D64136" w:rsidP="00D64136">
      <w:pPr>
        <w:spacing w:before="120"/>
        <w:jc w:val="both"/>
        <w:rPr>
          <w:rFonts w:ascii="Arial" w:hAnsi="Arial" w:cs="Arial"/>
          <w:color w:val="000000"/>
        </w:rPr>
      </w:pPr>
    </w:p>
    <w:p w14:paraId="72E074EC" w14:textId="77777777" w:rsidR="00D64136" w:rsidRDefault="00D64136" w:rsidP="00D64136">
      <w:pPr>
        <w:spacing w:after="120"/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14:paraId="5E70374A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7F284F0" w14:textId="77777777" w:rsidR="00D64136" w:rsidRPr="007D7932" w:rsidRDefault="00D64136" w:rsidP="005E0D0A">
            <w:pPr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DE2A0C3" w14:textId="77777777" w:rsidR="00D64136" w:rsidRPr="007D7932" w:rsidRDefault="00D64136" w:rsidP="005E0D0A">
            <w:pPr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1A3E2DD0" w14:textId="77777777" w:rsidR="00D64136" w:rsidRPr="007D7932" w:rsidRDefault="00D64136" w:rsidP="005E0D0A">
            <w:pPr>
              <w:spacing w:before="60" w:after="60"/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D64136" w14:paraId="313F712B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205EA9A" w14:textId="77777777" w:rsidR="00D64136" w:rsidRPr="007D7932" w:rsidRDefault="00D64136" w:rsidP="005E0D0A">
            <w:pPr>
              <w:spacing w:before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805CBD3" w14:textId="77777777" w:rsidR="00D64136" w:rsidRPr="007D7932" w:rsidRDefault="00D64136" w:rsidP="005E0D0A">
            <w:pPr>
              <w:spacing w:before="6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16901C4" w14:textId="77777777" w:rsidR="00D64136" w:rsidRPr="007D7932" w:rsidRDefault="00D64136" w:rsidP="005E0D0A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1475AB2D" w14:textId="77777777" w:rsidR="00D64136" w:rsidRPr="007D7932" w:rsidRDefault="00D64136" w:rsidP="005E0D0A">
            <w:pPr>
              <w:spacing w:after="60" w:line="276" w:lineRule="auto"/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1349134" w14:textId="77777777" w:rsidR="00D64136" w:rsidRDefault="00D64136" w:rsidP="00E25DDD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8B31FAD" w14:textId="77777777" w:rsidR="00D64136" w:rsidRPr="0013621B" w:rsidRDefault="00D64136" w:rsidP="00E25DDD">
            <w:pPr>
              <w:rPr>
                <w:rFonts w:ascii="Arial" w:hAnsi="Arial" w:cs="Arial"/>
                <w:sz w:val="12"/>
                <w:szCs w:val="12"/>
              </w:rPr>
            </w:pPr>
          </w:p>
          <w:p w14:paraId="6AD31AFE" w14:textId="77777777" w:rsidR="00D64136" w:rsidRPr="007D7932" w:rsidRDefault="00D64136" w:rsidP="005E0D0A">
            <w:pPr>
              <w:spacing w:after="40"/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3FBF8433" w14:textId="77777777" w:rsidR="00D64136" w:rsidRPr="007D7932" w:rsidRDefault="00D64136" w:rsidP="00E25DDD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9E553E3" w14:textId="77777777" w:rsidR="00D64136" w:rsidRPr="00D64136" w:rsidRDefault="00D64136" w:rsidP="00D64136">
      <w:pPr>
        <w:spacing w:before="120"/>
        <w:jc w:val="both"/>
        <w:rPr>
          <w:rFonts w:ascii="Arial" w:hAnsi="Arial" w:cs="Arial"/>
          <w:color w:val="000000"/>
        </w:rPr>
      </w:pPr>
    </w:p>
    <w:p w14:paraId="1DD0206E" w14:textId="77777777" w:rsidR="009F0E5C" w:rsidRPr="00D64136" w:rsidRDefault="00D64136" w:rsidP="00D64136">
      <w:pPr>
        <w:spacing w:after="4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  <w:b/>
          <w:bCs/>
        </w:rPr>
        <w:t>Informacja o terminie zawarcia umowy</w:t>
      </w:r>
      <w:r w:rsidRPr="00D64136">
        <w:rPr>
          <w:rFonts w:ascii="Arial" w:hAnsi="Arial" w:cs="Arial"/>
        </w:rPr>
        <w:t>:</w:t>
      </w:r>
    </w:p>
    <w:p w14:paraId="5478E431" w14:textId="77777777" w:rsidR="00F960D7" w:rsidRPr="00D64136" w:rsidRDefault="00A029B8" w:rsidP="00D64136">
      <w:pPr>
        <w:spacing w:after="12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>U</w:t>
      </w:r>
      <w:r w:rsidR="00F960D7" w:rsidRPr="00D64136">
        <w:rPr>
          <w:rFonts w:ascii="Arial" w:hAnsi="Arial" w:cs="Arial"/>
        </w:rPr>
        <w:t>mowa w sp</w:t>
      </w:r>
      <w:r w:rsidR="004C3459" w:rsidRPr="00D64136">
        <w:rPr>
          <w:rFonts w:ascii="Arial" w:hAnsi="Arial" w:cs="Arial"/>
        </w:rPr>
        <w:t>r</w:t>
      </w:r>
      <w:r w:rsidR="00F960D7" w:rsidRPr="00D64136">
        <w:rPr>
          <w:rFonts w:ascii="Arial" w:hAnsi="Arial" w:cs="Arial"/>
        </w:rPr>
        <w:t>awie zamówienia publicznego</w:t>
      </w:r>
      <w:r w:rsidR="00D8427E" w:rsidRPr="00D64136">
        <w:rPr>
          <w:rFonts w:ascii="Arial" w:hAnsi="Arial" w:cs="Arial"/>
        </w:rPr>
        <w:t xml:space="preserve">, zgodnie z art. 264 ust. 1 ustawy </w:t>
      </w:r>
      <w:proofErr w:type="spellStart"/>
      <w:r w:rsidR="00D8427E" w:rsidRPr="00D64136">
        <w:rPr>
          <w:rFonts w:ascii="Arial" w:hAnsi="Arial" w:cs="Arial"/>
        </w:rPr>
        <w:t>Pzp</w:t>
      </w:r>
      <w:proofErr w:type="spellEnd"/>
      <w:r w:rsidR="00D8427E" w:rsidRPr="00D64136">
        <w:rPr>
          <w:rFonts w:ascii="Arial" w:hAnsi="Arial" w:cs="Arial"/>
        </w:rPr>
        <w:t>,</w:t>
      </w:r>
      <w:r w:rsidRPr="00D64136">
        <w:rPr>
          <w:rFonts w:ascii="Arial" w:hAnsi="Arial" w:cs="Arial"/>
        </w:rPr>
        <w:t xml:space="preserve"> zostanie</w:t>
      </w:r>
      <w:r w:rsidR="00F960D7" w:rsidRPr="00D64136">
        <w:rPr>
          <w:rFonts w:ascii="Arial" w:hAnsi="Arial" w:cs="Arial"/>
        </w:rPr>
        <w:t xml:space="preserve"> zawarta,</w:t>
      </w:r>
      <w:r w:rsidRPr="00D64136">
        <w:rPr>
          <w:rFonts w:ascii="Arial" w:hAnsi="Arial" w:cs="Arial"/>
        </w:rPr>
        <w:t xml:space="preserve"> </w:t>
      </w:r>
      <w:r w:rsidR="00F960D7" w:rsidRPr="00D64136">
        <w:rPr>
          <w:rFonts w:ascii="Arial" w:hAnsi="Arial" w:cs="Arial"/>
        </w:rPr>
        <w:t xml:space="preserve">z </w:t>
      </w:r>
      <w:r w:rsidRPr="00D64136">
        <w:rPr>
          <w:rFonts w:ascii="Arial" w:hAnsi="Arial" w:cs="Arial"/>
        </w:rPr>
        <w:t xml:space="preserve">uwzględnieniem art. 577 ustawy </w:t>
      </w:r>
      <w:proofErr w:type="spellStart"/>
      <w:r w:rsidRPr="00D64136">
        <w:rPr>
          <w:rFonts w:ascii="Arial" w:hAnsi="Arial" w:cs="Arial"/>
        </w:rPr>
        <w:t>Pzp</w:t>
      </w:r>
      <w:proofErr w:type="spellEnd"/>
      <w:r w:rsidRPr="00D64136">
        <w:rPr>
          <w:rFonts w:ascii="Arial" w:hAnsi="Arial" w:cs="Arial"/>
        </w:rPr>
        <w:t xml:space="preserve">, </w:t>
      </w:r>
      <w:r w:rsidR="00F960D7" w:rsidRPr="00D64136">
        <w:rPr>
          <w:rFonts w:ascii="Arial" w:hAnsi="Arial" w:cs="Arial"/>
        </w:rPr>
        <w:t>w terminie</w:t>
      </w:r>
      <w:r w:rsidR="00D8427E" w:rsidRPr="00D64136">
        <w:rPr>
          <w:rFonts w:ascii="Arial" w:hAnsi="Arial" w:cs="Arial"/>
        </w:rPr>
        <w:t xml:space="preserve"> </w:t>
      </w:r>
      <w:r w:rsidR="007351B8" w:rsidRPr="00D64136">
        <w:rPr>
          <w:rFonts w:ascii="Arial" w:hAnsi="Arial" w:cs="Arial"/>
        </w:rPr>
        <w:t>nie krótszym niż 10 dni od dnia przesłania niniejsze</w:t>
      </w:r>
      <w:r w:rsidR="007351B8">
        <w:rPr>
          <w:rFonts w:ascii="Arial" w:hAnsi="Arial" w:cs="Arial"/>
        </w:rPr>
        <w:t>j</w:t>
      </w:r>
      <w:r w:rsidR="007351B8" w:rsidRPr="00D64136">
        <w:rPr>
          <w:rFonts w:ascii="Arial" w:hAnsi="Arial" w:cs="Arial"/>
        </w:rPr>
        <w:t xml:space="preserve"> </w:t>
      </w:r>
      <w:r w:rsidR="007351B8">
        <w:rPr>
          <w:rFonts w:ascii="Arial" w:hAnsi="Arial" w:cs="Arial"/>
        </w:rPr>
        <w:t>informacji</w:t>
      </w:r>
      <w:r w:rsidR="007351B8" w:rsidRPr="00D64136">
        <w:rPr>
          <w:rFonts w:ascii="Arial" w:hAnsi="Arial" w:cs="Arial"/>
        </w:rPr>
        <w:t xml:space="preserve"> o wyborze najkorzystniejszej oferty.</w:t>
      </w:r>
    </w:p>
    <w:p w14:paraId="3CD70989" w14:textId="77777777" w:rsidR="00F960D7" w:rsidRDefault="00D8427E" w:rsidP="00D64136">
      <w:pPr>
        <w:spacing w:after="240" w:line="360" w:lineRule="auto"/>
        <w:jc w:val="both"/>
        <w:rPr>
          <w:rFonts w:ascii="Arial" w:hAnsi="Arial" w:cs="Arial"/>
        </w:rPr>
      </w:pPr>
      <w:r w:rsidRPr="00D64136">
        <w:rPr>
          <w:rFonts w:ascii="Arial" w:hAnsi="Arial" w:cs="Arial"/>
        </w:rPr>
        <w:t xml:space="preserve">Umowa </w:t>
      </w:r>
      <w:r w:rsidR="00F960D7" w:rsidRPr="00D64136">
        <w:rPr>
          <w:rFonts w:ascii="Arial" w:hAnsi="Arial" w:cs="Arial"/>
        </w:rPr>
        <w:t>w sprawie zamówienia publicznego</w:t>
      </w:r>
      <w:r w:rsidRPr="00D64136">
        <w:rPr>
          <w:rFonts w:ascii="Arial" w:hAnsi="Arial" w:cs="Arial"/>
        </w:rPr>
        <w:t xml:space="preserve"> może być zawarta </w:t>
      </w:r>
      <w:r w:rsidR="00F960D7" w:rsidRPr="00D64136">
        <w:rPr>
          <w:rFonts w:ascii="Arial" w:hAnsi="Arial" w:cs="Arial"/>
        </w:rPr>
        <w:t xml:space="preserve">przed upływem terminu, o którym mowa powyżej, jeżeli zachodzą okoliczności wymienione w </w:t>
      </w:r>
      <w:r w:rsidRPr="00D64136">
        <w:rPr>
          <w:rFonts w:ascii="Arial" w:hAnsi="Arial" w:cs="Arial"/>
        </w:rPr>
        <w:t>art. 264</w:t>
      </w:r>
      <w:r w:rsidR="00F960D7" w:rsidRPr="00D64136">
        <w:rPr>
          <w:rFonts w:ascii="Arial" w:hAnsi="Arial" w:cs="Arial"/>
        </w:rPr>
        <w:t xml:space="preserve"> ust. 2 ustawy </w:t>
      </w:r>
      <w:proofErr w:type="spellStart"/>
      <w:r w:rsidR="00F960D7" w:rsidRPr="00D64136">
        <w:rPr>
          <w:rFonts w:ascii="Arial" w:hAnsi="Arial" w:cs="Arial"/>
        </w:rPr>
        <w:t>P</w:t>
      </w:r>
      <w:r w:rsidR="004657DA" w:rsidRPr="00D64136">
        <w:rPr>
          <w:rFonts w:ascii="Arial" w:hAnsi="Arial" w:cs="Arial"/>
        </w:rPr>
        <w:t>zp</w:t>
      </w:r>
      <w:proofErr w:type="spellEnd"/>
      <w:r w:rsidR="00F960D7" w:rsidRPr="00D64136">
        <w:rPr>
          <w:rFonts w:ascii="Arial" w:hAnsi="Arial" w:cs="Arial"/>
        </w:rPr>
        <w:t>.</w:t>
      </w:r>
    </w:p>
    <w:p w14:paraId="2095AF87" w14:textId="77777777" w:rsidR="00D64136" w:rsidRPr="00C6247D" w:rsidRDefault="00D64136" w:rsidP="00D64136">
      <w:pPr>
        <w:spacing w:line="360" w:lineRule="auto"/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297B90F5" w14:textId="77777777" w:rsidR="00F960D7" w:rsidRPr="00D64136" w:rsidRDefault="00D64136" w:rsidP="00D64136">
      <w:pPr>
        <w:spacing w:after="480" w:line="360" w:lineRule="auto"/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</w:p>
    <w:p w14:paraId="0474C25A" w14:textId="77777777" w:rsidR="00B464D3" w:rsidRPr="00D64136" w:rsidRDefault="00B464D3" w:rsidP="00C534E6">
      <w:pPr>
        <w:spacing w:after="480" w:line="360" w:lineRule="auto"/>
        <w:ind w:left="5239" w:firstLine="425"/>
        <w:jc w:val="center"/>
        <w:rPr>
          <w:rFonts w:ascii="Arial" w:hAnsi="Arial" w:cs="Arial"/>
          <w:i/>
        </w:rPr>
      </w:pPr>
      <w:r w:rsidRPr="00D64136">
        <w:rPr>
          <w:rFonts w:ascii="Arial" w:hAnsi="Arial" w:cs="Arial"/>
          <w:i/>
        </w:rPr>
        <w:t>Zamawiający</w:t>
      </w:r>
    </w:p>
    <w:p w14:paraId="0E50A4C8" w14:textId="39383D6F" w:rsidR="008642B3" w:rsidRPr="00D64136" w:rsidRDefault="007351B8" w:rsidP="00D64136">
      <w:pPr>
        <w:jc w:val="right"/>
        <w:rPr>
          <w:rFonts w:ascii="Arial" w:hAnsi="Arial" w:cs="Arial"/>
          <w:vertAlign w:val="superscript"/>
        </w:rPr>
      </w:pPr>
      <w:r w:rsidRPr="007351B8">
        <w:rPr>
          <w:rFonts w:ascii="Arial" w:hAnsi="Arial" w:cs="Arial"/>
        </w:rPr>
        <w:t xml:space="preserve">  </w:t>
      </w:r>
      <w:bookmarkEnd w:id="0"/>
    </w:p>
    <w:sectPr w:rsidR="008642B3" w:rsidRPr="00D64136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7AB7D" w14:textId="77777777" w:rsidR="001B0565" w:rsidRDefault="001B0565">
      <w:r>
        <w:separator/>
      </w:r>
    </w:p>
  </w:endnote>
  <w:endnote w:type="continuationSeparator" w:id="0">
    <w:p w14:paraId="44BA00B5" w14:textId="77777777" w:rsidR="001B0565" w:rsidRDefault="001B05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53D4B" w14:textId="77777777" w:rsidR="007351B8" w:rsidRDefault="007351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D7364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6D09E85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01071" w14:textId="77777777" w:rsidR="007351B8" w:rsidRDefault="007351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9EE1BD" w14:textId="77777777" w:rsidR="001B0565" w:rsidRDefault="001B0565">
      <w:r>
        <w:separator/>
      </w:r>
    </w:p>
  </w:footnote>
  <w:footnote w:type="continuationSeparator" w:id="0">
    <w:p w14:paraId="1E9B4F22" w14:textId="77777777" w:rsidR="001B0565" w:rsidRDefault="001B05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18D1D4" w14:textId="77777777" w:rsidR="007351B8" w:rsidRDefault="007351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5D792" w14:textId="77777777" w:rsidR="007351B8" w:rsidRDefault="007351B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124AB" w14:textId="77777777" w:rsidR="007351B8" w:rsidRDefault="007351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565"/>
    <w:rsid w:val="00022322"/>
    <w:rsid w:val="00042497"/>
    <w:rsid w:val="000C1E6F"/>
    <w:rsid w:val="000E4E56"/>
    <w:rsid w:val="001A1468"/>
    <w:rsid w:val="001B0565"/>
    <w:rsid w:val="001B7815"/>
    <w:rsid w:val="00211A34"/>
    <w:rsid w:val="002B1E4F"/>
    <w:rsid w:val="002B6761"/>
    <w:rsid w:val="003445A0"/>
    <w:rsid w:val="003A0AFC"/>
    <w:rsid w:val="003B5567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0D0A"/>
    <w:rsid w:val="005E5BFF"/>
    <w:rsid w:val="00607F9B"/>
    <w:rsid w:val="00644DCB"/>
    <w:rsid w:val="00657C1E"/>
    <w:rsid w:val="006E3089"/>
    <w:rsid w:val="00712C39"/>
    <w:rsid w:val="007351B8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0D65"/>
    <w:rsid w:val="009F0E5C"/>
    <w:rsid w:val="009F463B"/>
    <w:rsid w:val="00A029B8"/>
    <w:rsid w:val="00A91321"/>
    <w:rsid w:val="00AA02AC"/>
    <w:rsid w:val="00B32D12"/>
    <w:rsid w:val="00B464D3"/>
    <w:rsid w:val="00B8185B"/>
    <w:rsid w:val="00BC6F7F"/>
    <w:rsid w:val="00BD2174"/>
    <w:rsid w:val="00C12DAF"/>
    <w:rsid w:val="00C22098"/>
    <w:rsid w:val="00C423DD"/>
    <w:rsid w:val="00C534E6"/>
    <w:rsid w:val="00C60D7B"/>
    <w:rsid w:val="00C65E53"/>
    <w:rsid w:val="00CA0B33"/>
    <w:rsid w:val="00CA3511"/>
    <w:rsid w:val="00CE4B39"/>
    <w:rsid w:val="00D01E5B"/>
    <w:rsid w:val="00D04203"/>
    <w:rsid w:val="00D26ED6"/>
    <w:rsid w:val="00D42C90"/>
    <w:rsid w:val="00D64136"/>
    <w:rsid w:val="00D8427E"/>
    <w:rsid w:val="00E25DDD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14A85D"/>
  <w15:chartTrackingRefBased/>
  <w15:docId w15:val="{EA233BBB-D19A-4969-9F20-26514BD8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REJE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538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Jakub Rejewski</dc:creator>
  <cp:keywords/>
  <dc:description/>
  <cp:lastModifiedBy>Jakub Rejewski</cp:lastModifiedBy>
  <cp:revision>2</cp:revision>
  <cp:lastPrinted>1899-12-31T23:00:00Z</cp:lastPrinted>
  <dcterms:created xsi:type="dcterms:W3CDTF">2025-09-12T11:09:00Z</dcterms:created>
  <dcterms:modified xsi:type="dcterms:W3CDTF">2025-09-12T11:09:00Z</dcterms:modified>
</cp:coreProperties>
</file>