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BCD90" w14:textId="77777777" w:rsidR="00E65B7A" w:rsidRPr="00AB1118" w:rsidRDefault="00705B60" w:rsidP="00400D5E">
      <w:pPr>
        <w:jc w:val="right"/>
        <w:rPr>
          <w:rFonts w:ascii="Arial" w:hAnsi="Arial" w:cs="Arial"/>
        </w:rPr>
      </w:pPr>
      <w:r w:rsidRPr="00705B60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705B60">
        <w:rPr>
          <w:rFonts w:ascii="Arial" w:hAnsi="Arial" w:cs="Arial"/>
        </w:rPr>
        <w:t>2025-09-15</w:t>
      </w:r>
    </w:p>
    <w:p w14:paraId="0A69B3E7" w14:textId="77777777" w:rsidR="00705B60" w:rsidRPr="00705B60" w:rsidRDefault="00705B60" w:rsidP="00400D5E">
      <w:pPr>
        <w:rPr>
          <w:rFonts w:ascii="Arial" w:hAnsi="Arial" w:cs="Arial"/>
          <w:b/>
          <w:bCs/>
        </w:rPr>
      </w:pPr>
      <w:r w:rsidRPr="00705B60">
        <w:rPr>
          <w:rFonts w:ascii="Arial" w:hAnsi="Arial" w:cs="Arial"/>
          <w:b/>
          <w:bCs/>
        </w:rPr>
        <w:t>Szpital Wojewódzki w Poznaniu</w:t>
      </w:r>
    </w:p>
    <w:p w14:paraId="14276D4D" w14:textId="77777777" w:rsidR="00E65B7A" w:rsidRPr="00AB1118" w:rsidRDefault="00705B60" w:rsidP="00400D5E">
      <w:pPr>
        <w:rPr>
          <w:rFonts w:ascii="Arial" w:hAnsi="Arial" w:cs="Arial"/>
          <w:b/>
          <w:bCs/>
        </w:rPr>
      </w:pPr>
      <w:r w:rsidRPr="00705B60">
        <w:rPr>
          <w:rFonts w:ascii="Arial" w:hAnsi="Arial" w:cs="Arial"/>
          <w:b/>
          <w:bCs/>
        </w:rPr>
        <w:t>Dział Zamówień Publicznych</w:t>
      </w:r>
    </w:p>
    <w:p w14:paraId="4798E848" w14:textId="77777777" w:rsidR="00E65B7A" w:rsidRPr="00AB1118" w:rsidRDefault="00705B60" w:rsidP="00400D5E">
      <w:pPr>
        <w:rPr>
          <w:rFonts w:ascii="Arial" w:hAnsi="Arial" w:cs="Arial"/>
        </w:rPr>
      </w:pPr>
      <w:r w:rsidRPr="00705B60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705B60">
        <w:rPr>
          <w:rFonts w:ascii="Arial" w:hAnsi="Arial" w:cs="Arial"/>
        </w:rPr>
        <w:t>7/19</w:t>
      </w:r>
    </w:p>
    <w:p w14:paraId="5013ECAB" w14:textId="77777777" w:rsidR="00E65B7A" w:rsidRPr="00AB1118" w:rsidRDefault="00705B60" w:rsidP="00400D5E">
      <w:pPr>
        <w:rPr>
          <w:rFonts w:ascii="Arial" w:hAnsi="Arial" w:cs="Arial"/>
        </w:rPr>
      </w:pPr>
      <w:r w:rsidRPr="00705B60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705B60">
        <w:rPr>
          <w:rFonts w:ascii="Arial" w:hAnsi="Arial" w:cs="Arial"/>
        </w:rPr>
        <w:t>Poznań</w:t>
      </w:r>
    </w:p>
    <w:p w14:paraId="1D5CBE01" w14:textId="77777777" w:rsidR="00400D5E" w:rsidRDefault="00400D5E" w:rsidP="00400D5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224CC870" w14:textId="77777777" w:rsidR="00400D5E" w:rsidRDefault="00400D5E" w:rsidP="00400D5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0BCBE169" w14:textId="09F1F4E6" w:rsidR="00E65B7A" w:rsidRPr="00AB1118" w:rsidRDefault="00E65B7A" w:rsidP="00400D5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27932534" w14:textId="77777777" w:rsidR="00E65B7A" w:rsidRDefault="00E65B7A" w:rsidP="00400D5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52FEF93F" w14:textId="77777777" w:rsidR="00400D5E" w:rsidRDefault="00400D5E" w:rsidP="00400D5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7426A77E" w14:textId="77777777" w:rsidR="00400D5E" w:rsidRPr="00AB1118" w:rsidRDefault="00400D5E" w:rsidP="00400D5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0B734EA3" w14:textId="77777777" w:rsidTr="004C0D4A">
        <w:tc>
          <w:tcPr>
            <w:tcW w:w="9330" w:type="dxa"/>
            <w:shd w:val="clear" w:color="auto" w:fill="F2F2F2"/>
            <w:hideMark/>
          </w:tcPr>
          <w:p w14:paraId="53070E3C" w14:textId="77777777" w:rsidR="00E65B7A" w:rsidRPr="00AB1118" w:rsidRDefault="00E65B7A" w:rsidP="00400D5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50BA058A" w14:textId="77777777" w:rsidR="00E65B7A" w:rsidRPr="00AB1118" w:rsidRDefault="00E65B7A" w:rsidP="00400D5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619C6BF9" w14:textId="77777777" w:rsidR="00E65B7A" w:rsidRPr="00AB1118" w:rsidRDefault="00E65B7A" w:rsidP="00400D5E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E65B7A" w:rsidRPr="00AB1118" w14:paraId="43380810" w14:textId="77777777" w:rsidTr="004C0D4A">
        <w:tc>
          <w:tcPr>
            <w:tcW w:w="2268" w:type="dxa"/>
          </w:tcPr>
          <w:p w14:paraId="04C8B078" w14:textId="77777777" w:rsidR="00400D5E" w:rsidRDefault="00400D5E" w:rsidP="00400D5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48E72877" w14:textId="09F48616" w:rsidR="00E65B7A" w:rsidRPr="00AB1118" w:rsidRDefault="00E65B7A" w:rsidP="00400D5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3EFEE3B8" w14:textId="77777777" w:rsidR="00400D5E" w:rsidRDefault="00400D5E" w:rsidP="00400D5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6708447B" w14:textId="4422F00A" w:rsidR="00E65B7A" w:rsidRPr="00AB1118" w:rsidRDefault="00E65B7A" w:rsidP="00400D5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="00400D5E">
              <w:rPr>
                <w:rFonts w:ascii="Arial" w:hAnsi="Arial" w:cs="Arial"/>
              </w:rPr>
              <w:t xml:space="preserve"> </w:t>
            </w:r>
            <w:r w:rsidR="00705B60" w:rsidRPr="00705B60">
              <w:rPr>
                <w:rFonts w:ascii="Arial" w:hAnsi="Arial" w:cs="Arial"/>
              </w:rPr>
              <w:t>podstawowy</w:t>
            </w:r>
            <w:r w:rsidR="00400D5E">
              <w:rPr>
                <w:rFonts w:ascii="Arial" w:hAnsi="Arial" w:cs="Arial"/>
              </w:rPr>
              <w:t>m</w:t>
            </w:r>
            <w:r w:rsidR="00705B60" w:rsidRPr="00705B60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705B60" w:rsidRPr="00705B60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49E81971" w14:textId="77777777" w:rsidTr="004C0D4A">
        <w:tc>
          <w:tcPr>
            <w:tcW w:w="2268" w:type="dxa"/>
          </w:tcPr>
          <w:p w14:paraId="579A1E6F" w14:textId="77777777" w:rsidR="00E65B7A" w:rsidRPr="00AB1118" w:rsidRDefault="00E65B7A" w:rsidP="00400D5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4E8E733F" w14:textId="77777777" w:rsidR="00E65B7A" w:rsidRPr="00AB1118" w:rsidRDefault="00705B60" w:rsidP="00400D5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05B60">
              <w:rPr>
                <w:rFonts w:ascii="Arial" w:hAnsi="Arial" w:cs="Arial"/>
                <w:bCs/>
              </w:rPr>
              <w:t>Dostawa jednorazowych środków ochrony indywidualnej do Szpitala Wojewódzkiego w Poznaniu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705B60" w:rsidRPr="00AB1118" w14:paraId="3D91291E" w14:textId="77777777" w:rsidTr="004E2EB2">
        <w:tc>
          <w:tcPr>
            <w:tcW w:w="2268" w:type="dxa"/>
          </w:tcPr>
          <w:p w14:paraId="6824F0EB" w14:textId="77777777" w:rsidR="00705B60" w:rsidRPr="00AB1118" w:rsidRDefault="00705B60" w:rsidP="00400D5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6AF8DAD3" w14:textId="77777777" w:rsidR="00705B60" w:rsidRDefault="00705B60" w:rsidP="00400D5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05B60">
              <w:rPr>
                <w:rFonts w:ascii="Arial" w:hAnsi="Arial" w:cs="Arial"/>
                <w:bCs/>
              </w:rPr>
              <w:t>SZW/DZP/112/2025</w:t>
            </w:r>
          </w:p>
          <w:p w14:paraId="6C3B64A6" w14:textId="77777777" w:rsidR="00400D5E" w:rsidRPr="00AB1118" w:rsidRDefault="00400D5E" w:rsidP="00400D5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4235236C" w14:textId="77777777" w:rsidR="00400D5E" w:rsidRDefault="00400D5E" w:rsidP="00400D5E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1DCCC170" w14:textId="135BC22E" w:rsidR="004F079B" w:rsidRPr="00E65B7A" w:rsidRDefault="004F079B" w:rsidP="00400D5E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705B60" w:rsidRPr="00705B60">
        <w:rPr>
          <w:rFonts w:cs="Arial"/>
          <w:b/>
          <w:sz w:val="24"/>
        </w:rPr>
        <w:t>Szpital Wojewódzki w Poznaniu</w:t>
      </w:r>
      <w:r w:rsidR="00400D5E">
        <w:rPr>
          <w:rFonts w:cs="Arial"/>
          <w:b/>
          <w:sz w:val="24"/>
        </w:rPr>
        <w:t xml:space="preserve">, </w:t>
      </w:r>
      <w:r w:rsidR="00705B60" w:rsidRPr="00705B60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705B60" w:rsidRPr="00705B60">
        <w:rPr>
          <w:rFonts w:cs="Arial"/>
          <w:sz w:val="24"/>
        </w:rPr>
        <w:t>(</w:t>
      </w:r>
      <w:proofErr w:type="spellStart"/>
      <w:r w:rsidR="00705B60" w:rsidRPr="00705B60">
        <w:rPr>
          <w:rFonts w:cs="Arial"/>
          <w:sz w:val="24"/>
        </w:rPr>
        <w:t>t.j</w:t>
      </w:r>
      <w:proofErr w:type="spellEnd"/>
      <w:r w:rsidR="00705B60" w:rsidRPr="00705B60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53259D35" w14:textId="77777777" w:rsidR="004F079B" w:rsidRPr="00E65B7A" w:rsidRDefault="004F079B" w:rsidP="00400D5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705B60" w:rsidRPr="00705B60">
        <w:rPr>
          <w:rFonts w:cs="Arial"/>
          <w:b/>
          <w:sz w:val="24"/>
        </w:rPr>
        <w:t>2025-09-16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705B60" w:rsidRPr="00705B60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705B60" w:rsidRPr="00705B60">
        <w:rPr>
          <w:rFonts w:cs="Arial"/>
          <w:b/>
          <w:sz w:val="24"/>
        </w:rPr>
        <w:t>2025-09-23</w:t>
      </w:r>
      <w:r w:rsidR="008365E9" w:rsidRPr="00E65B7A">
        <w:rPr>
          <w:rFonts w:cs="Arial"/>
          <w:sz w:val="24"/>
        </w:rPr>
        <w:t xml:space="preserve"> godz. </w:t>
      </w:r>
      <w:r w:rsidR="00705B60" w:rsidRPr="00705B60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650CEAF2" w14:textId="77777777" w:rsidR="004F079B" w:rsidRPr="00E65B7A" w:rsidRDefault="004F079B" w:rsidP="00400D5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705B60" w:rsidRPr="00705B60">
        <w:rPr>
          <w:rFonts w:cs="Arial"/>
          <w:b/>
          <w:sz w:val="24"/>
        </w:rPr>
        <w:t>2025-09-16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705B60" w:rsidRPr="00705B60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705B60" w:rsidRPr="00705B60">
        <w:rPr>
          <w:rFonts w:cs="Arial"/>
          <w:b/>
          <w:sz w:val="24"/>
        </w:rPr>
        <w:t>2025-09-23</w:t>
      </w:r>
      <w:r w:rsidR="008365E9" w:rsidRPr="00E65B7A">
        <w:rPr>
          <w:rFonts w:cs="Arial"/>
          <w:sz w:val="24"/>
        </w:rPr>
        <w:t xml:space="preserve"> godz. </w:t>
      </w:r>
      <w:r w:rsidR="00705B60" w:rsidRPr="00705B60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5BFB1803" w14:textId="77777777" w:rsidR="00400D5E" w:rsidRDefault="00400D5E" w:rsidP="00400D5E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3B9E26F2" w14:textId="33425735" w:rsidR="00F16C50" w:rsidRPr="00E65B7A" w:rsidRDefault="00F16C50" w:rsidP="00400D5E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i otwarcia ofert.</w:t>
      </w:r>
    </w:p>
    <w:p w14:paraId="3D48F45F" w14:textId="77777777" w:rsidR="00F16C50" w:rsidRDefault="00F16C50" w:rsidP="00400D5E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5C79CC78" w14:textId="77777777" w:rsidR="00400D5E" w:rsidRDefault="00400D5E" w:rsidP="00400D5E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081C3BB5" w14:textId="77777777" w:rsidR="00400D5E" w:rsidRPr="00567724" w:rsidRDefault="00400D5E" w:rsidP="00400D5E">
      <w:pPr>
        <w:pStyle w:val="Tekstpodstawowy"/>
        <w:jc w:val="right"/>
        <w:rPr>
          <w:rFonts w:ascii="Arial" w:hAnsi="Arial" w:cs="Arial"/>
          <w:i/>
          <w:sz w:val="20"/>
        </w:rPr>
      </w:pPr>
      <w:r w:rsidRPr="00567724">
        <w:rPr>
          <w:rFonts w:ascii="Arial" w:hAnsi="Arial" w:cs="Arial"/>
          <w:sz w:val="20"/>
        </w:rPr>
        <w:t xml:space="preserve">  </w:t>
      </w:r>
      <w:r w:rsidRPr="00567724">
        <w:rPr>
          <w:rFonts w:ascii="Arial" w:hAnsi="Arial" w:cs="Arial"/>
          <w:i/>
          <w:sz w:val="20"/>
        </w:rPr>
        <w:t>/-/ I Z-ca Dyrektora ds. Administracyjnych</w:t>
      </w:r>
    </w:p>
    <w:p w14:paraId="3E2B42C1" w14:textId="77777777" w:rsidR="00400D5E" w:rsidRPr="00567724" w:rsidRDefault="00400D5E" w:rsidP="00400D5E">
      <w:pPr>
        <w:pStyle w:val="Tekstpodstawowy"/>
        <w:jc w:val="right"/>
        <w:rPr>
          <w:rFonts w:ascii="Arial" w:hAnsi="Arial" w:cs="Arial"/>
          <w:i/>
          <w:sz w:val="20"/>
        </w:rPr>
      </w:pPr>
      <w:r w:rsidRPr="00567724">
        <w:rPr>
          <w:rFonts w:ascii="Arial" w:hAnsi="Arial" w:cs="Arial"/>
          <w:i/>
          <w:sz w:val="20"/>
        </w:rPr>
        <w:t>Krystyna Piątkowska</w:t>
      </w:r>
    </w:p>
    <w:p w14:paraId="43740946" w14:textId="77777777" w:rsidR="00400D5E" w:rsidRDefault="00400D5E" w:rsidP="00400D5E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40729DCB" w14:textId="77777777" w:rsidR="00400D5E" w:rsidRPr="00E65B7A" w:rsidRDefault="00400D5E" w:rsidP="00400D5E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400D5E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82C6A" w14:textId="77777777" w:rsidR="006E7CCF" w:rsidRDefault="006E7CCF">
      <w:r>
        <w:separator/>
      </w:r>
    </w:p>
  </w:endnote>
  <w:endnote w:type="continuationSeparator" w:id="0">
    <w:p w14:paraId="37474467" w14:textId="77777777" w:rsidR="006E7CCF" w:rsidRDefault="006E7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9CC52" w14:textId="77777777" w:rsidR="00705B60" w:rsidRDefault="00705B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B07F9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05FD9023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87EAB" w14:textId="77777777" w:rsidR="00705B60" w:rsidRDefault="00705B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5D179" w14:textId="77777777" w:rsidR="006E7CCF" w:rsidRDefault="006E7CCF">
      <w:r>
        <w:separator/>
      </w:r>
    </w:p>
  </w:footnote>
  <w:footnote w:type="continuationSeparator" w:id="0">
    <w:p w14:paraId="45DB7D1C" w14:textId="77777777" w:rsidR="006E7CCF" w:rsidRDefault="006E7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AB671" w14:textId="77777777" w:rsidR="00705B60" w:rsidRDefault="00705B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D1894" w14:textId="77777777" w:rsidR="00705B60" w:rsidRDefault="00705B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7D7C6" w14:textId="77777777" w:rsidR="00705B60" w:rsidRDefault="00705B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4862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CCF"/>
    <w:rsid w:val="00045BA1"/>
    <w:rsid w:val="00136AEA"/>
    <w:rsid w:val="0015679F"/>
    <w:rsid w:val="001C0165"/>
    <w:rsid w:val="001C5A4C"/>
    <w:rsid w:val="002E58B3"/>
    <w:rsid w:val="002F480A"/>
    <w:rsid w:val="0033399E"/>
    <w:rsid w:val="0037248D"/>
    <w:rsid w:val="003D12E3"/>
    <w:rsid w:val="003D5C70"/>
    <w:rsid w:val="00400D5E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6E7CCF"/>
    <w:rsid w:val="00705B6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91C509"/>
  <w15:chartTrackingRefBased/>
  <w15:docId w15:val="{EDD80937-042E-4D26-B676-A779C77CA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400D5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140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2025-09-15T07:06:00Z</cp:lastPrinted>
  <dcterms:created xsi:type="dcterms:W3CDTF">2025-09-15T07:08:00Z</dcterms:created>
  <dcterms:modified xsi:type="dcterms:W3CDTF">2025-09-15T07:08:00Z</dcterms:modified>
</cp:coreProperties>
</file>