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6D030" w14:textId="77777777" w:rsidR="00986737" w:rsidRPr="009432A1" w:rsidRDefault="000F2072" w:rsidP="00C5127E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F2072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F2072">
        <w:rPr>
          <w:rFonts w:ascii="Arial" w:hAnsi="Arial" w:cs="Arial"/>
          <w:sz w:val="24"/>
          <w:szCs w:val="24"/>
        </w:rPr>
        <w:t>2025-09-15</w:t>
      </w:r>
    </w:p>
    <w:p w14:paraId="306D9B34" w14:textId="77777777" w:rsidR="000F2072" w:rsidRPr="000F2072" w:rsidRDefault="000F2072" w:rsidP="00C5127E">
      <w:pPr>
        <w:rPr>
          <w:rFonts w:ascii="Arial" w:hAnsi="Arial" w:cs="Arial"/>
          <w:b/>
          <w:bCs/>
          <w:sz w:val="24"/>
          <w:szCs w:val="24"/>
        </w:rPr>
      </w:pPr>
      <w:r w:rsidRPr="000F207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E7E497" w14:textId="77777777" w:rsidR="00986737" w:rsidRPr="009432A1" w:rsidRDefault="000F2072" w:rsidP="00C5127E">
      <w:pPr>
        <w:rPr>
          <w:rFonts w:ascii="Arial" w:hAnsi="Arial" w:cs="Arial"/>
          <w:b/>
          <w:bCs/>
          <w:sz w:val="24"/>
          <w:szCs w:val="24"/>
        </w:rPr>
      </w:pPr>
      <w:r w:rsidRPr="000F207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63978BB" w14:textId="77777777" w:rsidR="00986737" w:rsidRPr="009432A1" w:rsidRDefault="000F2072" w:rsidP="00C5127E">
      <w:pPr>
        <w:rPr>
          <w:rFonts w:ascii="Arial" w:hAnsi="Arial" w:cs="Arial"/>
          <w:sz w:val="24"/>
          <w:szCs w:val="24"/>
        </w:rPr>
      </w:pPr>
      <w:r w:rsidRPr="000F2072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2072">
        <w:rPr>
          <w:rFonts w:ascii="Arial" w:hAnsi="Arial" w:cs="Arial"/>
          <w:sz w:val="24"/>
          <w:szCs w:val="24"/>
        </w:rPr>
        <w:t>7/19</w:t>
      </w:r>
    </w:p>
    <w:p w14:paraId="35D96BC9" w14:textId="77777777" w:rsidR="00986737" w:rsidRPr="009432A1" w:rsidRDefault="000F2072" w:rsidP="00C5127E">
      <w:pPr>
        <w:rPr>
          <w:rFonts w:ascii="Arial" w:hAnsi="Arial" w:cs="Arial"/>
          <w:sz w:val="24"/>
          <w:szCs w:val="24"/>
        </w:rPr>
      </w:pPr>
      <w:r w:rsidRPr="000F2072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2072">
        <w:rPr>
          <w:rFonts w:ascii="Arial" w:hAnsi="Arial" w:cs="Arial"/>
          <w:sz w:val="24"/>
          <w:szCs w:val="24"/>
        </w:rPr>
        <w:t>Poznań</w:t>
      </w:r>
    </w:p>
    <w:p w14:paraId="79B896D3" w14:textId="23F3AF90" w:rsidR="00986737" w:rsidRDefault="00986737" w:rsidP="00C5127E">
      <w:pPr>
        <w:jc w:val="both"/>
        <w:rPr>
          <w:rFonts w:ascii="Arial" w:hAnsi="Arial" w:cs="Arial"/>
          <w:bCs/>
          <w:sz w:val="18"/>
          <w:szCs w:val="18"/>
        </w:rPr>
      </w:pPr>
    </w:p>
    <w:p w14:paraId="43D804B7" w14:textId="77777777" w:rsidR="00C5127E" w:rsidRPr="009432A1" w:rsidRDefault="00C5127E" w:rsidP="00C5127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D4C064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7F221A" w14:textId="77777777" w:rsidR="00986737" w:rsidRPr="00CF7835" w:rsidRDefault="00986737" w:rsidP="00C512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898B80A" w14:textId="77777777" w:rsidR="00986737" w:rsidRPr="00382A4A" w:rsidRDefault="00986737" w:rsidP="00C5127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D93BF7" w14:textId="77777777" w:rsidR="00986737" w:rsidRPr="004E4B64" w:rsidRDefault="00986737" w:rsidP="00C5127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288975B" w14:textId="77777777" w:rsidTr="005A632E">
        <w:tc>
          <w:tcPr>
            <w:tcW w:w="2269" w:type="dxa"/>
          </w:tcPr>
          <w:p w14:paraId="19DE2E87" w14:textId="77777777" w:rsidR="00986737" w:rsidRPr="004E4B64" w:rsidRDefault="00986737" w:rsidP="00C5127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BABA291" w14:textId="77777777" w:rsidR="00986737" w:rsidRPr="004E4B64" w:rsidRDefault="000F2072" w:rsidP="00C512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072">
              <w:rPr>
                <w:rFonts w:ascii="Arial" w:hAnsi="Arial" w:cs="Arial"/>
                <w:bCs/>
                <w:sz w:val="24"/>
                <w:szCs w:val="24"/>
              </w:rPr>
              <w:t>Dostawa rękawic chirurgicznych oraz rękawic niejałowych wraz z dyspenserami do rękawic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2072" w:rsidRPr="004E4B64" w14:paraId="457159B0" w14:textId="77777777" w:rsidTr="00ED1BE6">
        <w:tc>
          <w:tcPr>
            <w:tcW w:w="2269" w:type="dxa"/>
          </w:tcPr>
          <w:p w14:paraId="4D232924" w14:textId="77777777" w:rsidR="000F2072" w:rsidRPr="004E4B64" w:rsidRDefault="000F2072" w:rsidP="00C5127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8EE34ED" w14:textId="77777777" w:rsidR="000F2072" w:rsidRPr="004E4B64" w:rsidRDefault="000F2072" w:rsidP="00C512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072">
              <w:rPr>
                <w:rFonts w:ascii="Arial" w:hAnsi="Arial" w:cs="Arial"/>
                <w:bCs/>
                <w:sz w:val="24"/>
                <w:szCs w:val="24"/>
              </w:rPr>
              <w:t>SZW/DZP/110/2025</w:t>
            </w:r>
          </w:p>
        </w:tc>
      </w:tr>
    </w:tbl>
    <w:p w14:paraId="288A9CDD" w14:textId="77777777" w:rsidR="00A80738" w:rsidRPr="00986737" w:rsidRDefault="00A80738" w:rsidP="00C5127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8B0A1A6" w14:textId="5069786A" w:rsidR="00D665F5" w:rsidRDefault="00D665F5" w:rsidP="00C5127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F2072" w:rsidRPr="000F2072">
        <w:rPr>
          <w:rFonts w:ascii="Arial" w:hAnsi="Arial" w:cs="Arial"/>
          <w:sz w:val="24"/>
          <w:szCs w:val="24"/>
        </w:rPr>
        <w:t>(</w:t>
      </w:r>
      <w:proofErr w:type="spellStart"/>
      <w:r w:rsidR="000F2072" w:rsidRPr="000F2072">
        <w:rPr>
          <w:rFonts w:ascii="Arial" w:hAnsi="Arial" w:cs="Arial"/>
          <w:sz w:val="24"/>
          <w:szCs w:val="24"/>
        </w:rPr>
        <w:t>t.j</w:t>
      </w:r>
      <w:proofErr w:type="spellEnd"/>
      <w:r w:rsidR="000F2072" w:rsidRPr="000F2072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09A85DA" w14:textId="77777777" w:rsidR="00C5127E" w:rsidRDefault="00C5127E" w:rsidP="00C5127E">
      <w:pPr>
        <w:jc w:val="both"/>
        <w:rPr>
          <w:rFonts w:ascii="Arial" w:hAnsi="Arial" w:cs="Arial"/>
          <w:sz w:val="24"/>
          <w:szCs w:val="24"/>
        </w:rPr>
      </w:pPr>
    </w:p>
    <w:p w14:paraId="67A688BA" w14:textId="77777777" w:rsidR="00C5127E" w:rsidRPr="00C5127E" w:rsidRDefault="00C5127E" w:rsidP="00C5127E">
      <w:pPr>
        <w:jc w:val="both"/>
        <w:rPr>
          <w:rFonts w:ascii="Arial" w:hAnsi="Arial" w:cs="Arial"/>
          <w:sz w:val="24"/>
          <w:szCs w:val="24"/>
        </w:rPr>
      </w:pPr>
      <w:r w:rsidRPr="00C5127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2FC0E7E" w14:textId="3884D816" w:rsidR="00C5127E" w:rsidRPr="00C5127E" w:rsidRDefault="00C5127E" w:rsidP="00C5127E">
      <w:pPr>
        <w:jc w:val="both"/>
        <w:rPr>
          <w:rFonts w:ascii="Arial" w:hAnsi="Arial" w:cs="Arial"/>
          <w:sz w:val="24"/>
          <w:szCs w:val="24"/>
        </w:rPr>
      </w:pPr>
      <w:r w:rsidRPr="00C5127E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C5127E">
        <w:rPr>
          <w:rFonts w:ascii="Arial" w:hAnsi="Arial" w:cs="Arial"/>
          <w:sz w:val="24"/>
          <w:szCs w:val="24"/>
        </w:rPr>
        <w:t>534820,00 zł brutto</w:t>
      </w:r>
    </w:p>
    <w:p w14:paraId="5E5666ED" w14:textId="6D65730E" w:rsidR="00C5127E" w:rsidRPr="00C5127E" w:rsidRDefault="00C5127E" w:rsidP="00C5127E">
      <w:pPr>
        <w:jc w:val="both"/>
        <w:rPr>
          <w:rFonts w:ascii="Arial" w:hAnsi="Arial" w:cs="Arial"/>
          <w:sz w:val="24"/>
          <w:szCs w:val="24"/>
        </w:rPr>
      </w:pPr>
      <w:r w:rsidRPr="00C5127E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C5127E">
        <w:rPr>
          <w:rFonts w:ascii="Arial" w:hAnsi="Arial" w:cs="Arial"/>
          <w:sz w:val="24"/>
          <w:szCs w:val="24"/>
        </w:rPr>
        <w:t>2200,00 zł brutto</w:t>
      </w:r>
    </w:p>
    <w:p w14:paraId="21218BED" w14:textId="03D5F80E" w:rsidR="00C5127E" w:rsidRPr="00C5127E" w:rsidRDefault="00C5127E" w:rsidP="00C5127E">
      <w:pPr>
        <w:jc w:val="both"/>
        <w:rPr>
          <w:rFonts w:ascii="Arial" w:hAnsi="Arial" w:cs="Arial"/>
          <w:sz w:val="24"/>
          <w:szCs w:val="24"/>
        </w:rPr>
      </w:pPr>
      <w:r w:rsidRPr="00C5127E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C5127E">
        <w:rPr>
          <w:rFonts w:ascii="Arial" w:hAnsi="Arial" w:cs="Arial"/>
          <w:sz w:val="24"/>
          <w:szCs w:val="24"/>
        </w:rPr>
        <w:t>13545,00 zł brutto</w:t>
      </w:r>
      <w:r>
        <w:rPr>
          <w:rFonts w:ascii="Arial" w:hAnsi="Arial" w:cs="Arial"/>
          <w:sz w:val="24"/>
          <w:szCs w:val="24"/>
        </w:rPr>
        <w:t>.</w:t>
      </w:r>
    </w:p>
    <w:p w14:paraId="4585612F" w14:textId="77777777" w:rsidR="00C5127E" w:rsidRPr="00BB547B" w:rsidRDefault="00C5127E" w:rsidP="00C5127E">
      <w:pPr>
        <w:jc w:val="both"/>
        <w:rPr>
          <w:rFonts w:ascii="Arial" w:hAnsi="Arial" w:cs="Arial"/>
          <w:sz w:val="24"/>
          <w:szCs w:val="24"/>
        </w:rPr>
      </w:pPr>
    </w:p>
    <w:p w14:paraId="5B365590" w14:textId="77777777" w:rsidR="00A80738" w:rsidRPr="00BB547B" w:rsidRDefault="00D665F5" w:rsidP="00C5127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F2072" w:rsidRPr="000F2072">
        <w:rPr>
          <w:rFonts w:ascii="Arial" w:hAnsi="Arial" w:cs="Arial"/>
          <w:sz w:val="24"/>
          <w:szCs w:val="24"/>
        </w:rPr>
        <w:t>15/09/2025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F2072" w:rsidRPr="000F207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678"/>
        <w:gridCol w:w="2409"/>
      </w:tblGrid>
      <w:tr w:rsidR="006B27ED" w:rsidRPr="00C5127E" w14:paraId="51604A46" w14:textId="77777777" w:rsidTr="00C5127E">
        <w:tc>
          <w:tcPr>
            <w:tcW w:w="851" w:type="dxa"/>
            <w:shd w:val="clear" w:color="auto" w:fill="F2F2F2"/>
            <w:vAlign w:val="center"/>
          </w:tcPr>
          <w:p w14:paraId="4E7D639B" w14:textId="77777777" w:rsidR="006B27ED" w:rsidRPr="00C5127E" w:rsidRDefault="00986737" w:rsidP="00C512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127E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C5127E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B631989" w14:textId="1E7E8B04" w:rsidR="006B27ED" w:rsidRPr="00C5127E" w:rsidRDefault="00C5127E" w:rsidP="00C512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127E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C5127E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63D769A5" w14:textId="77777777" w:rsidR="006B27ED" w:rsidRPr="00C5127E" w:rsidRDefault="006B27ED" w:rsidP="00C512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127E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59FCC6B7" w14:textId="77777777" w:rsidR="006B27ED" w:rsidRPr="00C5127E" w:rsidRDefault="006B27ED" w:rsidP="00C512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127E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0F2072" w:rsidRPr="00BB547B" w14:paraId="782C5F56" w14:textId="77777777" w:rsidTr="00C5127E">
        <w:tc>
          <w:tcPr>
            <w:tcW w:w="851" w:type="dxa"/>
            <w:vAlign w:val="center"/>
          </w:tcPr>
          <w:p w14:paraId="760E3991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AC35D39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53DC1CC3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F207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F2072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F2072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F207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484280" w14:textId="17117445" w:rsidR="000F2072" w:rsidRPr="00986737" w:rsidRDefault="00C5127E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Pod Borem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18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C0449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vAlign w:val="center"/>
          </w:tcPr>
          <w:p w14:paraId="34AD51EA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1 273.54 zł</w:t>
            </w:r>
          </w:p>
        </w:tc>
      </w:tr>
      <w:tr w:rsidR="000F2072" w:rsidRPr="00BB547B" w14:paraId="751B6B54" w14:textId="77777777" w:rsidTr="00C5127E">
        <w:tc>
          <w:tcPr>
            <w:tcW w:w="851" w:type="dxa"/>
            <w:vAlign w:val="center"/>
          </w:tcPr>
          <w:p w14:paraId="59526492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8E91878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315C8EDC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F2072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F2072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F2072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F207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E14A8A" w14:textId="20EF4AB3" w:rsidR="000F2072" w:rsidRPr="00986737" w:rsidRDefault="00C5127E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Pod Borem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18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567F3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vAlign w:val="center"/>
          </w:tcPr>
          <w:p w14:paraId="20A1AA9F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10 308.06 zł</w:t>
            </w:r>
          </w:p>
        </w:tc>
      </w:tr>
      <w:tr w:rsidR="000F2072" w:rsidRPr="00BB547B" w14:paraId="75899D53" w14:textId="77777777" w:rsidTr="00C5127E">
        <w:tc>
          <w:tcPr>
            <w:tcW w:w="851" w:type="dxa"/>
            <w:vAlign w:val="center"/>
          </w:tcPr>
          <w:p w14:paraId="37F15FFD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1FC4B18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06D9BDED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6A57D748" w14:textId="583268E7" w:rsidR="000F2072" w:rsidRPr="00986737" w:rsidRDefault="00C5127E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Strefowa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2072" w:rsidRPr="000F2072">
              <w:rPr>
                <w:rFonts w:ascii="Arial" w:hAnsi="Arial" w:cs="Arial"/>
                <w:sz w:val="24"/>
                <w:szCs w:val="24"/>
              </w:rPr>
              <w:t>22</w:t>
            </w:r>
            <w:r w:rsidR="000F207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EAC91C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409" w:type="dxa"/>
            <w:vAlign w:val="center"/>
          </w:tcPr>
          <w:p w14:paraId="38321CDA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577 605.60 zł</w:t>
            </w:r>
          </w:p>
        </w:tc>
      </w:tr>
      <w:tr w:rsidR="000F2072" w:rsidRPr="00BB547B" w14:paraId="1CA91647" w14:textId="77777777" w:rsidTr="00C5127E">
        <w:tc>
          <w:tcPr>
            <w:tcW w:w="851" w:type="dxa"/>
            <w:vAlign w:val="center"/>
          </w:tcPr>
          <w:p w14:paraId="3B6579F4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3F0468C5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27343352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18A19DE5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330A26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vAlign w:val="center"/>
          </w:tcPr>
          <w:p w14:paraId="401910DF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472 586.40 zł</w:t>
            </w:r>
          </w:p>
        </w:tc>
      </w:tr>
      <w:tr w:rsidR="000F2072" w:rsidRPr="00BB547B" w14:paraId="4A67FED4" w14:textId="77777777" w:rsidTr="00C5127E">
        <w:tc>
          <w:tcPr>
            <w:tcW w:w="851" w:type="dxa"/>
            <w:vAlign w:val="center"/>
          </w:tcPr>
          <w:p w14:paraId="1DC85E6A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2ADAB9F6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241CE7B6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03F206B0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F7520B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vAlign w:val="center"/>
          </w:tcPr>
          <w:p w14:paraId="09137479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1 330.56 zł</w:t>
            </w:r>
          </w:p>
        </w:tc>
      </w:tr>
      <w:tr w:rsidR="000F2072" w:rsidRPr="00BB547B" w14:paraId="255986FA" w14:textId="77777777" w:rsidTr="00C5127E">
        <w:tc>
          <w:tcPr>
            <w:tcW w:w="851" w:type="dxa"/>
            <w:vAlign w:val="center"/>
          </w:tcPr>
          <w:p w14:paraId="12A7DFB0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4D3D2027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3D07615E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5F2F2DE3" w14:textId="77777777" w:rsidR="000F2072" w:rsidRPr="00986737" w:rsidRDefault="000F2072" w:rsidP="00C5127E">
            <w:pPr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03608" w14:textId="77777777" w:rsidR="000F2072" w:rsidRPr="00986737" w:rsidRDefault="000F2072" w:rsidP="00C512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207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vAlign w:val="center"/>
          </w:tcPr>
          <w:p w14:paraId="13259F36" w14:textId="77777777" w:rsidR="000F2072" w:rsidRPr="00986737" w:rsidRDefault="000F2072" w:rsidP="00C51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072">
              <w:rPr>
                <w:rFonts w:ascii="Arial" w:hAnsi="Arial" w:cs="Arial"/>
                <w:sz w:val="24"/>
                <w:szCs w:val="24"/>
              </w:rPr>
              <w:t>11 566.80 zł</w:t>
            </w:r>
          </w:p>
        </w:tc>
      </w:tr>
    </w:tbl>
    <w:p w14:paraId="6B14C7FE" w14:textId="77777777" w:rsidR="00C5127E" w:rsidRDefault="00C5127E" w:rsidP="00C5127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69BECAC" w14:textId="13A63A3C" w:rsidR="00A80738" w:rsidRDefault="00A80738" w:rsidP="00D759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3CD00BF" w14:textId="77777777" w:rsidR="00D7599C" w:rsidRPr="00C40A1E" w:rsidRDefault="00D7599C" w:rsidP="00D7599C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I Z-ca Dyrektora ds. Administracyjnych</w:t>
      </w:r>
    </w:p>
    <w:p w14:paraId="35436098" w14:textId="301E9578" w:rsidR="00D7599C" w:rsidRPr="00BB547B" w:rsidRDefault="00D7599C" w:rsidP="00D7599C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bookmarkEnd w:id="0"/>
    <w:sectPr w:rsidR="00D7599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1EFD7" w14:textId="77777777" w:rsidR="006C50F6" w:rsidRDefault="006C50F6">
      <w:r>
        <w:separator/>
      </w:r>
    </w:p>
  </w:endnote>
  <w:endnote w:type="continuationSeparator" w:id="0">
    <w:p w14:paraId="510AF316" w14:textId="77777777" w:rsidR="006C50F6" w:rsidRDefault="006C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770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F56C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6D3C" w14:textId="2F85B12F" w:rsidR="00986737" w:rsidRPr="00986737" w:rsidRDefault="00D7599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9EBF687" wp14:editId="064210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5991E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244852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C5B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D8C46" w14:textId="77777777" w:rsidR="009F189D" w:rsidRDefault="009F189D">
    <w:pPr>
      <w:pStyle w:val="Stopka"/>
      <w:tabs>
        <w:tab w:val="clear" w:pos="4536"/>
      </w:tabs>
      <w:jc w:val="center"/>
    </w:pPr>
  </w:p>
  <w:p w14:paraId="54EB22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1D30" w14:textId="77777777" w:rsidR="006C50F6" w:rsidRDefault="006C50F6">
      <w:r>
        <w:separator/>
      </w:r>
    </w:p>
  </w:footnote>
  <w:footnote w:type="continuationSeparator" w:id="0">
    <w:p w14:paraId="2A67523E" w14:textId="77777777" w:rsidR="006C50F6" w:rsidRDefault="006C5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63C9" w14:textId="77777777" w:rsidR="000F2072" w:rsidRDefault="000F2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C2EF" w14:textId="77777777" w:rsidR="000F2072" w:rsidRDefault="000F2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A9E6" w14:textId="77777777" w:rsidR="000F2072" w:rsidRDefault="000F2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0F6"/>
    <w:rsid w:val="00007727"/>
    <w:rsid w:val="00017720"/>
    <w:rsid w:val="00035488"/>
    <w:rsid w:val="000D7F25"/>
    <w:rsid w:val="000E00E5"/>
    <w:rsid w:val="000F207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C50F6"/>
    <w:rsid w:val="00843263"/>
    <w:rsid w:val="00861E75"/>
    <w:rsid w:val="00986737"/>
    <w:rsid w:val="009D19BD"/>
    <w:rsid w:val="009F189D"/>
    <w:rsid w:val="00A80738"/>
    <w:rsid w:val="00BB547B"/>
    <w:rsid w:val="00C16A00"/>
    <w:rsid w:val="00C236D3"/>
    <w:rsid w:val="00C5127E"/>
    <w:rsid w:val="00C659E2"/>
    <w:rsid w:val="00C82837"/>
    <w:rsid w:val="00CA3D66"/>
    <w:rsid w:val="00CB0802"/>
    <w:rsid w:val="00D665F5"/>
    <w:rsid w:val="00D7128F"/>
    <w:rsid w:val="00D7599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D65E4A"/>
  <w15:chartTrackingRefBased/>
  <w15:docId w15:val="{1704221B-2CB7-4118-8145-F0380281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2025-09-15T09:15:00Z</cp:lastPrinted>
  <dcterms:created xsi:type="dcterms:W3CDTF">2025-09-15T09:17:00Z</dcterms:created>
  <dcterms:modified xsi:type="dcterms:W3CDTF">2025-09-15T09:17:00Z</dcterms:modified>
</cp:coreProperties>
</file>