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4E0E9" w14:textId="77777777" w:rsidR="00986737" w:rsidRPr="009432A1" w:rsidRDefault="00AA3177" w:rsidP="0081777A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A3177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A3177">
        <w:rPr>
          <w:rFonts w:ascii="Arial" w:hAnsi="Arial" w:cs="Arial"/>
          <w:sz w:val="24"/>
          <w:szCs w:val="24"/>
        </w:rPr>
        <w:t>2025-09-16</w:t>
      </w:r>
    </w:p>
    <w:p w14:paraId="0A653CB0" w14:textId="77777777" w:rsidR="00AA3177" w:rsidRPr="00AA3177" w:rsidRDefault="00AA3177" w:rsidP="0081777A">
      <w:pPr>
        <w:rPr>
          <w:rFonts w:ascii="Arial" w:hAnsi="Arial" w:cs="Arial"/>
          <w:b/>
          <w:bCs/>
          <w:sz w:val="24"/>
          <w:szCs w:val="24"/>
        </w:rPr>
      </w:pPr>
      <w:r w:rsidRPr="00AA317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8D5F0F2" w14:textId="77777777" w:rsidR="00986737" w:rsidRPr="009432A1" w:rsidRDefault="00AA3177" w:rsidP="0081777A">
      <w:pPr>
        <w:rPr>
          <w:rFonts w:ascii="Arial" w:hAnsi="Arial" w:cs="Arial"/>
          <w:b/>
          <w:bCs/>
          <w:sz w:val="24"/>
          <w:szCs w:val="24"/>
        </w:rPr>
      </w:pPr>
      <w:r w:rsidRPr="00AA317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28958EA" w14:textId="77777777" w:rsidR="00986737" w:rsidRPr="009432A1" w:rsidRDefault="00AA3177" w:rsidP="0081777A">
      <w:pPr>
        <w:rPr>
          <w:rFonts w:ascii="Arial" w:hAnsi="Arial" w:cs="Arial"/>
          <w:sz w:val="24"/>
          <w:szCs w:val="24"/>
        </w:rPr>
      </w:pPr>
      <w:r w:rsidRPr="00AA3177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A3177">
        <w:rPr>
          <w:rFonts w:ascii="Arial" w:hAnsi="Arial" w:cs="Arial"/>
          <w:sz w:val="24"/>
          <w:szCs w:val="24"/>
        </w:rPr>
        <w:t>7/19</w:t>
      </w:r>
    </w:p>
    <w:p w14:paraId="1A250385" w14:textId="77777777" w:rsidR="00986737" w:rsidRPr="009432A1" w:rsidRDefault="00AA3177" w:rsidP="0081777A">
      <w:pPr>
        <w:rPr>
          <w:rFonts w:ascii="Arial" w:hAnsi="Arial" w:cs="Arial"/>
          <w:sz w:val="24"/>
          <w:szCs w:val="24"/>
        </w:rPr>
      </w:pPr>
      <w:r w:rsidRPr="00AA3177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A3177">
        <w:rPr>
          <w:rFonts w:ascii="Arial" w:hAnsi="Arial" w:cs="Arial"/>
          <w:sz w:val="24"/>
          <w:szCs w:val="24"/>
        </w:rPr>
        <w:t>Poznań</w:t>
      </w:r>
    </w:p>
    <w:p w14:paraId="651B1673" w14:textId="33720048" w:rsidR="00986737" w:rsidRDefault="00986737" w:rsidP="0081777A">
      <w:pPr>
        <w:jc w:val="both"/>
        <w:rPr>
          <w:rFonts w:ascii="Arial" w:hAnsi="Arial" w:cs="Arial"/>
          <w:bCs/>
          <w:sz w:val="18"/>
          <w:szCs w:val="18"/>
        </w:rPr>
      </w:pPr>
    </w:p>
    <w:p w14:paraId="01B15401" w14:textId="77777777" w:rsidR="0081777A" w:rsidRPr="009432A1" w:rsidRDefault="0081777A" w:rsidP="0081777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C91EDF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393422" w14:textId="77777777" w:rsidR="00986737" w:rsidRPr="00CF7835" w:rsidRDefault="00986737" w:rsidP="0081777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5621E7A" w14:textId="77777777" w:rsidR="00986737" w:rsidRPr="00382A4A" w:rsidRDefault="00986737" w:rsidP="0081777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03805AF" w14:textId="77777777" w:rsidR="00986737" w:rsidRPr="004E4B64" w:rsidRDefault="00986737" w:rsidP="0081777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69A15B6" w14:textId="77777777" w:rsidTr="005A632E">
        <w:tc>
          <w:tcPr>
            <w:tcW w:w="2269" w:type="dxa"/>
          </w:tcPr>
          <w:p w14:paraId="603F02D5" w14:textId="77777777" w:rsidR="00986737" w:rsidRPr="004E4B64" w:rsidRDefault="00986737" w:rsidP="0081777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C5C93AC" w14:textId="77777777" w:rsidR="00986737" w:rsidRPr="004E4B64" w:rsidRDefault="00AA3177" w:rsidP="0081777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3177">
              <w:rPr>
                <w:rFonts w:ascii="Arial" w:hAnsi="Arial" w:cs="Arial"/>
                <w:bCs/>
                <w:sz w:val="24"/>
                <w:szCs w:val="24"/>
              </w:rPr>
              <w:t xml:space="preserve">Odczynniki do oznaczeń hemoglobiny </w:t>
            </w:r>
            <w:proofErr w:type="spellStart"/>
            <w:r w:rsidRPr="00AA3177">
              <w:rPr>
                <w:rFonts w:ascii="Arial" w:hAnsi="Arial" w:cs="Arial"/>
                <w:bCs/>
                <w:sz w:val="24"/>
                <w:szCs w:val="24"/>
              </w:rPr>
              <w:t>glikowanej</w:t>
            </w:r>
            <w:proofErr w:type="spellEnd"/>
            <w:r w:rsidRPr="00AA3177">
              <w:rPr>
                <w:rFonts w:ascii="Arial" w:hAnsi="Arial" w:cs="Arial"/>
                <w:bCs/>
                <w:sz w:val="24"/>
                <w:szCs w:val="24"/>
              </w:rPr>
              <w:t xml:space="preserve"> oraz do wykonywania tzw. analiz krytycznych wraz z dzierżawą analizatorów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3177" w:rsidRPr="004E4B64" w14:paraId="11D3C90C" w14:textId="77777777" w:rsidTr="001562E9">
        <w:tc>
          <w:tcPr>
            <w:tcW w:w="2269" w:type="dxa"/>
          </w:tcPr>
          <w:p w14:paraId="503FB411" w14:textId="77777777" w:rsidR="00AA3177" w:rsidRPr="004E4B64" w:rsidRDefault="00AA3177" w:rsidP="0081777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6EBDEEC" w14:textId="77777777" w:rsidR="00AA3177" w:rsidRPr="004E4B64" w:rsidRDefault="00AA3177" w:rsidP="0081777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3177">
              <w:rPr>
                <w:rFonts w:ascii="Arial" w:hAnsi="Arial" w:cs="Arial"/>
                <w:bCs/>
                <w:sz w:val="24"/>
                <w:szCs w:val="24"/>
              </w:rPr>
              <w:t>SZW/DZP/94/2025</w:t>
            </w:r>
          </w:p>
        </w:tc>
      </w:tr>
    </w:tbl>
    <w:p w14:paraId="04D48583" w14:textId="77777777" w:rsidR="00A80738" w:rsidRDefault="00A80738" w:rsidP="0081777A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2C97D5E" w14:textId="77777777" w:rsidR="0081777A" w:rsidRPr="00986737" w:rsidRDefault="0081777A" w:rsidP="0081777A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812B63F" w14:textId="272478C1" w:rsidR="00D665F5" w:rsidRDefault="00D665F5" w:rsidP="0081777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A3177" w:rsidRPr="00AA3177">
        <w:rPr>
          <w:rFonts w:ascii="Arial" w:hAnsi="Arial" w:cs="Arial"/>
          <w:sz w:val="24"/>
          <w:szCs w:val="24"/>
        </w:rPr>
        <w:t>(</w:t>
      </w:r>
      <w:proofErr w:type="spellStart"/>
      <w:r w:rsidR="00AA3177" w:rsidRPr="00AA3177">
        <w:rPr>
          <w:rFonts w:ascii="Arial" w:hAnsi="Arial" w:cs="Arial"/>
          <w:sz w:val="24"/>
          <w:szCs w:val="24"/>
        </w:rPr>
        <w:t>t.j</w:t>
      </w:r>
      <w:proofErr w:type="spellEnd"/>
      <w:r w:rsidR="00AA3177" w:rsidRPr="00AA3177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81777A">
        <w:rPr>
          <w:rFonts w:ascii="Arial" w:hAnsi="Arial" w:cs="Arial"/>
          <w:sz w:val="24"/>
          <w:szCs w:val="24"/>
        </w:rPr>
        <w:t>informacj</w:t>
      </w:r>
      <w:r w:rsidR="00577BC6" w:rsidRPr="0081777A">
        <w:rPr>
          <w:rFonts w:ascii="Arial" w:hAnsi="Arial" w:cs="Arial"/>
          <w:sz w:val="24"/>
          <w:szCs w:val="24"/>
        </w:rPr>
        <w:t>ę</w:t>
      </w:r>
      <w:r w:rsidR="00035488" w:rsidRPr="0081777A">
        <w:rPr>
          <w:rFonts w:ascii="Arial" w:hAnsi="Arial" w:cs="Arial"/>
          <w:sz w:val="24"/>
          <w:szCs w:val="24"/>
        </w:rPr>
        <w:t xml:space="preserve"> z otwarcia ofert</w:t>
      </w:r>
      <w:r w:rsidR="00577BC6" w:rsidRPr="0081777A">
        <w:rPr>
          <w:rFonts w:ascii="Arial" w:hAnsi="Arial" w:cs="Arial"/>
          <w:sz w:val="24"/>
          <w:szCs w:val="24"/>
        </w:rPr>
        <w:t>.</w:t>
      </w:r>
    </w:p>
    <w:p w14:paraId="6679A5E9" w14:textId="77777777" w:rsidR="0081777A" w:rsidRPr="0081777A" w:rsidRDefault="0081777A" w:rsidP="0081777A">
      <w:pPr>
        <w:jc w:val="both"/>
        <w:rPr>
          <w:rFonts w:ascii="Arial" w:hAnsi="Arial" w:cs="Arial"/>
          <w:sz w:val="24"/>
          <w:szCs w:val="24"/>
        </w:rPr>
      </w:pPr>
    </w:p>
    <w:p w14:paraId="0590BC09" w14:textId="77777777" w:rsidR="0081777A" w:rsidRPr="0081777A" w:rsidRDefault="0081777A" w:rsidP="0081777A">
      <w:pPr>
        <w:rPr>
          <w:rFonts w:ascii="Arial" w:hAnsi="Arial" w:cs="Arial"/>
          <w:sz w:val="24"/>
          <w:szCs w:val="24"/>
        </w:rPr>
      </w:pPr>
      <w:r w:rsidRPr="0081777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05F0160" w14:textId="7283409A" w:rsidR="0081777A" w:rsidRPr="0081777A" w:rsidRDefault="0081777A" w:rsidP="0081777A">
      <w:pPr>
        <w:rPr>
          <w:rFonts w:ascii="Arial" w:hAnsi="Arial" w:cs="Arial"/>
          <w:sz w:val="24"/>
          <w:szCs w:val="24"/>
        </w:rPr>
      </w:pPr>
      <w:r w:rsidRPr="0081777A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81777A">
        <w:rPr>
          <w:rFonts w:ascii="Arial" w:hAnsi="Arial" w:cs="Arial"/>
          <w:sz w:val="24"/>
          <w:szCs w:val="24"/>
        </w:rPr>
        <w:t>1000000,00 zł brutto</w:t>
      </w:r>
    </w:p>
    <w:p w14:paraId="27984937" w14:textId="3E39A23A" w:rsidR="0081777A" w:rsidRPr="0081777A" w:rsidRDefault="0081777A" w:rsidP="0081777A">
      <w:pPr>
        <w:rPr>
          <w:rFonts w:ascii="Arial" w:hAnsi="Arial" w:cs="Arial"/>
          <w:sz w:val="24"/>
          <w:szCs w:val="24"/>
        </w:rPr>
      </w:pPr>
      <w:r w:rsidRPr="0081777A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81777A">
        <w:rPr>
          <w:rFonts w:ascii="Arial" w:hAnsi="Arial" w:cs="Arial"/>
          <w:sz w:val="24"/>
          <w:szCs w:val="24"/>
        </w:rPr>
        <w:t>100000,00 zł brutto</w:t>
      </w:r>
      <w:r>
        <w:rPr>
          <w:rFonts w:ascii="Arial" w:hAnsi="Arial" w:cs="Arial"/>
          <w:sz w:val="24"/>
          <w:szCs w:val="24"/>
        </w:rPr>
        <w:t>.</w:t>
      </w:r>
    </w:p>
    <w:p w14:paraId="4BC3105B" w14:textId="77777777" w:rsidR="0081777A" w:rsidRPr="0081777A" w:rsidRDefault="0081777A" w:rsidP="0081777A">
      <w:pPr>
        <w:jc w:val="both"/>
        <w:rPr>
          <w:rFonts w:ascii="Arial" w:hAnsi="Arial" w:cs="Arial"/>
          <w:sz w:val="24"/>
          <w:szCs w:val="24"/>
        </w:rPr>
      </w:pPr>
    </w:p>
    <w:p w14:paraId="30E68FEA" w14:textId="77777777" w:rsidR="00A80738" w:rsidRPr="0081777A" w:rsidRDefault="00D665F5" w:rsidP="0081777A">
      <w:pPr>
        <w:jc w:val="both"/>
        <w:rPr>
          <w:rFonts w:ascii="Arial" w:hAnsi="Arial" w:cs="Arial"/>
          <w:sz w:val="24"/>
          <w:szCs w:val="24"/>
        </w:rPr>
      </w:pPr>
      <w:r w:rsidRPr="0081777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1777A">
        <w:rPr>
          <w:rFonts w:ascii="Arial" w:hAnsi="Arial" w:cs="Arial"/>
          <w:sz w:val="24"/>
          <w:szCs w:val="24"/>
        </w:rPr>
        <w:t xml:space="preserve"> w dniu </w:t>
      </w:r>
      <w:r w:rsidR="00AA3177" w:rsidRPr="0081777A">
        <w:rPr>
          <w:rFonts w:ascii="Arial" w:hAnsi="Arial" w:cs="Arial"/>
          <w:sz w:val="24"/>
          <w:szCs w:val="24"/>
        </w:rPr>
        <w:t>15/09/2025</w:t>
      </w:r>
      <w:r w:rsidR="00FF4AB1" w:rsidRPr="0081777A">
        <w:rPr>
          <w:rFonts w:ascii="Arial" w:hAnsi="Arial" w:cs="Arial"/>
          <w:sz w:val="24"/>
          <w:szCs w:val="24"/>
        </w:rPr>
        <w:t xml:space="preserve"> o godz. </w:t>
      </w:r>
      <w:r w:rsidR="00AA3177" w:rsidRPr="0081777A">
        <w:rPr>
          <w:rFonts w:ascii="Arial" w:hAnsi="Arial" w:cs="Arial"/>
          <w:sz w:val="24"/>
          <w:szCs w:val="24"/>
        </w:rPr>
        <w:t>10:00</w:t>
      </w:r>
      <w:r w:rsidRPr="0081777A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5EE1942A" w14:textId="77777777" w:rsidR="0081777A" w:rsidRPr="00BB547B" w:rsidRDefault="0081777A" w:rsidP="0081777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83CA0" w14:paraId="28EA3145" w14:textId="77777777" w:rsidTr="005A632E">
        <w:tc>
          <w:tcPr>
            <w:tcW w:w="1276" w:type="dxa"/>
            <w:shd w:val="clear" w:color="auto" w:fill="F2F2F2"/>
            <w:vAlign w:val="center"/>
          </w:tcPr>
          <w:p w14:paraId="182BD59C" w14:textId="77777777" w:rsidR="006B27ED" w:rsidRPr="00383CA0" w:rsidRDefault="00986737" w:rsidP="008177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3CA0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383CA0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4AE6DBA" w14:textId="3546BE39" w:rsidR="006B27ED" w:rsidRPr="00383CA0" w:rsidRDefault="00383CA0" w:rsidP="008177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3CA0">
              <w:rPr>
                <w:rFonts w:ascii="Arial" w:hAnsi="Arial" w:cs="Arial"/>
                <w:sz w:val="22"/>
                <w:szCs w:val="22"/>
              </w:rPr>
              <w:t>Zadanie</w:t>
            </w:r>
            <w:r w:rsidR="00986737" w:rsidRPr="00383CA0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2B47148" w14:textId="77777777" w:rsidR="006B27ED" w:rsidRPr="00383CA0" w:rsidRDefault="006B27ED" w:rsidP="008177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3CA0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F6AA289" w14:textId="77777777" w:rsidR="006B27ED" w:rsidRPr="00383CA0" w:rsidRDefault="006B27ED" w:rsidP="008177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3CA0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AA3177" w:rsidRPr="00BB547B" w14:paraId="57B19E38" w14:textId="77777777" w:rsidTr="001562E9">
        <w:tc>
          <w:tcPr>
            <w:tcW w:w="1276" w:type="dxa"/>
            <w:vAlign w:val="center"/>
          </w:tcPr>
          <w:p w14:paraId="3B70F331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72E7172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BC309AA" w14:textId="77777777" w:rsidR="00AA3177" w:rsidRPr="00986737" w:rsidRDefault="00AA3177" w:rsidP="0081777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3177">
              <w:rPr>
                <w:rFonts w:ascii="Arial" w:hAnsi="Arial" w:cs="Arial"/>
                <w:sz w:val="24"/>
                <w:szCs w:val="24"/>
              </w:rPr>
              <w:t>Bio</w:t>
            </w:r>
            <w:proofErr w:type="spellEnd"/>
            <w:r w:rsidRPr="00AA3177">
              <w:rPr>
                <w:rFonts w:ascii="Arial" w:hAnsi="Arial" w:cs="Arial"/>
                <w:sz w:val="24"/>
                <w:szCs w:val="24"/>
              </w:rPr>
              <w:t>-Rad Polska Sp. z o.o.</w:t>
            </w:r>
          </w:p>
          <w:p w14:paraId="1456A44A" w14:textId="72CC8295" w:rsidR="00AA3177" w:rsidRPr="00986737" w:rsidRDefault="00383CA0" w:rsidP="008177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Przyokopowa 33</w:t>
            </w:r>
          </w:p>
          <w:p w14:paraId="5AE96314" w14:textId="7B058B4C" w:rsidR="00AA3177" w:rsidRPr="00986737" w:rsidRDefault="00AA3177" w:rsidP="008177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01-</w:t>
            </w:r>
            <w:r w:rsidR="00383CA0">
              <w:rPr>
                <w:rFonts w:ascii="Arial" w:hAnsi="Arial" w:cs="Arial"/>
                <w:sz w:val="24"/>
                <w:szCs w:val="24"/>
              </w:rPr>
              <w:t>208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17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68AD8F2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81 472.50 zł</w:t>
            </w:r>
          </w:p>
        </w:tc>
      </w:tr>
      <w:tr w:rsidR="00AA3177" w:rsidRPr="00BB547B" w14:paraId="476FA9C0" w14:textId="77777777" w:rsidTr="001562E9">
        <w:tc>
          <w:tcPr>
            <w:tcW w:w="1276" w:type="dxa"/>
            <w:vAlign w:val="center"/>
          </w:tcPr>
          <w:p w14:paraId="540FB02C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8E65C0D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38665748" w14:textId="77777777" w:rsidR="00AA3177" w:rsidRPr="00986737" w:rsidRDefault="00AA3177" w:rsidP="0081777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3177">
              <w:rPr>
                <w:rFonts w:ascii="Arial" w:hAnsi="Arial" w:cs="Arial"/>
                <w:sz w:val="24"/>
                <w:szCs w:val="24"/>
              </w:rPr>
              <w:t>Horiba</w:t>
            </w:r>
            <w:proofErr w:type="spellEnd"/>
            <w:r w:rsidRPr="00AA3177">
              <w:rPr>
                <w:rFonts w:ascii="Arial" w:hAnsi="Arial" w:cs="Arial"/>
                <w:sz w:val="24"/>
                <w:szCs w:val="24"/>
              </w:rPr>
              <w:t xml:space="preserve"> ABX Sp. z o.o.</w:t>
            </w:r>
          </w:p>
          <w:p w14:paraId="492F4909" w14:textId="425108EA" w:rsidR="00AA3177" w:rsidRPr="00986737" w:rsidRDefault="00383CA0" w:rsidP="008177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18</w:t>
            </w:r>
          </w:p>
          <w:p w14:paraId="3611BCFB" w14:textId="2625B398" w:rsidR="00AA3177" w:rsidRPr="00986737" w:rsidRDefault="00383CA0" w:rsidP="008177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02-653</w:t>
            </w:r>
            <w:r w:rsidR="00AA3177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3177" w:rsidRPr="00AA317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18BB370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137 705.15 zł</w:t>
            </w:r>
          </w:p>
        </w:tc>
      </w:tr>
      <w:tr w:rsidR="00AA3177" w:rsidRPr="00BB547B" w14:paraId="6F18C53F" w14:textId="77777777" w:rsidTr="001562E9">
        <w:tc>
          <w:tcPr>
            <w:tcW w:w="1276" w:type="dxa"/>
            <w:vAlign w:val="center"/>
          </w:tcPr>
          <w:p w14:paraId="21D01154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4635908B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FF6F3D9" w14:textId="77777777" w:rsidR="00AA3177" w:rsidRPr="00986737" w:rsidRDefault="00AA3177" w:rsidP="0081777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3177">
              <w:rPr>
                <w:rFonts w:ascii="Arial" w:hAnsi="Arial" w:cs="Arial"/>
                <w:sz w:val="24"/>
                <w:szCs w:val="24"/>
              </w:rPr>
              <w:t>Radiometer</w:t>
            </w:r>
            <w:proofErr w:type="spellEnd"/>
            <w:r w:rsidRPr="00AA317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3637850" w14:textId="77777777" w:rsidR="00145717" w:rsidRDefault="00383CA0" w:rsidP="008177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Jerozolimskie</w:t>
            </w:r>
            <w:r w:rsidR="00145717">
              <w:rPr>
                <w:rFonts w:ascii="Arial" w:hAnsi="Arial" w:cs="Arial"/>
                <w:sz w:val="24"/>
                <w:szCs w:val="24"/>
              </w:rPr>
              <w:t xml:space="preserve"> 181A</w:t>
            </w:r>
          </w:p>
          <w:p w14:paraId="5A2FD3B4" w14:textId="598B7F96" w:rsidR="00AA3177" w:rsidRPr="00986737" w:rsidRDefault="00145717" w:rsidP="008177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02-222</w:t>
            </w:r>
            <w:r w:rsidR="00AA3177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3177" w:rsidRPr="00AA317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7D986E4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1 013 925.60 zł</w:t>
            </w:r>
          </w:p>
        </w:tc>
      </w:tr>
      <w:tr w:rsidR="00AA3177" w:rsidRPr="00BB547B" w14:paraId="4944226C" w14:textId="77777777" w:rsidTr="001562E9">
        <w:tc>
          <w:tcPr>
            <w:tcW w:w="1276" w:type="dxa"/>
            <w:vAlign w:val="center"/>
          </w:tcPr>
          <w:p w14:paraId="2453FBCC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44EF88F7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34664CFD" w14:textId="77777777" w:rsidR="00AA3177" w:rsidRPr="00986737" w:rsidRDefault="00AA3177" w:rsidP="0081777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3177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AA3177">
              <w:rPr>
                <w:rFonts w:ascii="Arial" w:hAnsi="Arial" w:cs="Arial"/>
                <w:sz w:val="24"/>
                <w:szCs w:val="24"/>
              </w:rPr>
              <w:t xml:space="preserve"> Lab Sp. z o.o.</w:t>
            </w:r>
          </w:p>
          <w:p w14:paraId="53A456E8" w14:textId="77777777" w:rsidR="00AA3177" w:rsidRPr="00986737" w:rsidRDefault="00AA3177" w:rsidP="0081777A">
            <w:pPr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Transportowców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177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A6E9AE" w14:textId="77777777" w:rsidR="00AA3177" w:rsidRPr="00986737" w:rsidRDefault="00AA3177" w:rsidP="008177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02-858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17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85FAB87" w14:textId="77777777" w:rsidR="00AA3177" w:rsidRPr="00986737" w:rsidRDefault="00AA3177" w:rsidP="008177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177">
              <w:rPr>
                <w:rFonts w:ascii="Arial" w:hAnsi="Arial" w:cs="Arial"/>
                <w:sz w:val="24"/>
                <w:szCs w:val="24"/>
              </w:rPr>
              <w:t>92 779.20 zł</w:t>
            </w:r>
          </w:p>
        </w:tc>
      </w:tr>
    </w:tbl>
    <w:p w14:paraId="68D1E97E" w14:textId="77777777" w:rsidR="0081777A" w:rsidRDefault="0081777A" w:rsidP="0081777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5E974E8" w14:textId="46DB5ED5" w:rsidR="00A80738" w:rsidRDefault="00A80738" w:rsidP="0081777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851A182" w14:textId="77777777" w:rsidR="00145717" w:rsidRPr="00756533" w:rsidRDefault="00145717" w:rsidP="00145717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6EADDE80" w14:textId="77777777" w:rsidR="00145717" w:rsidRPr="002C70B2" w:rsidRDefault="00145717" w:rsidP="00145717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57393D88" w14:textId="77777777" w:rsidR="00145717" w:rsidRDefault="00145717" w:rsidP="0081777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2F45344" w14:textId="77777777" w:rsidR="00145717" w:rsidRPr="00BB547B" w:rsidRDefault="00145717" w:rsidP="0081777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45717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65B08" w14:textId="77777777" w:rsidR="00966A33" w:rsidRDefault="00966A33">
      <w:r>
        <w:separator/>
      </w:r>
    </w:p>
  </w:endnote>
  <w:endnote w:type="continuationSeparator" w:id="0">
    <w:p w14:paraId="6D32A793" w14:textId="77777777" w:rsidR="00966A33" w:rsidRDefault="0096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0DA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6EF9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8B4C8" w14:textId="32FD7C70" w:rsidR="00986737" w:rsidRPr="00986737" w:rsidRDefault="0014571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8A64F6E" wp14:editId="1C9248B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AFD55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BEC2A8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62A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1254F" w14:textId="77777777" w:rsidR="009F189D" w:rsidRDefault="009F189D">
    <w:pPr>
      <w:pStyle w:val="Stopka"/>
      <w:tabs>
        <w:tab w:val="clear" w:pos="4536"/>
      </w:tabs>
      <w:jc w:val="center"/>
    </w:pPr>
  </w:p>
  <w:p w14:paraId="7AC12C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1BE07" w14:textId="77777777" w:rsidR="00966A33" w:rsidRDefault="00966A33">
      <w:r>
        <w:separator/>
      </w:r>
    </w:p>
  </w:footnote>
  <w:footnote w:type="continuationSeparator" w:id="0">
    <w:p w14:paraId="71E77226" w14:textId="77777777" w:rsidR="00966A33" w:rsidRDefault="0096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9BE33" w14:textId="77777777" w:rsidR="00AA3177" w:rsidRDefault="00AA31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46192" w14:textId="77777777" w:rsidR="00AA3177" w:rsidRDefault="00AA31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5EB14" w14:textId="77777777" w:rsidR="00AA3177" w:rsidRDefault="00AA31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A33"/>
    <w:rsid w:val="00007727"/>
    <w:rsid w:val="00017720"/>
    <w:rsid w:val="00035488"/>
    <w:rsid w:val="000D7F25"/>
    <w:rsid w:val="000E00E5"/>
    <w:rsid w:val="00145717"/>
    <w:rsid w:val="00173B20"/>
    <w:rsid w:val="001C69FF"/>
    <w:rsid w:val="0023318D"/>
    <w:rsid w:val="00383CA0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1777A"/>
    <w:rsid w:val="00843263"/>
    <w:rsid w:val="00861E75"/>
    <w:rsid w:val="00966A33"/>
    <w:rsid w:val="00986737"/>
    <w:rsid w:val="009D19BD"/>
    <w:rsid w:val="009F189D"/>
    <w:rsid w:val="00A80738"/>
    <w:rsid w:val="00AA317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71C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809AC7"/>
  <w15:chartTrackingRefBased/>
  <w15:docId w15:val="{76DE4CA0-C457-4D56-A78E-137B22BF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4571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2025-09-16T06:43:00Z</cp:lastPrinted>
  <dcterms:created xsi:type="dcterms:W3CDTF">2025-09-16T06:44:00Z</dcterms:created>
  <dcterms:modified xsi:type="dcterms:W3CDTF">2025-09-16T06:44:00Z</dcterms:modified>
</cp:coreProperties>
</file>