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A442" w14:textId="77777777" w:rsidR="00930A96" w:rsidRPr="00DD7E8C" w:rsidRDefault="008F0A6F" w:rsidP="0011068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DD7E8C">
        <w:rPr>
          <w:rFonts w:ascii="Arial Narrow" w:hAnsi="Arial Narrow" w:cs="Arial"/>
          <w:sz w:val="22"/>
          <w:szCs w:val="22"/>
        </w:rPr>
        <w:t>Bydgoszcz</w:t>
      </w:r>
      <w:r w:rsidR="00930A96" w:rsidRPr="00DD7E8C">
        <w:rPr>
          <w:rFonts w:ascii="Arial Narrow" w:hAnsi="Arial Narrow" w:cs="Arial"/>
          <w:sz w:val="22"/>
          <w:szCs w:val="22"/>
        </w:rPr>
        <w:t xml:space="preserve"> dnia: </w:t>
      </w:r>
      <w:r w:rsidRPr="00DD7E8C">
        <w:rPr>
          <w:rFonts w:ascii="Arial Narrow" w:hAnsi="Arial Narrow" w:cs="Arial"/>
          <w:sz w:val="22"/>
          <w:szCs w:val="22"/>
        </w:rPr>
        <w:t>2025-09-16</w:t>
      </w:r>
    </w:p>
    <w:p w14:paraId="3C6C6EBD" w14:textId="77777777" w:rsidR="00930A96" w:rsidRPr="00DD7E8C" w:rsidRDefault="008F0A6F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D7E8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6E11EAE" w14:textId="77777777" w:rsidR="00930A96" w:rsidRPr="00DD7E8C" w:rsidRDefault="008F0A6F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D7E8C">
        <w:rPr>
          <w:rFonts w:ascii="Arial Narrow" w:hAnsi="Arial Narrow" w:cs="Arial"/>
          <w:sz w:val="22"/>
          <w:szCs w:val="22"/>
        </w:rPr>
        <w:t>Powstańców Warszawy</w:t>
      </w:r>
      <w:r w:rsidR="00930A96" w:rsidRPr="00DD7E8C">
        <w:rPr>
          <w:rFonts w:ascii="Arial Narrow" w:hAnsi="Arial Narrow" w:cs="Arial"/>
          <w:sz w:val="22"/>
          <w:szCs w:val="22"/>
        </w:rPr>
        <w:t xml:space="preserve"> </w:t>
      </w:r>
      <w:r w:rsidRPr="00DD7E8C">
        <w:rPr>
          <w:rFonts w:ascii="Arial Narrow" w:hAnsi="Arial Narrow" w:cs="Arial"/>
          <w:sz w:val="22"/>
          <w:szCs w:val="22"/>
        </w:rPr>
        <w:t>5</w:t>
      </w:r>
    </w:p>
    <w:p w14:paraId="2562C0C5" w14:textId="77777777" w:rsidR="00930A96" w:rsidRPr="00DD7E8C" w:rsidRDefault="008F0A6F" w:rsidP="00930A96">
      <w:pPr>
        <w:rPr>
          <w:rFonts w:ascii="Arial Narrow" w:hAnsi="Arial Narrow" w:cs="Arial"/>
          <w:sz w:val="22"/>
          <w:szCs w:val="22"/>
        </w:rPr>
      </w:pPr>
      <w:r w:rsidRPr="00DD7E8C">
        <w:rPr>
          <w:rFonts w:ascii="Arial Narrow" w:hAnsi="Arial Narrow" w:cs="Arial"/>
          <w:sz w:val="22"/>
          <w:szCs w:val="22"/>
        </w:rPr>
        <w:t>85-681</w:t>
      </w:r>
      <w:r w:rsidR="00930A96" w:rsidRPr="00DD7E8C">
        <w:rPr>
          <w:rFonts w:ascii="Arial Narrow" w:hAnsi="Arial Narrow" w:cs="Arial"/>
          <w:sz w:val="22"/>
          <w:szCs w:val="22"/>
        </w:rPr>
        <w:t xml:space="preserve"> </w:t>
      </w:r>
      <w:r w:rsidRPr="00DD7E8C">
        <w:rPr>
          <w:rFonts w:ascii="Arial Narrow" w:hAnsi="Arial Narrow" w:cs="Arial"/>
          <w:sz w:val="22"/>
          <w:szCs w:val="22"/>
        </w:rPr>
        <w:t>Bydgoszcz</w:t>
      </w:r>
    </w:p>
    <w:p w14:paraId="588A0AF3" w14:textId="77777777" w:rsidR="00930A96" w:rsidRPr="00DD7E8C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D7E8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2D2EDC2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D7E8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5609FAD" w14:textId="4A363679" w:rsidR="00DD7E8C" w:rsidRPr="00DD7E8C" w:rsidRDefault="00DD7E8C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110681">
        <w:rPr>
          <w:rFonts w:ascii="Arial Narrow" w:hAnsi="Arial Narrow" w:cs="Arial"/>
          <w:bCs/>
          <w:sz w:val="22"/>
          <w:szCs w:val="22"/>
        </w:rPr>
        <w:t xml:space="preserve"> </w:t>
      </w:r>
      <w:r w:rsidR="00110681" w:rsidRPr="00110681">
        <w:rPr>
          <w:rFonts w:ascii="Arial Narrow" w:hAnsi="Arial Narrow" w:cs="Arial"/>
          <w:b/>
          <w:sz w:val="22"/>
          <w:szCs w:val="22"/>
        </w:rPr>
        <w:t>7067/2025</w:t>
      </w:r>
    </w:p>
    <w:p w14:paraId="30F81161" w14:textId="77777777" w:rsidR="00930A96" w:rsidRPr="00DD7E8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D7E8C">
        <w:rPr>
          <w:rFonts w:ascii="Arial Narrow" w:hAnsi="Arial Narrow" w:cs="Arial"/>
          <w:b/>
          <w:sz w:val="24"/>
          <w:szCs w:val="24"/>
        </w:rPr>
        <w:t>WYKONAWCY</w:t>
      </w:r>
    </w:p>
    <w:p w14:paraId="37BF9147" w14:textId="77777777" w:rsidR="00930A96" w:rsidRPr="00DD7E8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D7E8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D7E8C" w14:paraId="7ABBAF3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351EDE" w14:textId="77777777" w:rsidR="00930A96" w:rsidRPr="00DD7E8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D7E8C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4FEE0ED4" w14:textId="77777777" w:rsidR="00930A96" w:rsidRPr="00DD7E8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D7E8C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D7E8C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D7E8C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D3E70EF" w14:textId="77777777" w:rsidR="00930A96" w:rsidRPr="00DD7E8C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2F7F3619" w14:textId="77777777" w:rsidR="00930A96" w:rsidRPr="00DD7E8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D7E8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D7E8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D7E8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D7E8C" w14:paraId="2B23EDF9" w14:textId="77777777" w:rsidTr="00E03B3C">
        <w:tc>
          <w:tcPr>
            <w:tcW w:w="2269" w:type="dxa"/>
          </w:tcPr>
          <w:p w14:paraId="3E4B3C8B" w14:textId="77777777" w:rsidR="00930A96" w:rsidRPr="00DD7E8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E8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75E63B4" w14:textId="26B4EE47" w:rsidR="00930A96" w:rsidRPr="00DD7E8C" w:rsidRDefault="008F0A6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E8C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</w:p>
        </w:tc>
      </w:tr>
      <w:tr w:rsidR="008F0A6F" w:rsidRPr="00DD7E8C" w14:paraId="3BB0B779" w14:textId="77777777" w:rsidTr="00D87E80">
        <w:tc>
          <w:tcPr>
            <w:tcW w:w="2269" w:type="dxa"/>
          </w:tcPr>
          <w:p w14:paraId="1C6D2D6B" w14:textId="77777777" w:rsidR="008F0A6F" w:rsidRPr="00DD7E8C" w:rsidRDefault="008F0A6F" w:rsidP="00D87E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E8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374320C" w14:textId="77777777" w:rsidR="008F0A6F" w:rsidRPr="00DD7E8C" w:rsidRDefault="008F0A6F" w:rsidP="00D87E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E8C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057B70E1" w14:textId="77777777" w:rsidR="00EF1037" w:rsidRPr="00DD7E8C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7E8C">
        <w:rPr>
          <w:rFonts w:ascii="Arial Narrow" w:hAnsi="Arial Narrow" w:cs="Arial"/>
          <w:sz w:val="22"/>
          <w:szCs w:val="22"/>
        </w:rPr>
        <w:t xml:space="preserve">Zamawiający, </w:t>
      </w:r>
      <w:r w:rsidR="008F0A6F" w:rsidRPr="00DD7E8C">
        <w:rPr>
          <w:rFonts w:ascii="Arial Narrow" w:hAnsi="Arial Narrow" w:cs="Arial"/>
          <w:b/>
          <w:sz w:val="22"/>
          <w:szCs w:val="22"/>
        </w:rPr>
        <w:t>10WSzKzP SPZOZ</w:t>
      </w:r>
      <w:r w:rsidRPr="00DD7E8C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F0A6F" w:rsidRPr="00DD7E8C">
        <w:rPr>
          <w:rFonts w:ascii="Arial Narrow" w:hAnsi="Arial Narrow" w:cs="Arial"/>
          <w:sz w:val="22"/>
          <w:szCs w:val="22"/>
        </w:rPr>
        <w:t>(t.j. Dz. U. z 2024 poz. 1320)</w:t>
      </w:r>
      <w:r w:rsidRPr="00DD7E8C">
        <w:rPr>
          <w:rFonts w:ascii="Arial Narrow" w:hAnsi="Arial Narrow" w:cs="Arial"/>
          <w:sz w:val="22"/>
          <w:szCs w:val="22"/>
        </w:rPr>
        <w:t xml:space="preserve">, </w:t>
      </w:r>
      <w:r w:rsidR="00EB3650" w:rsidRPr="00DD7E8C">
        <w:rPr>
          <w:rFonts w:ascii="Arial Narrow" w:hAnsi="Arial Narrow" w:cs="Arial"/>
          <w:sz w:val="22"/>
          <w:szCs w:val="22"/>
        </w:rPr>
        <w:t xml:space="preserve">informuje o </w:t>
      </w:r>
      <w:r w:rsidRPr="00DD7E8C">
        <w:rPr>
          <w:rFonts w:ascii="Arial Narrow" w:hAnsi="Arial Narrow" w:cs="Arial"/>
          <w:sz w:val="22"/>
          <w:szCs w:val="22"/>
        </w:rPr>
        <w:t>dokon</w:t>
      </w:r>
      <w:r w:rsidR="00EB3650" w:rsidRPr="00DD7E8C">
        <w:rPr>
          <w:rFonts w:ascii="Arial Narrow" w:hAnsi="Arial Narrow" w:cs="Arial"/>
          <w:sz w:val="22"/>
          <w:szCs w:val="22"/>
        </w:rPr>
        <w:t>aniu</w:t>
      </w:r>
      <w:r w:rsidRPr="00DD7E8C">
        <w:rPr>
          <w:rFonts w:ascii="Arial Narrow" w:hAnsi="Arial Narrow" w:cs="Arial"/>
          <w:sz w:val="22"/>
          <w:szCs w:val="22"/>
        </w:rPr>
        <w:t xml:space="preserve"> </w:t>
      </w:r>
      <w:r w:rsidR="00460DC4" w:rsidRPr="00DD7E8C">
        <w:rPr>
          <w:rFonts w:ascii="Arial Narrow" w:hAnsi="Arial Narrow" w:cs="Arial"/>
          <w:sz w:val="22"/>
          <w:szCs w:val="22"/>
        </w:rPr>
        <w:t>zmian</w:t>
      </w:r>
      <w:r w:rsidRPr="00DD7E8C">
        <w:rPr>
          <w:rFonts w:ascii="Arial Narrow" w:hAnsi="Arial Narrow" w:cs="Arial"/>
          <w:sz w:val="22"/>
          <w:szCs w:val="22"/>
        </w:rPr>
        <w:t xml:space="preserve"> w z</w:t>
      </w:r>
      <w:r w:rsidR="00460DC4" w:rsidRPr="00DD7E8C">
        <w:rPr>
          <w:rFonts w:ascii="Arial Narrow" w:hAnsi="Arial Narrow" w:cs="Arial"/>
          <w:sz w:val="22"/>
          <w:szCs w:val="22"/>
        </w:rPr>
        <w:t>apis</w:t>
      </w:r>
      <w:r w:rsidRPr="00DD7E8C">
        <w:rPr>
          <w:rFonts w:ascii="Arial Narrow" w:hAnsi="Arial Narrow" w:cs="Arial"/>
          <w:sz w:val="22"/>
          <w:szCs w:val="22"/>
        </w:rPr>
        <w:t>ach</w:t>
      </w:r>
      <w:r w:rsidR="00460DC4" w:rsidRPr="00DD7E8C">
        <w:rPr>
          <w:rFonts w:ascii="Arial Narrow" w:hAnsi="Arial Narrow" w:cs="Arial"/>
          <w:sz w:val="22"/>
          <w:szCs w:val="22"/>
        </w:rPr>
        <w:t xml:space="preserve"> </w:t>
      </w:r>
      <w:r w:rsidR="0022485D" w:rsidRPr="00DD7E8C">
        <w:rPr>
          <w:rFonts w:ascii="Arial Narrow" w:hAnsi="Arial Narrow" w:cs="Arial"/>
          <w:sz w:val="22"/>
          <w:szCs w:val="22"/>
        </w:rPr>
        <w:t>SWZ</w:t>
      </w:r>
      <w:r w:rsidR="00460DC4" w:rsidRPr="00DD7E8C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D7E8C">
        <w:rPr>
          <w:rFonts w:ascii="Arial Narrow" w:hAnsi="Arial Narrow" w:cs="Arial"/>
          <w:sz w:val="22"/>
          <w:szCs w:val="22"/>
        </w:rPr>
        <w:t>:</w:t>
      </w:r>
    </w:p>
    <w:p w14:paraId="37E4CDE6" w14:textId="026BAF7C" w:rsidR="00B05DDB" w:rsidRDefault="00B05DDB" w:rsidP="00B05DD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2025-12-</w:t>
      </w:r>
      <w:r w:rsidR="00110681">
        <w:rPr>
          <w:rFonts w:ascii="Arial Narrow" w:hAnsi="Arial Narrow"/>
          <w:sz w:val="22"/>
          <w:szCs w:val="22"/>
        </w:rPr>
        <w:t>20</w:t>
      </w:r>
    </w:p>
    <w:p w14:paraId="5FBBC2E6" w14:textId="6F324AFC" w:rsidR="00B05DDB" w:rsidRPr="00481FF7" w:rsidRDefault="00B05DDB" w:rsidP="00B05DDB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2025-09-</w:t>
      </w:r>
      <w:r w:rsidR="00110681">
        <w:rPr>
          <w:rFonts w:ascii="Arial Narrow" w:hAnsi="Arial Narrow"/>
          <w:sz w:val="22"/>
          <w:szCs w:val="22"/>
        </w:rPr>
        <w:t>22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4130E34C" w14:textId="77777777" w:rsidR="00B05DDB" w:rsidRDefault="00B05DDB" w:rsidP="00B05DDB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548C5DDD" w14:textId="77777777" w:rsidR="00B05DDB" w:rsidRPr="00012C39" w:rsidRDefault="00B05DDB" w:rsidP="00B05DDB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27F9CCAA" w14:textId="55704D76" w:rsidR="00B05DDB" w:rsidRDefault="00B05DDB" w:rsidP="00B05DDB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110681">
        <w:rPr>
          <w:rFonts w:ascii="Lucida Sans Unicode" w:hAnsi="Lucida Sans Unicode" w:cs="Lucida Sans Unicode"/>
          <w:b/>
          <w:bCs/>
          <w:color w:val="444444"/>
        </w:rPr>
        <w:t>603121-2025</w:t>
      </w:r>
    </w:p>
    <w:p w14:paraId="352D6662" w14:textId="77777777" w:rsidR="00B05DDB" w:rsidRPr="00012C39" w:rsidRDefault="00B05DDB" w:rsidP="00B05DDB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29BD822A" w14:textId="77777777" w:rsidR="00B05DDB" w:rsidRDefault="00B05DDB" w:rsidP="00B05DDB">
      <w:pPr>
        <w:ind w:left="357"/>
        <w:jc w:val="both"/>
        <w:rPr>
          <w:rFonts w:ascii="Arial Narrow" w:hAnsi="Arial Narrow"/>
        </w:rPr>
      </w:pPr>
    </w:p>
    <w:p w14:paraId="66374073" w14:textId="77777777" w:rsidR="00B05DDB" w:rsidRPr="00012C39" w:rsidRDefault="00B05DDB" w:rsidP="00B05DDB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70B068A5" w14:textId="77777777" w:rsidR="00B05DDB" w:rsidRPr="00DD40AF" w:rsidRDefault="00B05DDB" w:rsidP="00B05DDB">
      <w:pPr>
        <w:ind w:left="357"/>
        <w:jc w:val="both"/>
        <w:rPr>
          <w:rFonts w:ascii="Arial Narrow" w:hAnsi="Arial Narrow"/>
        </w:rPr>
      </w:pPr>
      <w:r w:rsidRPr="00DD40AF">
        <w:rPr>
          <w:rFonts w:ascii="Arial Narrow" w:hAnsi="Arial Narrow"/>
        </w:rPr>
        <w:t>egz. 1 - a/a kancelaria</w:t>
      </w:r>
    </w:p>
    <w:p w14:paraId="3AAB7F39" w14:textId="77777777" w:rsidR="00B05DDB" w:rsidRPr="00DD40AF" w:rsidRDefault="00B05DDB" w:rsidP="00B05DDB">
      <w:pPr>
        <w:rPr>
          <w:rFonts w:ascii="Arial Narrow" w:hAnsi="Arial Narrow" w:cs="Arial"/>
          <w:szCs w:val="24"/>
        </w:rPr>
      </w:pPr>
      <w:r w:rsidRPr="00DD40AF">
        <w:rPr>
          <w:rFonts w:ascii="Arial Narrow" w:hAnsi="Arial Narrow"/>
        </w:rPr>
        <w:t xml:space="preserve">        egz. 2 – </w:t>
      </w:r>
      <w:r w:rsidRPr="00DD40AF">
        <w:rPr>
          <w:rFonts w:ascii="Arial Narrow" w:hAnsi="Arial Narrow" w:cs="Arial"/>
          <w:szCs w:val="24"/>
        </w:rPr>
        <w:t xml:space="preserve">strona </w:t>
      </w:r>
      <w:proofErr w:type="spellStart"/>
      <w:r w:rsidRPr="00DD40AF">
        <w:rPr>
          <w:rFonts w:ascii="Arial Narrow" w:hAnsi="Arial Narrow" w:cs="Arial"/>
          <w:szCs w:val="24"/>
        </w:rPr>
        <w:t>int</w:t>
      </w:r>
      <w:proofErr w:type="spellEnd"/>
      <w:r w:rsidRPr="00DD40AF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DD40AF">
        <w:rPr>
          <w:rFonts w:ascii="Arial Narrow" w:hAnsi="Arial Narrow" w:cs="Arial"/>
          <w:szCs w:val="24"/>
        </w:rPr>
        <w:t>SZPubl</w:t>
      </w:r>
      <w:proofErr w:type="spellEnd"/>
      <w:r w:rsidRPr="00DD40AF">
        <w:rPr>
          <w:rFonts w:ascii="Arial Narrow" w:hAnsi="Arial Narrow" w:cs="Arial"/>
          <w:szCs w:val="24"/>
        </w:rPr>
        <w:t>. T2612 B10</w:t>
      </w:r>
    </w:p>
    <w:p w14:paraId="603C7C28" w14:textId="77777777" w:rsidR="00B05DDB" w:rsidRPr="00012C39" w:rsidRDefault="00B05DDB" w:rsidP="00B05DDB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5BFD2DB7" w14:textId="7D1FD951" w:rsidR="005C0930" w:rsidRPr="00DD7E8C" w:rsidRDefault="00B05DDB" w:rsidP="00110681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2025-09-</w:t>
      </w:r>
      <w:r w:rsidR="00110681">
        <w:rPr>
          <w:rFonts w:ascii="Arial Narrow" w:hAnsi="Arial Narrow"/>
        </w:rPr>
        <w:t>16</w:t>
      </w:r>
    </w:p>
    <w:sectPr w:rsidR="005C0930" w:rsidRPr="00DD7E8C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9E77F" w14:textId="77777777" w:rsidR="00F836BD" w:rsidRDefault="00F836BD">
      <w:r>
        <w:separator/>
      </w:r>
    </w:p>
  </w:endnote>
  <w:endnote w:type="continuationSeparator" w:id="0">
    <w:p w14:paraId="7D9C118D" w14:textId="77777777" w:rsidR="00F836BD" w:rsidRDefault="00F8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CEAA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43F42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F7A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3F5CA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1BB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91DD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B166E" w14:textId="77777777" w:rsidR="00EF1037" w:rsidRDefault="00EF1037">
    <w:pPr>
      <w:pStyle w:val="Stopka"/>
      <w:tabs>
        <w:tab w:val="clear" w:pos="4536"/>
        <w:tab w:val="left" w:pos="6237"/>
      </w:tabs>
    </w:pPr>
  </w:p>
  <w:p w14:paraId="5EC8327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9565E" w14:textId="77777777" w:rsidR="00F836BD" w:rsidRDefault="00F836BD">
      <w:r>
        <w:separator/>
      </w:r>
    </w:p>
  </w:footnote>
  <w:footnote w:type="continuationSeparator" w:id="0">
    <w:p w14:paraId="6E284017" w14:textId="77777777" w:rsidR="00F836BD" w:rsidRDefault="00F83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E802" w14:textId="77777777" w:rsidR="008F0A6F" w:rsidRDefault="008F0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EEAE7" w14:textId="77777777" w:rsidR="008F0A6F" w:rsidRDefault="008F0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D95AE" w14:textId="77777777" w:rsidR="008F0A6F" w:rsidRDefault="008F0A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6BD"/>
    <w:rsid w:val="00057D02"/>
    <w:rsid w:val="000613E0"/>
    <w:rsid w:val="00110681"/>
    <w:rsid w:val="001A571A"/>
    <w:rsid w:val="0022485D"/>
    <w:rsid w:val="00271064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F0A6F"/>
    <w:rsid w:val="009149C3"/>
    <w:rsid w:val="00930A96"/>
    <w:rsid w:val="00953AA1"/>
    <w:rsid w:val="0095641D"/>
    <w:rsid w:val="009D169F"/>
    <w:rsid w:val="00A4668B"/>
    <w:rsid w:val="00B05DDB"/>
    <w:rsid w:val="00B26D41"/>
    <w:rsid w:val="00B361A9"/>
    <w:rsid w:val="00C152AE"/>
    <w:rsid w:val="00D1574A"/>
    <w:rsid w:val="00D248D2"/>
    <w:rsid w:val="00DD7E8C"/>
    <w:rsid w:val="00E02559"/>
    <w:rsid w:val="00E03B3C"/>
    <w:rsid w:val="00E74582"/>
    <w:rsid w:val="00EB3650"/>
    <w:rsid w:val="00EF1037"/>
    <w:rsid w:val="00F16162"/>
    <w:rsid w:val="00F836B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F2C6D"/>
  <w15:chartTrackingRefBased/>
  <w15:docId w15:val="{A7754178-F654-43B2-863C-3697BD682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B05D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2025-09-16T08:43:00Z</cp:lastPrinted>
  <dcterms:created xsi:type="dcterms:W3CDTF">2025-09-16T08:36:00Z</dcterms:created>
  <dcterms:modified xsi:type="dcterms:W3CDTF">2025-09-16T08:43:00Z</dcterms:modified>
</cp:coreProperties>
</file>