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7A292" w14:textId="77777777" w:rsidR="00F245C5" w:rsidRPr="00353FDC" w:rsidRDefault="002A25CB" w:rsidP="001D6D3A">
      <w:pPr>
        <w:jc w:val="right"/>
        <w:rPr>
          <w:rFonts w:ascii="Arial" w:hAnsi="Arial" w:cs="Arial"/>
        </w:rPr>
      </w:pPr>
      <w:bookmarkStart w:id="0" w:name="_Hlk53520193"/>
      <w:r w:rsidRPr="002A25CB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2A25CB">
        <w:rPr>
          <w:rFonts w:ascii="Arial" w:hAnsi="Arial" w:cs="Arial"/>
        </w:rPr>
        <w:t>2025-09-15</w:t>
      </w:r>
    </w:p>
    <w:p w14:paraId="6B549746" w14:textId="77777777" w:rsidR="002A25CB" w:rsidRPr="002A25CB" w:rsidRDefault="002A25CB" w:rsidP="001D6D3A">
      <w:pPr>
        <w:ind w:right="3969"/>
        <w:rPr>
          <w:rFonts w:ascii="Arial" w:hAnsi="Arial" w:cs="Arial"/>
          <w:b/>
          <w:bCs/>
        </w:rPr>
      </w:pPr>
      <w:r w:rsidRPr="002A25CB">
        <w:rPr>
          <w:rFonts w:ascii="Arial" w:hAnsi="Arial" w:cs="Arial"/>
          <w:b/>
          <w:bCs/>
        </w:rPr>
        <w:t>Szpital Wojewódzki w Poznaniu</w:t>
      </w:r>
    </w:p>
    <w:p w14:paraId="273C4946" w14:textId="77777777" w:rsidR="00F245C5" w:rsidRPr="00353FDC" w:rsidRDefault="002A25CB" w:rsidP="001D6D3A">
      <w:pPr>
        <w:ind w:right="3969"/>
        <w:rPr>
          <w:rFonts w:ascii="Arial" w:hAnsi="Arial" w:cs="Arial"/>
          <w:b/>
          <w:bCs/>
        </w:rPr>
      </w:pPr>
      <w:r w:rsidRPr="002A25CB">
        <w:rPr>
          <w:rFonts w:ascii="Arial" w:hAnsi="Arial" w:cs="Arial"/>
          <w:b/>
          <w:bCs/>
        </w:rPr>
        <w:t>Dział Zamówień Publicznych</w:t>
      </w:r>
    </w:p>
    <w:p w14:paraId="4ED3CB2F" w14:textId="77777777" w:rsidR="00F245C5" w:rsidRPr="00353FDC" w:rsidRDefault="002A25CB" w:rsidP="001D6D3A">
      <w:pPr>
        <w:ind w:right="3969"/>
        <w:rPr>
          <w:rFonts w:ascii="Arial" w:hAnsi="Arial" w:cs="Arial"/>
        </w:rPr>
      </w:pPr>
      <w:r w:rsidRPr="002A25CB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2A25CB">
        <w:rPr>
          <w:rFonts w:ascii="Arial" w:hAnsi="Arial" w:cs="Arial"/>
        </w:rPr>
        <w:t>7/19</w:t>
      </w:r>
    </w:p>
    <w:p w14:paraId="2E26B23A" w14:textId="77777777" w:rsidR="00F245C5" w:rsidRPr="00353FDC" w:rsidRDefault="002A25CB" w:rsidP="001D6D3A">
      <w:pPr>
        <w:ind w:right="4253"/>
        <w:rPr>
          <w:rFonts w:ascii="Arial" w:hAnsi="Arial" w:cs="Arial"/>
        </w:rPr>
      </w:pPr>
      <w:r w:rsidRPr="002A25CB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2A25CB">
        <w:rPr>
          <w:rFonts w:ascii="Arial" w:hAnsi="Arial" w:cs="Arial"/>
        </w:rPr>
        <w:t>Poznań</w:t>
      </w:r>
    </w:p>
    <w:p w14:paraId="74CB15E5" w14:textId="29796930" w:rsidR="00D30F1F" w:rsidRDefault="00D30F1F" w:rsidP="001D6D3A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E13F637" w14:textId="77777777" w:rsidR="00F245C5" w:rsidRDefault="00D30F1F" w:rsidP="001D6D3A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600164B0" w14:textId="77777777" w:rsidR="001D6D3A" w:rsidRDefault="001D6D3A" w:rsidP="001D6D3A">
      <w:pPr>
        <w:tabs>
          <w:tab w:val="right" w:pos="9072"/>
        </w:tabs>
        <w:ind w:left="5670"/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5BEFADB2" w14:textId="77777777" w:rsidTr="00783056">
        <w:tc>
          <w:tcPr>
            <w:tcW w:w="10031" w:type="dxa"/>
            <w:shd w:val="clear" w:color="auto" w:fill="F2F2F2"/>
            <w:hideMark/>
          </w:tcPr>
          <w:p w14:paraId="4ED977EB" w14:textId="77777777" w:rsidR="00F245C5" w:rsidRPr="00353FDC" w:rsidRDefault="00F245C5" w:rsidP="001D6D3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2F3CAD2" w14:textId="77777777" w:rsidR="00F245C5" w:rsidRDefault="00F245C5" w:rsidP="001D6D3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07DA4758" w14:textId="2400B567" w:rsidR="001D6D3A" w:rsidRPr="00353FDC" w:rsidRDefault="001D6D3A" w:rsidP="001D6D3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1D6D3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zadania nr 1</w:t>
            </w:r>
          </w:p>
        </w:tc>
      </w:tr>
    </w:tbl>
    <w:p w14:paraId="14E75E62" w14:textId="77777777" w:rsidR="00F245C5" w:rsidRPr="00353FDC" w:rsidRDefault="00F245C5" w:rsidP="001D6D3A">
      <w:pPr>
        <w:keepNext/>
        <w:outlineLvl w:val="0"/>
        <w:rPr>
          <w:rFonts w:ascii="Arial" w:hAnsi="Arial" w:cs="Arial"/>
          <w:b/>
        </w:rPr>
      </w:pPr>
    </w:p>
    <w:p w14:paraId="0B1C8B7B" w14:textId="77777777" w:rsidR="00F245C5" w:rsidRPr="00353FDC" w:rsidRDefault="00F245C5" w:rsidP="001D6D3A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F245C5" w:rsidRPr="00353FDC" w14:paraId="2DD98F7B" w14:textId="77777777" w:rsidTr="001D6D3A">
        <w:tc>
          <w:tcPr>
            <w:tcW w:w="2269" w:type="dxa"/>
          </w:tcPr>
          <w:p w14:paraId="611F91CC" w14:textId="77777777" w:rsidR="00F245C5" w:rsidRPr="00353FDC" w:rsidRDefault="00F245C5" w:rsidP="001D6D3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13292E15" w14:textId="77777777" w:rsidR="00F245C5" w:rsidRPr="00353FDC" w:rsidRDefault="002A25CB" w:rsidP="001D6D3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A25CB">
              <w:rPr>
                <w:rFonts w:ascii="Arial" w:hAnsi="Arial" w:cs="Arial"/>
                <w:bCs/>
              </w:rPr>
              <w:t>Sukcesywna dostawa artykułów sypkich i opakowań jednorazowych do Szpitala Wojewódzkiego w Poznaniu</w:t>
            </w:r>
          </w:p>
        </w:tc>
      </w:tr>
      <w:tr w:rsidR="002A25CB" w:rsidRPr="00353FDC" w14:paraId="7AF8B023" w14:textId="77777777" w:rsidTr="001D6D3A">
        <w:tc>
          <w:tcPr>
            <w:tcW w:w="2269" w:type="dxa"/>
          </w:tcPr>
          <w:p w14:paraId="0E622FD6" w14:textId="77777777" w:rsidR="002A25CB" w:rsidRPr="00353FDC" w:rsidRDefault="002A25CB" w:rsidP="001D6D3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67D1E986" w14:textId="77777777" w:rsidR="002A25CB" w:rsidRPr="00353FDC" w:rsidRDefault="002A25CB" w:rsidP="001D6D3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A25CB">
              <w:rPr>
                <w:rFonts w:ascii="Arial" w:hAnsi="Arial" w:cs="Arial"/>
                <w:bCs/>
              </w:rPr>
              <w:t>SZW/DZP/98/2025</w:t>
            </w:r>
          </w:p>
        </w:tc>
      </w:tr>
    </w:tbl>
    <w:p w14:paraId="318A3596" w14:textId="77777777" w:rsidR="00F245C5" w:rsidRDefault="00F245C5" w:rsidP="001D6D3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EC6B2A8" w14:textId="2988F8A4" w:rsidR="00A02E94" w:rsidRDefault="00F245C5" w:rsidP="001D6D3A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2A25CB" w:rsidRPr="002A25CB">
        <w:rPr>
          <w:rFonts w:ascii="Arial" w:hAnsi="Arial" w:cs="Arial"/>
          <w:b/>
        </w:rPr>
        <w:t>Szpital Wojewódzki w Poznaniu</w:t>
      </w:r>
      <w:r w:rsidR="001D6D3A">
        <w:rPr>
          <w:rFonts w:ascii="Arial" w:hAnsi="Arial" w:cs="Arial"/>
          <w:b/>
        </w:rPr>
        <w:t xml:space="preserve">, </w:t>
      </w:r>
      <w:r w:rsidR="002A25CB" w:rsidRPr="002A25CB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2A25CB" w:rsidRPr="002A25CB">
        <w:rPr>
          <w:rFonts w:ascii="Arial" w:hAnsi="Arial" w:cs="Arial"/>
        </w:rPr>
        <w:t>(</w:t>
      </w:r>
      <w:proofErr w:type="spellStart"/>
      <w:r w:rsidR="002A25CB" w:rsidRPr="002A25CB">
        <w:rPr>
          <w:rFonts w:ascii="Arial" w:hAnsi="Arial" w:cs="Arial"/>
        </w:rPr>
        <w:t>t.j</w:t>
      </w:r>
      <w:proofErr w:type="spellEnd"/>
      <w:r w:rsidR="002A25CB" w:rsidRPr="002A25CB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7D2582D5" w14:textId="77777777" w:rsidR="001D6D3A" w:rsidRDefault="001D6D3A" w:rsidP="001D6D3A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A25CB" w14:paraId="58D42C2D" w14:textId="77777777" w:rsidTr="003F4C3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0A03D" w14:textId="77777777" w:rsidR="002A25CB" w:rsidRPr="00F245C5" w:rsidRDefault="002A25CB" w:rsidP="001D6D3A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A25CB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A25CB">
              <w:rPr>
                <w:rFonts w:ascii="Arial" w:hAnsi="Arial" w:cs="Arial"/>
              </w:rPr>
              <w:t>artykuły sypkie</w:t>
            </w:r>
          </w:p>
          <w:p w14:paraId="53D00965" w14:textId="77777777" w:rsidR="002A25CB" w:rsidRPr="00F245C5" w:rsidRDefault="002A25CB" w:rsidP="001D6D3A">
            <w:pPr>
              <w:jc w:val="both"/>
              <w:rPr>
                <w:rFonts w:ascii="Arial" w:hAnsi="Arial" w:cs="Arial"/>
                <w:b/>
              </w:rPr>
            </w:pPr>
            <w:r w:rsidRPr="002A25CB">
              <w:rPr>
                <w:rFonts w:ascii="Arial" w:hAnsi="Arial" w:cs="Arial"/>
                <w:b/>
              </w:rPr>
              <w:t>MPT "PIK" GRZEGORZ KASPROWICZ, PIOTR KASPROWICZ, BŁAŻEJ PAWŁOWSKI SPÓŁKA JAWNA</w:t>
            </w:r>
          </w:p>
          <w:p w14:paraId="6F053B3C" w14:textId="77777777" w:rsidR="002A25CB" w:rsidRPr="00F245C5" w:rsidRDefault="002A25CB" w:rsidP="001D6D3A">
            <w:pPr>
              <w:jc w:val="both"/>
              <w:rPr>
                <w:rFonts w:ascii="Arial" w:hAnsi="Arial" w:cs="Arial"/>
                <w:bCs/>
              </w:rPr>
            </w:pPr>
            <w:r w:rsidRPr="002A25CB">
              <w:rPr>
                <w:rFonts w:ascii="Arial" w:hAnsi="Arial" w:cs="Arial"/>
                <w:bCs/>
              </w:rPr>
              <w:t>Wrocławska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A25CB">
              <w:rPr>
                <w:rFonts w:ascii="Arial" w:hAnsi="Arial" w:cs="Arial"/>
                <w:bCs/>
              </w:rPr>
              <w:t>42B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6BE5AF1" w14:textId="77777777" w:rsidR="002A25CB" w:rsidRPr="00F245C5" w:rsidRDefault="002A25CB" w:rsidP="001D6D3A">
            <w:pPr>
              <w:jc w:val="both"/>
              <w:rPr>
                <w:rFonts w:ascii="Arial" w:hAnsi="Arial" w:cs="Arial"/>
                <w:bCs/>
              </w:rPr>
            </w:pPr>
            <w:r w:rsidRPr="002A25CB">
              <w:rPr>
                <w:rFonts w:ascii="Arial" w:hAnsi="Arial" w:cs="Arial"/>
                <w:bCs/>
              </w:rPr>
              <w:t>62-300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A25CB">
              <w:rPr>
                <w:rFonts w:ascii="Arial" w:hAnsi="Arial" w:cs="Arial"/>
                <w:bCs/>
              </w:rPr>
              <w:t>Września</w:t>
            </w:r>
          </w:p>
          <w:p w14:paraId="3FB3A9FD" w14:textId="77777777" w:rsidR="002A25CB" w:rsidRPr="00F245C5" w:rsidRDefault="002A25CB" w:rsidP="001D6D3A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A25CB">
              <w:rPr>
                <w:rFonts w:ascii="Arial" w:hAnsi="Arial" w:cs="Arial"/>
                <w:b/>
              </w:rPr>
              <w:t>139 734.95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A8D31F7" w14:textId="77777777" w:rsidR="002A25CB" w:rsidRPr="00F245C5" w:rsidRDefault="002A25CB" w:rsidP="001D6D3A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5C2AF84" w14:textId="77777777" w:rsidR="002A25CB" w:rsidRPr="00F245C5" w:rsidRDefault="002A25CB" w:rsidP="001D6D3A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A25CB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1802A899" w14:textId="77777777" w:rsidR="001D6D3A" w:rsidRDefault="001D6D3A" w:rsidP="001D6D3A">
      <w:pPr>
        <w:jc w:val="both"/>
        <w:rPr>
          <w:rFonts w:ascii="Arial" w:hAnsi="Arial" w:cs="Arial"/>
          <w:b/>
          <w:bCs/>
          <w:color w:val="000000"/>
        </w:rPr>
      </w:pPr>
    </w:p>
    <w:p w14:paraId="0150C921" w14:textId="23192DE6" w:rsidR="00A02E94" w:rsidRDefault="00F245C5" w:rsidP="001D6D3A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1985"/>
        <w:gridCol w:w="1559"/>
      </w:tblGrid>
      <w:tr w:rsidR="00A02E94" w14:paraId="1E8B5AF1" w14:textId="77777777" w:rsidTr="001D6D3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40A765" w14:textId="77777777" w:rsidR="00A02E94" w:rsidRPr="00F245C5" w:rsidRDefault="00F245C5" w:rsidP="001D6D3A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628E35" w14:textId="77777777" w:rsidR="00A02E94" w:rsidRPr="00F245C5" w:rsidRDefault="007D7932" w:rsidP="001D6D3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F6554C" w14:textId="77777777" w:rsidR="00A02E94" w:rsidRPr="00F245C5" w:rsidRDefault="007D7932" w:rsidP="001D6D3A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32EBC2" w14:textId="77777777" w:rsidR="00A02E94" w:rsidRPr="00F245C5" w:rsidRDefault="00A02E94" w:rsidP="001D6D3A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A25CB" w14:paraId="1DD55071" w14:textId="77777777" w:rsidTr="001D6D3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C8918" w14:textId="77777777" w:rsidR="002A25CB" w:rsidRPr="007D7932" w:rsidRDefault="002A25CB" w:rsidP="001D6D3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A25CB">
              <w:rPr>
                <w:rFonts w:ascii="Arial" w:hAnsi="Arial" w:cs="Arial"/>
                <w:sz w:val="22"/>
                <w:szCs w:val="22"/>
              </w:rPr>
              <w:t>artykuły sypkie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44ABD" w14:textId="77777777" w:rsidR="002A25CB" w:rsidRPr="007D7932" w:rsidRDefault="002A25CB" w:rsidP="001D6D3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25C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PHU </w:t>
            </w:r>
            <w:proofErr w:type="spellStart"/>
            <w:r w:rsidRPr="002A25CB">
              <w:rPr>
                <w:rFonts w:ascii="Arial" w:hAnsi="Arial" w:cs="Arial"/>
                <w:b/>
                <w:bCs/>
                <w:sz w:val="22"/>
                <w:szCs w:val="22"/>
              </w:rPr>
              <w:t>Blugel</w:t>
            </w:r>
            <w:proofErr w:type="spellEnd"/>
          </w:p>
          <w:p w14:paraId="5A041983" w14:textId="77777777" w:rsidR="002A25CB" w:rsidRPr="007D7932" w:rsidRDefault="002A25CB" w:rsidP="001D6D3A">
            <w:pPr>
              <w:rPr>
                <w:rFonts w:ascii="Arial" w:hAnsi="Arial" w:cs="Arial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Wrocławska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A25CB">
              <w:rPr>
                <w:rFonts w:ascii="Arial" w:hAnsi="Arial" w:cs="Arial"/>
                <w:sz w:val="22"/>
                <w:szCs w:val="22"/>
              </w:rPr>
              <w:t>33/D</w:t>
            </w:r>
          </w:p>
          <w:p w14:paraId="6A53A329" w14:textId="77777777" w:rsidR="002A25CB" w:rsidRPr="007D7932" w:rsidRDefault="002A25CB" w:rsidP="001D6D3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55-095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A25CB">
              <w:rPr>
                <w:rFonts w:ascii="Arial" w:hAnsi="Arial" w:cs="Arial"/>
                <w:sz w:val="22"/>
                <w:szCs w:val="22"/>
              </w:rPr>
              <w:t>Długołęka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3EE35" w14:textId="77777777" w:rsidR="001D6D3A" w:rsidRDefault="001D6D3A" w:rsidP="001D6D3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A73D4E" w14:textId="482A59CD" w:rsidR="002A25CB" w:rsidRPr="007D7932" w:rsidRDefault="002A25CB" w:rsidP="001D6D3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1 - Cena - 85.02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791E9" w14:textId="77777777" w:rsidR="002A25CB" w:rsidRPr="007D7932" w:rsidRDefault="002A25CB" w:rsidP="001D6D3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 xml:space="preserve">  85,02</w:t>
            </w:r>
          </w:p>
        </w:tc>
      </w:tr>
      <w:tr w:rsidR="002A25CB" w14:paraId="79C8ED6E" w14:textId="77777777" w:rsidTr="001D6D3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BCCC1" w14:textId="77777777" w:rsidR="002A25CB" w:rsidRPr="007D7932" w:rsidRDefault="002A25CB" w:rsidP="001D6D3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A25CB">
              <w:rPr>
                <w:rFonts w:ascii="Arial" w:hAnsi="Arial" w:cs="Arial"/>
                <w:sz w:val="22"/>
                <w:szCs w:val="22"/>
              </w:rPr>
              <w:t>artykuły sypkie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AC973" w14:textId="77777777" w:rsidR="002A25CB" w:rsidRPr="007D7932" w:rsidRDefault="002A25CB" w:rsidP="001D6D3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25CB">
              <w:rPr>
                <w:rFonts w:ascii="Arial" w:hAnsi="Arial" w:cs="Arial"/>
                <w:b/>
                <w:bCs/>
                <w:sz w:val="22"/>
                <w:szCs w:val="22"/>
              </w:rPr>
              <w:t>MPT "PIK" GRZEGORZ KASPROWICZ, PIOTR KASPROWICZ, BŁAŻEJ PAWŁOWSKI SPÓŁKA JAWNA</w:t>
            </w:r>
          </w:p>
          <w:p w14:paraId="56BF299A" w14:textId="77777777" w:rsidR="002A25CB" w:rsidRPr="007D7932" w:rsidRDefault="002A25CB" w:rsidP="001D6D3A">
            <w:pPr>
              <w:rPr>
                <w:rFonts w:ascii="Arial" w:hAnsi="Arial" w:cs="Arial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Wrocławska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A25CB">
              <w:rPr>
                <w:rFonts w:ascii="Arial" w:hAnsi="Arial" w:cs="Arial"/>
                <w:sz w:val="22"/>
                <w:szCs w:val="22"/>
              </w:rPr>
              <w:t>42B</w:t>
            </w:r>
          </w:p>
          <w:p w14:paraId="7EABD747" w14:textId="77777777" w:rsidR="002A25CB" w:rsidRPr="007D7932" w:rsidRDefault="002A25CB" w:rsidP="001D6D3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62-300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A25CB">
              <w:rPr>
                <w:rFonts w:ascii="Arial" w:hAnsi="Arial" w:cs="Arial"/>
                <w:sz w:val="22"/>
                <w:szCs w:val="22"/>
              </w:rPr>
              <w:t>Września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73277" w14:textId="77777777" w:rsidR="001D6D3A" w:rsidRDefault="001D6D3A" w:rsidP="001D6D3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D70010" w14:textId="77777777" w:rsidR="001D6D3A" w:rsidRDefault="001D6D3A" w:rsidP="001D6D3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6EB2EF" w14:textId="3697D519" w:rsidR="002A25CB" w:rsidRPr="007D7932" w:rsidRDefault="002A25CB" w:rsidP="001D6D3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34348" w14:textId="77777777" w:rsidR="002A25CB" w:rsidRPr="007D7932" w:rsidRDefault="002A25CB" w:rsidP="001D6D3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A25CB" w14:paraId="69B834E3" w14:textId="77777777" w:rsidTr="001D6D3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991B8" w14:textId="77777777" w:rsidR="002A25CB" w:rsidRPr="007D7932" w:rsidRDefault="002A25CB" w:rsidP="001D6D3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A25CB">
              <w:rPr>
                <w:rFonts w:ascii="Arial" w:hAnsi="Arial" w:cs="Arial"/>
                <w:sz w:val="22"/>
                <w:szCs w:val="22"/>
              </w:rPr>
              <w:t>artykuły sypkie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803F5" w14:textId="77777777" w:rsidR="002A25CB" w:rsidRPr="007D7932" w:rsidRDefault="002A25CB" w:rsidP="001D6D3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A25CB">
              <w:rPr>
                <w:rFonts w:ascii="Arial" w:hAnsi="Arial" w:cs="Arial"/>
                <w:b/>
                <w:bCs/>
                <w:sz w:val="22"/>
                <w:szCs w:val="22"/>
              </w:rPr>
              <w:t>Aber</w:t>
            </w:r>
            <w:proofErr w:type="spellEnd"/>
            <w:r w:rsidRPr="002A25C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A6C85C0" w14:textId="77777777" w:rsidR="002A25CB" w:rsidRPr="007D7932" w:rsidRDefault="002A25CB" w:rsidP="001D6D3A">
            <w:pPr>
              <w:rPr>
                <w:rFonts w:ascii="Arial" w:hAnsi="Arial" w:cs="Arial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ul. 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A25CB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7053F5FB" w14:textId="77777777" w:rsidR="002A25CB" w:rsidRPr="007D7932" w:rsidRDefault="002A25CB" w:rsidP="001D6D3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85-758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A25CB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530B1" w14:textId="77777777" w:rsidR="001D6D3A" w:rsidRDefault="001D6D3A" w:rsidP="001D6D3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109937" w14:textId="3F1ACADC" w:rsidR="002A25CB" w:rsidRPr="007D7932" w:rsidRDefault="002A25CB" w:rsidP="001D6D3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1 - Cena - 93.31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2B6B5" w14:textId="77777777" w:rsidR="002A25CB" w:rsidRPr="007D7932" w:rsidRDefault="002A25CB" w:rsidP="001D6D3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 xml:space="preserve">  93,31</w:t>
            </w:r>
          </w:p>
        </w:tc>
      </w:tr>
      <w:tr w:rsidR="002A25CB" w14:paraId="146CA21F" w14:textId="77777777" w:rsidTr="001D6D3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1E179" w14:textId="77777777" w:rsidR="002A25CB" w:rsidRPr="007D7932" w:rsidRDefault="002A25CB" w:rsidP="001D6D3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A25CB">
              <w:rPr>
                <w:rFonts w:ascii="Arial" w:hAnsi="Arial" w:cs="Arial"/>
                <w:sz w:val="22"/>
                <w:szCs w:val="22"/>
              </w:rPr>
              <w:t>artykuły sypkie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3C635" w14:textId="77777777" w:rsidR="002A25CB" w:rsidRPr="007D7932" w:rsidRDefault="002A25CB" w:rsidP="001D6D3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25CB">
              <w:rPr>
                <w:rFonts w:ascii="Arial" w:hAnsi="Arial" w:cs="Arial"/>
                <w:b/>
                <w:bCs/>
                <w:sz w:val="22"/>
                <w:szCs w:val="22"/>
              </w:rPr>
              <w:t>WALKOWIAK Spółka z Ograniczoną Odpowiedzialnością</w:t>
            </w:r>
          </w:p>
          <w:p w14:paraId="3197C4A2" w14:textId="77777777" w:rsidR="002A25CB" w:rsidRPr="007D7932" w:rsidRDefault="002A25CB" w:rsidP="001D6D3A">
            <w:pPr>
              <w:rPr>
                <w:rFonts w:ascii="Arial" w:hAnsi="Arial" w:cs="Arial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Szkolna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A25CB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265F4B7A" w14:textId="77777777" w:rsidR="002A25CB" w:rsidRPr="007D7932" w:rsidRDefault="002A25CB" w:rsidP="001D6D3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64-553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A25CB">
              <w:rPr>
                <w:rFonts w:ascii="Arial" w:hAnsi="Arial" w:cs="Arial"/>
                <w:sz w:val="22"/>
                <w:szCs w:val="22"/>
              </w:rPr>
              <w:t>Grzebienisko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B81DB" w14:textId="77777777" w:rsidR="00F725BB" w:rsidRDefault="00F725BB" w:rsidP="001D6D3A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DF4BE2" w14:textId="24F51D23" w:rsidR="002A25CB" w:rsidRPr="007D7932" w:rsidRDefault="002A25CB" w:rsidP="001D6D3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1 - Cena - 88.93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ED84D" w14:textId="77777777" w:rsidR="002A25CB" w:rsidRPr="007D7932" w:rsidRDefault="002A25CB" w:rsidP="001D6D3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 xml:space="preserve">  88,93</w:t>
            </w:r>
          </w:p>
        </w:tc>
      </w:tr>
      <w:tr w:rsidR="002A25CB" w14:paraId="320199C4" w14:textId="77777777" w:rsidTr="001D6D3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42FD1" w14:textId="77777777" w:rsidR="002A25CB" w:rsidRPr="007D7932" w:rsidRDefault="002A25CB" w:rsidP="001D6D3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A25CB">
              <w:rPr>
                <w:rFonts w:ascii="Arial" w:hAnsi="Arial" w:cs="Arial"/>
                <w:sz w:val="22"/>
                <w:szCs w:val="22"/>
              </w:rPr>
              <w:t>artykuły sypkie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B3EE1" w14:textId="77777777" w:rsidR="002A25CB" w:rsidRPr="007D7932" w:rsidRDefault="002A25CB" w:rsidP="001D6D3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25C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P.P.H. </w:t>
            </w:r>
            <w:proofErr w:type="spellStart"/>
            <w:r w:rsidRPr="002A25CB">
              <w:rPr>
                <w:rFonts w:ascii="Arial" w:hAnsi="Arial" w:cs="Arial"/>
                <w:b/>
                <w:bCs/>
                <w:sz w:val="22"/>
                <w:szCs w:val="22"/>
              </w:rPr>
              <w:t>Polaris</w:t>
            </w:r>
            <w:proofErr w:type="spellEnd"/>
            <w:r w:rsidRPr="002A25C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Małgorzata Gruszczyńska</w:t>
            </w:r>
          </w:p>
          <w:p w14:paraId="4AA806AE" w14:textId="77777777" w:rsidR="002A25CB" w:rsidRPr="007D7932" w:rsidRDefault="002A25CB" w:rsidP="001D6D3A">
            <w:pPr>
              <w:rPr>
                <w:rFonts w:ascii="Arial" w:hAnsi="Arial" w:cs="Arial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ul. Żołnierska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A25CB">
              <w:rPr>
                <w:rFonts w:ascii="Arial" w:hAnsi="Arial" w:cs="Arial"/>
                <w:sz w:val="22"/>
                <w:szCs w:val="22"/>
              </w:rPr>
              <w:t>20a</w:t>
            </w:r>
          </w:p>
          <w:p w14:paraId="2B15279A" w14:textId="77777777" w:rsidR="002A25CB" w:rsidRPr="007D7932" w:rsidRDefault="002A25CB" w:rsidP="001D6D3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62-800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A25CB">
              <w:rPr>
                <w:rFonts w:ascii="Arial" w:hAnsi="Arial" w:cs="Arial"/>
                <w:sz w:val="22"/>
                <w:szCs w:val="22"/>
              </w:rPr>
              <w:t>Kalisz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1FA43" w14:textId="77777777" w:rsidR="001D6D3A" w:rsidRDefault="001D6D3A" w:rsidP="001D6D3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9D0DC5" w14:textId="6C1AA9D3" w:rsidR="002A25CB" w:rsidRPr="007D7932" w:rsidRDefault="002A25CB" w:rsidP="001D6D3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>1 - Cena - 80.32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61BB4" w14:textId="77777777" w:rsidR="002A25CB" w:rsidRPr="007D7932" w:rsidRDefault="002A25CB" w:rsidP="001D6D3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25CB">
              <w:rPr>
                <w:rFonts w:ascii="Arial" w:hAnsi="Arial" w:cs="Arial"/>
                <w:sz w:val="22"/>
                <w:szCs w:val="22"/>
              </w:rPr>
              <w:t xml:space="preserve">  80,32</w:t>
            </w:r>
          </w:p>
        </w:tc>
      </w:tr>
    </w:tbl>
    <w:p w14:paraId="6391016E" w14:textId="77777777" w:rsidR="00A02E94" w:rsidRDefault="00A02E94" w:rsidP="001D6D3A">
      <w:pPr>
        <w:jc w:val="both"/>
        <w:rPr>
          <w:rFonts w:ascii="Arial" w:hAnsi="Arial" w:cs="Arial"/>
          <w:color w:val="000000"/>
        </w:rPr>
      </w:pPr>
    </w:p>
    <w:p w14:paraId="4CF0D557" w14:textId="77777777" w:rsidR="00A02E94" w:rsidRDefault="00A02E94" w:rsidP="001D6D3A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308A983F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E355886" w14:textId="77777777" w:rsidR="00A02E94" w:rsidRPr="007D7932" w:rsidRDefault="00A02E94" w:rsidP="001D6D3A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F91F86D" w14:textId="77777777" w:rsidR="00A02E94" w:rsidRPr="007D7932" w:rsidRDefault="00A02E94" w:rsidP="001D6D3A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DF44F14" w14:textId="77777777" w:rsidR="00A02E94" w:rsidRPr="007D7932" w:rsidRDefault="00A02E94" w:rsidP="001D6D3A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60BB94EA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FFF6487" w14:textId="77777777" w:rsidR="00A02E94" w:rsidRPr="007D7932" w:rsidRDefault="00A02E94" w:rsidP="001D6D3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3C07F5D" w14:textId="77777777" w:rsidR="00A02E94" w:rsidRPr="007D7932" w:rsidRDefault="00A02E94" w:rsidP="001D6D3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AE2D0F9" w14:textId="77777777" w:rsidR="00A02E94" w:rsidRPr="007D7932" w:rsidRDefault="00A02E94" w:rsidP="001D6D3A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A77D785" w14:textId="77777777" w:rsidR="00A02E94" w:rsidRPr="007D7932" w:rsidRDefault="00A02E94" w:rsidP="001D6D3A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93D4D7" w14:textId="77777777" w:rsidR="00A02E94" w:rsidRDefault="00A02E94" w:rsidP="001D6D3A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C593FE8" w14:textId="77777777" w:rsidR="0013621B" w:rsidRPr="0013621B" w:rsidRDefault="0013621B" w:rsidP="001D6D3A">
            <w:pPr>
              <w:rPr>
                <w:rFonts w:ascii="Arial" w:hAnsi="Arial" w:cs="Arial"/>
                <w:sz w:val="12"/>
                <w:szCs w:val="12"/>
              </w:rPr>
            </w:pPr>
          </w:p>
          <w:p w14:paraId="76F56E3C" w14:textId="77777777" w:rsidR="00A02E94" w:rsidRPr="007D7932" w:rsidRDefault="00A02E94" w:rsidP="001D6D3A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092F486" w14:textId="77777777" w:rsidR="00A02E94" w:rsidRPr="007D7932" w:rsidRDefault="00A02E94" w:rsidP="001D6D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74CC5DA" w14:textId="77777777" w:rsidR="00A02E94" w:rsidRDefault="00A02E94" w:rsidP="001D6D3A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774F04CC" w14:textId="77777777" w:rsidR="00A02E94" w:rsidRDefault="00A02E94" w:rsidP="001D6D3A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2D7806B0" w14:textId="77777777" w:rsidR="00A02E94" w:rsidRDefault="00A02E94" w:rsidP="001D6D3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2A25CB">
        <w:rPr>
          <w:rFonts w:ascii="Arial" w:hAnsi="Arial" w:cs="Arial"/>
        </w:rPr>
        <w:t>nie krótszym niż 5 dni od dnia przesłania niniejszej informacji o wyborze najkorzystniejszej oferty.</w:t>
      </w:r>
    </w:p>
    <w:p w14:paraId="70A55C16" w14:textId="77777777" w:rsidR="00A02E94" w:rsidRDefault="00A02E94" w:rsidP="001D6D3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12CAA325" w14:textId="77777777" w:rsidR="0013621B" w:rsidRPr="00C6247D" w:rsidRDefault="0013621B" w:rsidP="001D6D3A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2E16C55" w14:textId="77777777" w:rsidR="0013621B" w:rsidRPr="00D50535" w:rsidRDefault="0013621B" w:rsidP="001D6D3A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37059465" w14:textId="77777777" w:rsidR="001D6D3A" w:rsidRDefault="001D6D3A" w:rsidP="001D6D3A">
      <w:pPr>
        <w:ind w:left="3119" w:firstLine="425"/>
        <w:jc w:val="right"/>
        <w:rPr>
          <w:rFonts w:ascii="Arial" w:hAnsi="Arial" w:cs="Arial"/>
          <w:i/>
        </w:rPr>
      </w:pPr>
    </w:p>
    <w:p w14:paraId="1D059A99" w14:textId="591C8ACC" w:rsidR="0013621B" w:rsidRDefault="0013621B" w:rsidP="001D6D3A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46114F56" w14:textId="77777777" w:rsidR="00F725BB" w:rsidRDefault="00F725BB" w:rsidP="001D6D3A">
      <w:pPr>
        <w:ind w:left="3119" w:firstLine="425"/>
        <w:jc w:val="right"/>
        <w:rPr>
          <w:rFonts w:ascii="Arial" w:hAnsi="Arial" w:cs="Arial"/>
          <w:i/>
        </w:rPr>
      </w:pPr>
    </w:p>
    <w:p w14:paraId="7B50145D" w14:textId="77777777" w:rsidR="00F725BB" w:rsidRPr="00567724" w:rsidRDefault="00F725BB" w:rsidP="00F725BB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sz w:val="20"/>
        </w:rPr>
        <w:t xml:space="preserve">  </w:t>
      </w:r>
      <w:r w:rsidRPr="00567724">
        <w:rPr>
          <w:rFonts w:ascii="Arial" w:hAnsi="Arial" w:cs="Arial"/>
          <w:i/>
          <w:sz w:val="20"/>
        </w:rPr>
        <w:t>/-/ I Z-ca Dyrektora ds. Administracyjnych</w:t>
      </w:r>
    </w:p>
    <w:p w14:paraId="4A2A247A" w14:textId="77777777" w:rsidR="00F725BB" w:rsidRPr="00567724" w:rsidRDefault="00F725BB" w:rsidP="00F725BB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i/>
          <w:sz w:val="20"/>
        </w:rPr>
        <w:t>Krystyna Piątkowska</w:t>
      </w:r>
    </w:p>
    <w:p w14:paraId="6348E5EB" w14:textId="77777777" w:rsidR="00F725BB" w:rsidRDefault="00F725BB" w:rsidP="001D6D3A">
      <w:pPr>
        <w:ind w:left="3119" w:firstLine="425"/>
        <w:jc w:val="right"/>
        <w:rPr>
          <w:rFonts w:ascii="Arial" w:hAnsi="Arial" w:cs="Arial"/>
          <w:i/>
        </w:rPr>
      </w:pPr>
    </w:p>
    <w:p w14:paraId="55FE9CE2" w14:textId="77777777" w:rsidR="00F725BB" w:rsidRDefault="00F725BB" w:rsidP="001D6D3A">
      <w:pPr>
        <w:ind w:left="3119" w:firstLine="425"/>
        <w:jc w:val="right"/>
        <w:rPr>
          <w:rFonts w:ascii="Arial" w:hAnsi="Arial" w:cs="Arial"/>
          <w:i/>
        </w:rPr>
      </w:pPr>
    </w:p>
    <w:p w14:paraId="0CCA9971" w14:textId="77777777" w:rsidR="00F725BB" w:rsidRPr="004B39E0" w:rsidRDefault="00F725BB" w:rsidP="001D6D3A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7B08AF61" w14:textId="5697B9AD" w:rsidR="008642B3" w:rsidRDefault="008642B3" w:rsidP="001D6D3A">
      <w:pPr>
        <w:jc w:val="right"/>
        <w:rPr>
          <w:rFonts w:ascii="Arial" w:hAnsi="Arial" w:cs="Arial"/>
        </w:rPr>
      </w:pPr>
    </w:p>
    <w:p w14:paraId="44C0394B" w14:textId="77777777" w:rsidR="001D6D3A" w:rsidRPr="0013621B" w:rsidRDefault="001D6D3A" w:rsidP="001D6D3A">
      <w:pPr>
        <w:jc w:val="right"/>
        <w:rPr>
          <w:rFonts w:ascii="Arial" w:hAnsi="Arial" w:cs="Arial"/>
          <w:vertAlign w:val="superscript"/>
        </w:rPr>
      </w:pPr>
    </w:p>
    <w:sectPr w:rsidR="001D6D3A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3DE01" w14:textId="77777777" w:rsidR="004D66B6" w:rsidRDefault="004D66B6">
      <w:r>
        <w:separator/>
      </w:r>
    </w:p>
  </w:endnote>
  <w:endnote w:type="continuationSeparator" w:id="0">
    <w:p w14:paraId="41CFA0D3" w14:textId="77777777" w:rsidR="004D66B6" w:rsidRDefault="004D6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84FF5" w14:textId="77777777" w:rsidR="002A25CB" w:rsidRDefault="002A25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49AF8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EB9EB24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D7EB61F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C84BD" w14:textId="77777777" w:rsidR="002A25CB" w:rsidRDefault="002A25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41AA0" w14:textId="77777777" w:rsidR="004D66B6" w:rsidRDefault="004D66B6">
      <w:r>
        <w:separator/>
      </w:r>
    </w:p>
  </w:footnote>
  <w:footnote w:type="continuationSeparator" w:id="0">
    <w:p w14:paraId="03F6D821" w14:textId="77777777" w:rsidR="004D66B6" w:rsidRDefault="004D6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8235E" w14:textId="77777777" w:rsidR="002A25CB" w:rsidRDefault="002A25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3B08D" w14:textId="77777777" w:rsidR="002A25CB" w:rsidRDefault="002A25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1A413" w14:textId="77777777" w:rsidR="002A25CB" w:rsidRDefault="002A25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6B6"/>
    <w:rsid w:val="00022322"/>
    <w:rsid w:val="00042497"/>
    <w:rsid w:val="000C1E6F"/>
    <w:rsid w:val="000E4E56"/>
    <w:rsid w:val="0013621B"/>
    <w:rsid w:val="001A1468"/>
    <w:rsid w:val="001B7815"/>
    <w:rsid w:val="001C3F13"/>
    <w:rsid w:val="001D6D3A"/>
    <w:rsid w:val="00211A34"/>
    <w:rsid w:val="002716A3"/>
    <w:rsid w:val="002A25CB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D66B6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83056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725BB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01EC75"/>
  <w15:chartTrackingRefBased/>
  <w15:docId w15:val="{84190F7E-F443-42E1-8380-6D59AC36D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F725B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2025-09-15T10:25:00Z</cp:lastPrinted>
  <dcterms:created xsi:type="dcterms:W3CDTF">2025-09-15T10:27:00Z</dcterms:created>
  <dcterms:modified xsi:type="dcterms:W3CDTF">2025-09-15T10:27:00Z</dcterms:modified>
</cp:coreProperties>
</file>